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5670"/>
      </w:tblGrid>
      <w:tr w:rsidR="009400BD" w:rsidRPr="009400BD" w14:paraId="7F9671B8" w14:textId="77777777" w:rsidTr="00C012E8">
        <w:trPr>
          <w:trHeight w:val="558"/>
          <w:jc w:val="center"/>
        </w:trPr>
        <w:tc>
          <w:tcPr>
            <w:tcW w:w="10201" w:type="dxa"/>
            <w:gridSpan w:val="2"/>
            <w:shd w:val="clear" w:color="auto" w:fill="BFBFBF" w:themeFill="background1" w:themeFillShade="BF"/>
            <w:vAlign w:val="center"/>
          </w:tcPr>
          <w:p w14:paraId="7E46DCED" w14:textId="77777777" w:rsidR="003078A9" w:rsidRPr="009400BD" w:rsidRDefault="00733138" w:rsidP="00733138">
            <w:pPr>
              <w:spacing w:after="0" w:line="360" w:lineRule="auto"/>
              <w:ind w:left="708"/>
              <w:rPr>
                <w:rFonts w:ascii="Century Gothic" w:hAnsi="Century Gothic" w:cs="Calibri"/>
                <w:b/>
                <w:color w:val="000000" w:themeColor="text1"/>
                <w:sz w:val="18"/>
                <w:szCs w:val="16"/>
                <w:highlight w:val="yellow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z w:val="18"/>
                <w:szCs w:val="16"/>
                <w:lang w:val="fr-FR"/>
              </w:rPr>
              <w:t xml:space="preserve">General information </w:t>
            </w: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  <w:lang w:val="fr-FR"/>
              </w:rPr>
              <w:t xml:space="preserve">about </w:t>
            </w: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  <w:lang w:val="en-CA"/>
              </w:rPr>
              <w:t>applicant</w:t>
            </w: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  <w:lang w:val="fr-FR"/>
              </w:rPr>
              <w:t xml:space="preserve"> </w:t>
            </w:r>
          </w:p>
        </w:tc>
      </w:tr>
      <w:tr w:rsidR="009400BD" w:rsidRPr="009400BD" w14:paraId="228A3C9C" w14:textId="77777777" w:rsidTr="00CA4866">
        <w:trPr>
          <w:trHeight w:val="454"/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4995A956" w14:textId="77777777" w:rsidR="006D2437" w:rsidRPr="009400BD" w:rsidRDefault="006D2437" w:rsidP="00733138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  <w:t xml:space="preserve">Applicant’s company name: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D8E2E13" w14:textId="77777777" w:rsidR="005A0FF9" w:rsidRPr="009400BD" w:rsidRDefault="003078A9" w:rsidP="003078A9">
            <w:pPr>
              <w:spacing w:before="120" w:after="0" w:line="360" w:lineRule="auto"/>
              <w:ind w:left="468" w:right="122" w:hanging="357"/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Style w:val="CorpsdetexteCar"/>
                <w:rFonts w:eastAsia="Calibri"/>
                <w:color w:val="000000" w:themeColor="text1"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9400BD">
              <w:rPr>
                <w:rStyle w:val="CorpsdetexteCar"/>
                <w:rFonts w:eastAsia="Calibri"/>
                <w:color w:val="000000" w:themeColor="text1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Style w:val="CorpsdetexteCar"/>
                <w:rFonts w:eastAsia="Calibri"/>
                <w:color w:val="000000" w:themeColor="text1"/>
                <w:sz w:val="16"/>
                <w:szCs w:val="16"/>
              </w:rPr>
            </w:r>
            <w:r w:rsidRPr="009400BD">
              <w:rPr>
                <w:rStyle w:val="CorpsdetexteCar"/>
                <w:rFonts w:eastAsia="Calibri"/>
                <w:color w:val="000000" w:themeColor="text1"/>
                <w:sz w:val="16"/>
                <w:szCs w:val="16"/>
              </w:rPr>
              <w:fldChar w:fldCharType="separate"/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Style w:val="CorpsdetexteCar"/>
                <w:rFonts w:eastAsia="Calibri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9400BD" w:rsidRPr="009400BD" w14:paraId="4ABB2FE2" w14:textId="77777777" w:rsidTr="00CA4866">
        <w:trPr>
          <w:trHeight w:val="454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2C43FEDF" w14:textId="77777777" w:rsidR="006D2437" w:rsidRPr="009400BD" w:rsidRDefault="006D2437" w:rsidP="00733138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  <w:t>Trade name, if different: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7956E74" w14:textId="77777777" w:rsidR="003078A9" w:rsidRPr="009400BD" w:rsidRDefault="003078A9" w:rsidP="003078A9">
            <w:pPr>
              <w:spacing w:before="120" w:after="0" w:line="360" w:lineRule="auto"/>
              <w:ind w:left="468" w:right="122" w:hanging="357"/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9400BD" w:rsidRPr="009400BD" w14:paraId="246987D4" w14:textId="77777777" w:rsidTr="00CA4866">
        <w:trPr>
          <w:trHeight w:val="454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0A28BF7B" w14:textId="77777777" w:rsidR="006D2437" w:rsidRPr="009400BD" w:rsidRDefault="005A55B2" w:rsidP="00733138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  <w:t>Main base address: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8468502" w14:textId="77777777" w:rsidR="003078A9" w:rsidRPr="009400BD" w:rsidRDefault="003078A9" w:rsidP="003078A9">
            <w:pPr>
              <w:spacing w:before="120" w:after="0" w:line="360" w:lineRule="auto"/>
              <w:ind w:left="468" w:right="122" w:hanging="357"/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0" w:name="Texte16"/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end"/>
            </w:r>
            <w:bookmarkEnd w:id="0"/>
          </w:p>
        </w:tc>
      </w:tr>
      <w:tr w:rsidR="009400BD" w:rsidRPr="009400BD" w14:paraId="15D8D596" w14:textId="77777777" w:rsidTr="00CA4866">
        <w:trPr>
          <w:trHeight w:val="454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7F8C8B48" w14:textId="77777777" w:rsidR="006D2437" w:rsidRPr="009400BD" w:rsidRDefault="005A55B2" w:rsidP="00733138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  <w:t>Telephone 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DC83CFF" w14:textId="77777777" w:rsidR="003078A9" w:rsidRPr="009400BD" w:rsidRDefault="003078A9" w:rsidP="003078A9">
            <w:pPr>
              <w:spacing w:before="120" w:after="0" w:line="360" w:lineRule="auto"/>
              <w:ind w:left="468" w:right="122" w:hanging="360"/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9400BD" w:rsidRPr="009400BD" w14:paraId="70CA0753" w14:textId="77777777" w:rsidTr="00CA4866">
        <w:trPr>
          <w:trHeight w:val="454"/>
          <w:jc w:val="center"/>
        </w:trPr>
        <w:tc>
          <w:tcPr>
            <w:tcW w:w="4531" w:type="dxa"/>
            <w:tcBorders>
              <w:top w:val="single" w:sz="4" w:space="0" w:color="auto"/>
            </w:tcBorders>
          </w:tcPr>
          <w:p w14:paraId="3A8691E4" w14:textId="77777777" w:rsidR="006D2437" w:rsidRPr="009400BD" w:rsidRDefault="003078A9" w:rsidP="00733138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  <w:t>Email :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797ACB9" w14:textId="77777777" w:rsidR="003078A9" w:rsidRPr="009400BD" w:rsidRDefault="003078A9" w:rsidP="003078A9">
            <w:pPr>
              <w:spacing w:before="120" w:after="0" w:line="360" w:lineRule="auto"/>
              <w:ind w:left="468" w:right="122" w:hanging="360"/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9400BD" w:rsidRPr="009400BD" w14:paraId="091381D3" w14:textId="77777777" w:rsidTr="00067096">
        <w:trPr>
          <w:trHeight w:val="558"/>
          <w:jc w:val="center"/>
        </w:trPr>
        <w:tc>
          <w:tcPr>
            <w:tcW w:w="10201" w:type="dxa"/>
            <w:gridSpan w:val="2"/>
          </w:tcPr>
          <w:p w14:paraId="1187FE5B" w14:textId="77777777" w:rsidR="00733138" w:rsidRPr="009400BD" w:rsidRDefault="00733138" w:rsidP="002A759B">
            <w:pPr>
              <w:tabs>
                <w:tab w:val="left" w:pos="1960"/>
                <w:tab w:val="left" w:pos="3716"/>
              </w:tabs>
              <w:spacing w:after="0" w:line="360" w:lineRule="auto"/>
              <w:ind w:left="142"/>
              <w:rPr>
                <w:rFonts w:ascii="Century Gothic" w:hAnsi="Century Gothic" w:cs="Calibri"/>
                <w:b/>
                <w:bCs/>
                <w:color w:val="000000" w:themeColor="text1"/>
                <w:sz w:val="16"/>
                <w:szCs w:val="16"/>
              </w:rPr>
            </w:pPr>
            <w:r w:rsidRPr="009400BD">
              <w:rPr>
                <w:rFonts w:ascii="Century Gothic" w:hAnsi="Century Gothic" w:cs="Calibri"/>
                <w:b/>
                <w:bCs/>
                <w:color w:val="000000" w:themeColor="text1"/>
                <w:sz w:val="16"/>
                <w:szCs w:val="16"/>
              </w:rPr>
              <w:t>Contact details allowing operational management to be contacted without undue delay :</w:t>
            </w:r>
          </w:p>
          <w:p w14:paraId="29359EA2" w14:textId="77777777" w:rsidR="002A759B" w:rsidRPr="009400BD" w:rsidRDefault="002A759B" w:rsidP="002A759B">
            <w:pPr>
              <w:tabs>
                <w:tab w:val="left" w:pos="1960"/>
                <w:tab w:val="left" w:pos="3716"/>
              </w:tabs>
              <w:spacing w:after="0" w:line="360" w:lineRule="auto"/>
              <w:ind w:left="142"/>
              <w:rPr>
                <w:rFonts w:ascii="Century Gothic" w:hAnsi="Century Gothic" w:cs="Calibri"/>
                <w:bCs/>
                <w:i/>
                <w:color w:val="000000" w:themeColor="text1"/>
                <w:sz w:val="16"/>
                <w:szCs w:val="16"/>
              </w:rPr>
            </w:pP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9400BD" w:rsidRPr="009400BD" w14:paraId="3E4BC7E1" w14:textId="77777777" w:rsidTr="00CA4866">
        <w:trPr>
          <w:trHeight w:val="454"/>
          <w:jc w:val="center"/>
        </w:trPr>
        <w:tc>
          <w:tcPr>
            <w:tcW w:w="4531" w:type="dxa"/>
          </w:tcPr>
          <w:p w14:paraId="4C682E61" w14:textId="77777777" w:rsidR="006D2437" w:rsidRPr="009400BD" w:rsidRDefault="005A55B2" w:rsidP="00CA4866">
            <w:pPr>
              <w:pStyle w:val="Paragraphedeliste"/>
              <w:spacing w:before="120" w:line="360" w:lineRule="auto"/>
              <w:ind w:left="467"/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</w:pPr>
            <w:r w:rsidRPr="009400BD">
              <w:rPr>
                <w:rFonts w:ascii="Century Gothic" w:hAnsi="Century Gothic" w:cs="Calibri"/>
                <w:b/>
                <w:bCs/>
                <w:color w:val="000000" w:themeColor="text1"/>
                <w:spacing w:val="-10"/>
                <w:sz w:val="16"/>
                <w:szCs w:val="16"/>
                <w:lang w:val="fr-FR"/>
              </w:rPr>
              <w:t>Telephone :</w: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  <w:lang w:val="fr-FR"/>
              </w:rPr>
              <w:t xml:space="preserve"> </w: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  <w:fldChar w:fldCharType="separate"/>
            </w:r>
            <w:r w:rsidRPr="009400BD">
              <w:rPr>
                <w:rFonts w:ascii="Century Gothic" w:hAnsi="Century Gothic" w:cs="Calibri"/>
                <w:noProof/>
                <w:color w:val="000000" w:themeColor="text1"/>
                <w:spacing w:val="-10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5670" w:type="dxa"/>
          </w:tcPr>
          <w:p w14:paraId="53C817F4" w14:textId="77777777" w:rsidR="006D2437" w:rsidRPr="009400BD" w:rsidRDefault="00620453" w:rsidP="00CA4866">
            <w:pPr>
              <w:tabs>
                <w:tab w:val="left" w:pos="1960"/>
                <w:tab w:val="left" w:pos="3716"/>
              </w:tabs>
              <w:spacing w:before="120" w:after="0" w:line="360" w:lineRule="auto"/>
              <w:ind w:left="108"/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</w:pPr>
            <w:r w:rsidRPr="009400BD">
              <w:rPr>
                <w:rFonts w:ascii="Century Gothic" w:hAnsi="Century Gothic" w:cs="Calibri"/>
                <w:b/>
                <w:bCs/>
                <w:color w:val="000000" w:themeColor="text1"/>
                <w:spacing w:val="-10"/>
                <w:sz w:val="16"/>
                <w:szCs w:val="16"/>
                <w:lang w:val="fr-FR"/>
              </w:rPr>
              <w:t>Email :</w: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  <w:lang w:val="fr-FR"/>
              </w:rPr>
              <w:t xml:space="preserve"> </w: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  <w:fldChar w:fldCharType="separate"/>
            </w:r>
            <w:r w:rsidRPr="009400BD">
              <w:rPr>
                <w:rFonts w:ascii="Century Gothic" w:hAnsi="Century Gothic" w:cs="Calibri"/>
                <w:noProof/>
                <w:color w:val="000000" w:themeColor="text1"/>
                <w:spacing w:val="-10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Fonts w:ascii="Century Gothic" w:hAnsi="Century Gothic" w:cs="Calibri"/>
                <w:color w:val="000000" w:themeColor="text1"/>
                <w:spacing w:val="-10"/>
                <w:sz w:val="16"/>
                <w:szCs w:val="16"/>
              </w:rPr>
              <w:fldChar w:fldCharType="end"/>
            </w:r>
          </w:p>
        </w:tc>
      </w:tr>
      <w:tr w:rsidR="00DA38CD" w:rsidRPr="009400BD" w14:paraId="31DB3591" w14:textId="77777777" w:rsidTr="00CA4866">
        <w:trPr>
          <w:trHeight w:val="454"/>
          <w:jc w:val="center"/>
        </w:trPr>
        <w:tc>
          <w:tcPr>
            <w:tcW w:w="4531" w:type="dxa"/>
          </w:tcPr>
          <w:p w14:paraId="7C3FCD37" w14:textId="77777777" w:rsidR="00DA38CD" w:rsidRPr="009400BD" w:rsidRDefault="00DA38CD" w:rsidP="00733138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z w:val="16"/>
                <w:szCs w:val="16"/>
                <w:lang w:val="fr-FR"/>
              </w:rPr>
              <w:t>Pre-certification number :</w:t>
            </w:r>
          </w:p>
        </w:tc>
        <w:tc>
          <w:tcPr>
            <w:tcW w:w="5670" w:type="dxa"/>
          </w:tcPr>
          <w:p w14:paraId="36B0A5F3" w14:textId="77777777" w:rsidR="00DA38CD" w:rsidRPr="009400BD" w:rsidRDefault="00DA38CD" w:rsidP="00DA38CD">
            <w:pPr>
              <w:tabs>
                <w:tab w:val="left" w:pos="1960"/>
                <w:tab w:val="left" w:pos="3716"/>
              </w:tabs>
              <w:spacing w:before="120" w:after="0" w:line="360" w:lineRule="auto"/>
              <w:ind w:left="108"/>
              <w:rPr>
                <w:rFonts w:ascii="Century Gothic" w:hAnsi="Century Gothic" w:cs="Calibri"/>
                <w:b/>
                <w:bCs/>
                <w:color w:val="000000" w:themeColor="text1"/>
                <w:spacing w:val="-10"/>
                <w:sz w:val="16"/>
                <w:szCs w:val="16"/>
              </w:rPr>
            </w:pP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instrText xml:space="preserve"> FORMTEXT </w:instrTex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  <w:lang w:val="fr-FR"/>
              </w:rPr>
              <w:t>     </w:t>
            </w:r>
            <w:r w:rsidRPr="009400BD">
              <w:rPr>
                <w:rStyle w:val="CorpsdetexteCar"/>
                <w:rFonts w:eastAsia="Calibri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</w:tr>
    </w:tbl>
    <w:p w14:paraId="41A2D0CB" w14:textId="77777777" w:rsidR="000346E3" w:rsidRPr="009400BD" w:rsidRDefault="000346E3" w:rsidP="00CA4866">
      <w:pPr>
        <w:spacing w:after="0"/>
        <w:rPr>
          <w:color w:val="000000" w:themeColor="text1"/>
          <w:sz w:val="12"/>
        </w:rPr>
      </w:pPr>
    </w:p>
    <w:tbl>
      <w:tblPr>
        <w:tblStyle w:val="TableNormal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4"/>
        <w:gridCol w:w="992"/>
        <w:gridCol w:w="992"/>
        <w:gridCol w:w="992"/>
        <w:gridCol w:w="992"/>
        <w:gridCol w:w="992"/>
        <w:gridCol w:w="1897"/>
      </w:tblGrid>
      <w:tr w:rsidR="009400BD" w:rsidRPr="009400BD" w14:paraId="3FE84911" w14:textId="77777777" w:rsidTr="00AC27DD">
        <w:trPr>
          <w:trHeight w:val="558"/>
          <w:tblHeader/>
          <w:jc w:val="center"/>
        </w:trPr>
        <w:tc>
          <w:tcPr>
            <w:tcW w:w="334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30E2C6" w14:textId="77777777" w:rsidR="00C70DFA" w:rsidRPr="009400BD" w:rsidRDefault="00C70DFA" w:rsidP="00415F5C">
            <w:pPr>
              <w:tabs>
                <w:tab w:val="left" w:pos="282"/>
              </w:tabs>
              <w:spacing w:before="120" w:after="120"/>
              <w:ind w:left="282" w:hanging="141"/>
              <w:rPr>
                <w:rFonts w:ascii="Century Gothic" w:hAnsi="Century Gothic" w:cs="Calibri"/>
                <w:b/>
                <w:bCs/>
                <w:color w:val="000000" w:themeColor="text1"/>
                <w:spacing w:val="-6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  <w:lang w:val="fr-FR"/>
              </w:rPr>
              <w:t>I. PRE-APPLICATION PHASE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789667" w14:textId="77777777" w:rsidR="00C70DFA" w:rsidRPr="009400BD" w:rsidRDefault="00B40D86" w:rsidP="00A63D19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/>
                <w:bCs/>
                <w:i/>
                <w:color w:val="000000" w:themeColor="text1"/>
                <w:spacing w:val="-6"/>
                <w:sz w:val="16"/>
                <w:szCs w:val="16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proposed by the Operator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2ECA68" w14:textId="77777777" w:rsidR="00C70DFA" w:rsidRPr="009400BD" w:rsidRDefault="00C70DFA" w:rsidP="00A63D19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/>
                <w:bCs/>
                <w:i/>
                <w:color w:val="000000" w:themeColor="text1"/>
                <w:spacing w:val="-6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Revised Date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17BB37" w14:textId="77777777" w:rsidR="00C70DFA" w:rsidRPr="009400BD" w:rsidRDefault="00C70DFA" w:rsidP="00A63D19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/>
                <w:bCs/>
                <w:i/>
                <w:color w:val="000000" w:themeColor="text1"/>
                <w:spacing w:val="-6"/>
                <w:sz w:val="16"/>
                <w:szCs w:val="16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Inspector Initials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76191B" w14:textId="77777777" w:rsidR="00C70DFA" w:rsidRPr="009400BD" w:rsidRDefault="00C70DFA" w:rsidP="00A63D19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/>
                <w:bCs/>
                <w:i/>
                <w:color w:val="000000" w:themeColor="text1"/>
                <w:spacing w:val="-6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Received/ Accomplished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ADD87B" w14:textId="77777777" w:rsidR="00C70DFA" w:rsidRPr="009400BD" w:rsidRDefault="00C70DFA" w:rsidP="00A63D19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/>
                <w:bCs/>
                <w:i/>
                <w:color w:val="000000" w:themeColor="text1"/>
                <w:spacing w:val="-6"/>
                <w:sz w:val="16"/>
                <w:szCs w:val="16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Returned for Changes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56BEF2" w14:textId="77777777" w:rsidR="00C70DFA" w:rsidRPr="009400BD" w:rsidRDefault="00C70DFA" w:rsidP="00A63D19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/>
                <w:bCs/>
                <w:i/>
                <w:color w:val="000000" w:themeColor="text1"/>
                <w:spacing w:val="-6"/>
                <w:sz w:val="16"/>
                <w:szCs w:val="16"/>
                <w:lang w:val="fr-FR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CCAA Remarks</w:t>
            </w:r>
          </w:p>
        </w:tc>
      </w:tr>
      <w:tr w:rsidR="009400BD" w:rsidRPr="009400BD" w14:paraId="4C5126A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D47F461" w14:textId="77777777" w:rsidR="00C70DFA" w:rsidRPr="009400BD" w:rsidRDefault="00C70DFA" w:rsidP="00D86C96">
            <w:pPr>
              <w:pStyle w:val="Paragraphedeliste"/>
              <w:numPr>
                <w:ilvl w:val="0"/>
                <w:numId w:val="4"/>
              </w:numPr>
              <w:tabs>
                <w:tab w:val="left" w:pos="284"/>
              </w:tabs>
              <w:spacing w:before="120" w:after="120"/>
              <w:ind w:left="284" w:hanging="227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</w:rPr>
              <w:t>Initial orientation:</w:t>
            </w: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 Inspector ___________ </w:t>
            </w:r>
          </w:p>
          <w:p w14:paraId="5C7719F5" w14:textId="77777777" w:rsidR="00C70DFA" w:rsidRPr="009400BD" w:rsidRDefault="00C70DFA" w:rsidP="00D86C96">
            <w:pPr>
              <w:pStyle w:val="Paragraphedeliste"/>
              <w:numPr>
                <w:ilvl w:val="0"/>
                <w:numId w:val="3"/>
              </w:numPr>
              <w:tabs>
                <w:tab w:val="left" w:pos="568"/>
              </w:tabs>
              <w:spacing w:before="120" w:after="120"/>
              <w:ind w:left="568" w:hanging="284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Provide Circular on Air Operator Certification to applicant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2BBB59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BF1C07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A2F217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2E2303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020EF2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F042020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1FDED6E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0454D0E" w14:textId="77777777" w:rsidR="00C70DFA" w:rsidRPr="009400BD" w:rsidRDefault="00C70DFA" w:rsidP="00D86C96">
            <w:pPr>
              <w:pStyle w:val="Paragraphedeliste"/>
              <w:numPr>
                <w:ilvl w:val="0"/>
                <w:numId w:val="3"/>
              </w:numPr>
              <w:tabs>
                <w:tab w:val="left" w:pos="568"/>
              </w:tabs>
              <w:spacing w:before="120" w:after="120"/>
              <w:ind w:left="568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Provide other applicable publications and documents to applicant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A9F13E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98CB96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C72132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513DA0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B60162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95FF9C5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9655762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58A8056" w14:textId="77777777" w:rsidR="00C70DFA" w:rsidRPr="009400BD" w:rsidRDefault="00C70DFA" w:rsidP="00D86C96">
            <w:pPr>
              <w:pStyle w:val="Paragraphedeliste"/>
              <w:numPr>
                <w:ilvl w:val="0"/>
                <w:numId w:val="3"/>
              </w:numPr>
              <w:tabs>
                <w:tab w:val="left" w:pos="568"/>
              </w:tabs>
              <w:spacing w:before="120" w:after="120"/>
              <w:ind w:left="568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Provide overview of certification process and scheduling information for pre-application meeting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6A21F6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A58F1F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7046F1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5E6B9D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531445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63D5151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AADC423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FD624F7" w14:textId="77777777" w:rsidR="00C70DFA" w:rsidRPr="009400BD" w:rsidRDefault="00C70DFA" w:rsidP="00AC27DD">
            <w:pPr>
              <w:pStyle w:val="Paragraphedeliste"/>
              <w:numPr>
                <w:ilvl w:val="0"/>
                <w:numId w:val="4"/>
              </w:numPr>
              <w:tabs>
                <w:tab w:val="left" w:pos="284"/>
              </w:tabs>
              <w:spacing w:before="120" w:after="120"/>
              <w:ind w:left="284" w:hanging="227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Receive and review the Prospective Operator’s Pre-Assessment Statement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54F3D1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1A7BD6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0D6B3B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D7698A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F881F6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D9EA85D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0CA1E4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74A5013" w14:textId="77777777" w:rsidR="00C70DFA" w:rsidRPr="009400BD" w:rsidRDefault="00C70DFA" w:rsidP="00D86C96">
            <w:pPr>
              <w:pStyle w:val="Paragraphedeliste"/>
              <w:numPr>
                <w:ilvl w:val="0"/>
                <w:numId w:val="4"/>
              </w:numPr>
              <w:tabs>
                <w:tab w:val="left" w:pos="284"/>
              </w:tabs>
              <w:spacing w:before="120" w:after="120"/>
              <w:ind w:left="284" w:hanging="227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Designate certification team</w:t>
            </w:r>
          </w:p>
          <w:tbl>
            <w:tblPr>
              <w:tblStyle w:val="Grilledutableau"/>
              <w:tblW w:w="36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5"/>
              <w:gridCol w:w="1275"/>
              <w:gridCol w:w="1652"/>
            </w:tblGrid>
            <w:tr w:rsidR="009400BD" w:rsidRPr="009400BD" w14:paraId="29117AF9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EECF2E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  <w:lang w:val="en-US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8EEF3A" w14:textId="77777777" w:rsidR="00C70DFA" w:rsidRPr="009400BD" w:rsidRDefault="00C70DFA" w:rsidP="00364EBC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color w:val="000000" w:themeColor="text1"/>
                      <w:sz w:val="16"/>
                    </w:rPr>
                  </w:pPr>
                  <w:r w:rsidRPr="009400BD">
                    <w:rPr>
                      <w:rFonts w:ascii="Century Gothic" w:hAnsi="Century Gothic"/>
                      <w:color w:val="000000" w:themeColor="text1"/>
                      <w:sz w:val="16"/>
                    </w:rPr>
                    <w:t>Name</w:t>
                  </w:r>
                </w:p>
              </w:tc>
              <w:tc>
                <w:tcPr>
                  <w:tcW w:w="1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7C63E7" w14:textId="77777777" w:rsidR="00C70DFA" w:rsidRPr="009400BD" w:rsidRDefault="00C70DFA" w:rsidP="00364EBC">
                  <w:pPr>
                    <w:pStyle w:val="Paragraphedeliste"/>
                    <w:widowControl w:val="0"/>
                    <w:tabs>
                      <w:tab w:val="left" w:pos="0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6"/>
                    </w:rPr>
                  </w:pPr>
                  <w:r w:rsidRPr="009400BD">
                    <w:rPr>
                      <w:rFonts w:ascii="Century Gothic" w:hAnsi="Century Gothic"/>
                      <w:color w:val="000000" w:themeColor="text1"/>
                      <w:sz w:val="16"/>
                    </w:rPr>
                    <w:t xml:space="preserve">    Speciality</w:t>
                  </w:r>
                </w:p>
              </w:tc>
            </w:tr>
            <w:tr w:rsidR="009400BD" w:rsidRPr="009400BD" w14:paraId="53618AA2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EA76538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color w:val="000000" w:themeColor="text1"/>
                      <w:sz w:val="16"/>
                    </w:rPr>
                    <w:t>PM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6E2E91E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</w:t>
                  </w:r>
                </w:p>
              </w:tc>
              <w:tc>
                <w:tcPr>
                  <w:tcW w:w="165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A15DA39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37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_______________________</w:t>
                  </w:r>
                </w:p>
              </w:tc>
            </w:tr>
            <w:tr w:rsidR="009400BD" w:rsidRPr="009400BD" w14:paraId="102CC754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0103F18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A51582E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</w:t>
                  </w:r>
                </w:p>
              </w:tc>
              <w:tc>
                <w:tcPr>
                  <w:tcW w:w="165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4DB0BC18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37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_______________________</w:t>
                  </w:r>
                </w:p>
              </w:tc>
            </w:tr>
            <w:tr w:rsidR="009400BD" w:rsidRPr="009400BD" w14:paraId="5E69D8B1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20E7967E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F85235B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</w:t>
                  </w:r>
                </w:p>
              </w:tc>
              <w:tc>
                <w:tcPr>
                  <w:tcW w:w="165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1AA541D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37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_______________________</w:t>
                  </w:r>
                </w:p>
              </w:tc>
            </w:tr>
            <w:tr w:rsidR="009400BD" w:rsidRPr="009400BD" w14:paraId="14C42213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DAAD751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3E13102C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</w:t>
                  </w:r>
                </w:p>
              </w:tc>
              <w:tc>
                <w:tcPr>
                  <w:tcW w:w="165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7C604857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37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_______________________</w:t>
                  </w:r>
                </w:p>
              </w:tc>
            </w:tr>
            <w:tr w:rsidR="009400BD" w:rsidRPr="009400BD" w14:paraId="2146E669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435BFF1B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3B567E3C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</w:t>
                  </w:r>
                </w:p>
              </w:tc>
              <w:tc>
                <w:tcPr>
                  <w:tcW w:w="165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00358BF5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_______________________</w:t>
                  </w:r>
                </w:p>
              </w:tc>
            </w:tr>
            <w:tr w:rsidR="009400BD" w:rsidRPr="009400BD" w14:paraId="6D1655FE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38020AA9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415FC651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</w:t>
                  </w:r>
                </w:p>
              </w:tc>
              <w:tc>
                <w:tcPr>
                  <w:tcW w:w="165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247F1DD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_______________________</w:t>
                  </w:r>
                </w:p>
              </w:tc>
            </w:tr>
            <w:tr w:rsidR="009400BD" w:rsidRPr="009400BD" w14:paraId="185C1C9E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0CEDDFA5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CA985D9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</w:t>
                  </w:r>
                </w:p>
              </w:tc>
              <w:tc>
                <w:tcPr>
                  <w:tcW w:w="165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2E80A58F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  <w:r w:rsidRPr="009400BD"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  <w:t>_______________________</w:t>
                  </w:r>
                </w:p>
              </w:tc>
            </w:tr>
            <w:tr w:rsidR="009400BD" w:rsidRPr="009400BD" w14:paraId="507B9EDE" w14:textId="77777777" w:rsidTr="00733138">
              <w:trPr>
                <w:trHeight w:val="283"/>
              </w:trPr>
              <w:tc>
                <w:tcPr>
                  <w:tcW w:w="7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C29FAF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74BE96" w14:textId="77777777" w:rsidR="00C70DFA" w:rsidRPr="009400BD" w:rsidRDefault="00C70DFA" w:rsidP="00C012E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</w:p>
              </w:tc>
              <w:tc>
                <w:tcPr>
                  <w:tcW w:w="165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C05B4E" w14:textId="77777777" w:rsidR="00C70DFA" w:rsidRPr="009400BD" w:rsidRDefault="00C70DFA" w:rsidP="00733138">
                  <w:pPr>
                    <w:pStyle w:val="Paragraphedeliste"/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ind w:left="0"/>
                    <w:rPr>
                      <w:rFonts w:ascii="Century Gothic" w:hAnsi="Century Gothic"/>
                      <w:b/>
                      <w:color w:val="000000" w:themeColor="text1"/>
                      <w:sz w:val="10"/>
                    </w:rPr>
                  </w:pPr>
                </w:p>
              </w:tc>
            </w:tr>
          </w:tbl>
          <w:p w14:paraId="318A9B31" w14:textId="77777777" w:rsidR="00C70DFA" w:rsidRPr="009400BD" w:rsidRDefault="00C70DFA" w:rsidP="00C012E8">
            <w:pPr>
              <w:tabs>
                <w:tab w:val="left" w:pos="284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7079E6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0130E4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BD677A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37AC8E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E39987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C85B6FF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4710AD3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4F8EBEE" w14:textId="77777777" w:rsidR="00C70DFA" w:rsidRPr="009400BD" w:rsidRDefault="00C70DFA" w:rsidP="00AC27DD">
            <w:pPr>
              <w:pStyle w:val="Paragraphedeliste"/>
              <w:numPr>
                <w:ilvl w:val="0"/>
                <w:numId w:val="4"/>
              </w:numPr>
              <w:tabs>
                <w:tab w:val="left" w:pos="284"/>
              </w:tabs>
              <w:spacing w:before="120" w:after="120"/>
              <w:ind w:left="284" w:hanging="227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Conduct pre-application meeting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7FC447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99C830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A19E99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4E2029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3490CC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0A3BC06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D3D493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FB8EF8E" w14:textId="77777777" w:rsidR="00C70DFA" w:rsidRPr="009400BD" w:rsidRDefault="00C70DFA" w:rsidP="00AC27DD">
            <w:pPr>
              <w:pStyle w:val="Paragraphedeliste"/>
              <w:numPr>
                <w:ilvl w:val="0"/>
                <w:numId w:val="4"/>
              </w:numPr>
              <w:tabs>
                <w:tab w:val="left" w:pos="284"/>
              </w:tabs>
              <w:spacing w:before="120" w:after="120"/>
              <w:ind w:left="284" w:hanging="227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Initiate the financial, economic and legal assessment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CB0F8C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205C88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8A8BD2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22DCE4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80FC5A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25E0D9E" w14:textId="77777777" w:rsidR="00C70DFA" w:rsidRPr="009400BD" w:rsidRDefault="00C70DFA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C70DFA" w:rsidRPr="009400BD" w14:paraId="2DB33FC8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232F2651" w14:textId="77777777" w:rsidR="00C70DFA" w:rsidRPr="009400BD" w:rsidRDefault="00C70DFA" w:rsidP="00C70DFA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62DDA8A5" w14:textId="77777777" w:rsidR="00C70DFA" w:rsidRPr="009400BD" w:rsidRDefault="00C70DFA" w:rsidP="00AC27DD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>
              <w:lastRenderedPageBreak/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6C9BBD1F" w14:textId="77777777" w:rsidR="00C70DFA" w:rsidRPr="009400BD" w:rsidRDefault="00C70DFA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</w:p>
        </w:tc>
      </w:tr>
    </w:tbl>
    <w:p w14:paraId="50A29653" w14:textId="77777777" w:rsidR="00CA4866" w:rsidRPr="009400BD" w:rsidRDefault="00CA4866" w:rsidP="00CA4866">
      <w:pPr>
        <w:spacing w:after="0"/>
        <w:rPr>
          <w:color w:val="000000" w:themeColor="text1"/>
          <w:sz w:val="12"/>
        </w:rPr>
      </w:pPr>
    </w:p>
    <w:p w14:paraId="086DD09D" w14:textId="77777777" w:rsidR="00C70DFA" w:rsidRPr="009400BD" w:rsidRDefault="00C70DFA" w:rsidP="00CA4866">
      <w:pPr>
        <w:spacing w:after="0"/>
        <w:rPr>
          <w:color w:val="000000" w:themeColor="text1"/>
          <w:sz w:val="12"/>
        </w:rPr>
      </w:pPr>
    </w:p>
    <w:tbl>
      <w:tblPr>
        <w:tblStyle w:val="TableNormal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4"/>
        <w:gridCol w:w="992"/>
        <w:gridCol w:w="992"/>
        <w:gridCol w:w="992"/>
        <w:gridCol w:w="992"/>
        <w:gridCol w:w="992"/>
        <w:gridCol w:w="1897"/>
      </w:tblGrid>
      <w:tr w:rsidR="009400BD" w:rsidRPr="009400BD" w14:paraId="0BBC203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E8BE12" w14:textId="77777777" w:rsidR="00902B51" w:rsidRPr="009400BD" w:rsidRDefault="00902B51" w:rsidP="00415F5C">
            <w:pPr>
              <w:tabs>
                <w:tab w:val="left" w:pos="42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  <w:lang w:val="fr-FR"/>
              </w:rPr>
              <w:t xml:space="preserve">II. </w:t>
            </w: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</w:rPr>
              <w:t>FORMAL</w:t>
            </w: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  <w:lang w:val="fr-FR"/>
              </w:rPr>
              <w:t xml:space="preserve"> APPLICATION PHASE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D0AABB" w14:textId="77777777" w:rsidR="00902B51" w:rsidRPr="009400BD" w:rsidRDefault="00B40D86" w:rsidP="003B7EE5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proposed by the Operator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329AE0" w14:textId="77777777" w:rsidR="00902B51" w:rsidRPr="009400BD" w:rsidRDefault="00902B51" w:rsidP="003B7EE5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Revised Date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C867F" w14:textId="77777777" w:rsidR="00902B51" w:rsidRPr="009400BD" w:rsidRDefault="00902B51" w:rsidP="003B7EE5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Inspector Initials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70B18B" w14:textId="77777777" w:rsidR="00902B51" w:rsidRPr="009400BD" w:rsidRDefault="00902B51" w:rsidP="003B7EE5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Received/ Accomplished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5801A1" w14:textId="77777777" w:rsidR="00902B51" w:rsidRPr="009400BD" w:rsidRDefault="00902B51" w:rsidP="003B7EE5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Returned for Changes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43590D" w14:textId="77777777" w:rsidR="00902B51" w:rsidRPr="009400BD" w:rsidRDefault="00902B51" w:rsidP="003B7EE5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CCAA Remarks</w:t>
            </w:r>
          </w:p>
        </w:tc>
      </w:tr>
      <w:tr w:rsidR="009400BD" w:rsidRPr="009400BD" w14:paraId="703537A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B2CA550" w14:textId="77777777" w:rsidR="00902B51" w:rsidRPr="009400BD" w:rsidRDefault="00902B51" w:rsidP="00AC27DD">
            <w:pPr>
              <w:pStyle w:val="Paragraphedeliste"/>
              <w:numPr>
                <w:ilvl w:val="0"/>
                <w:numId w:val="8"/>
              </w:numPr>
              <w:tabs>
                <w:tab w:val="left" w:pos="28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Receive formal application and verify the 90-day lead time before the intended start of operations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CEC4E8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64BFC3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1D809E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DC1301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D1CC87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FA0359A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93F1E7D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4A3D782" w14:textId="77777777" w:rsidR="00902B51" w:rsidRPr="009400BD" w:rsidRDefault="00902B51" w:rsidP="00AC27DD">
            <w:pPr>
              <w:pStyle w:val="Paragraphedeliste"/>
              <w:numPr>
                <w:ilvl w:val="0"/>
                <w:numId w:val="8"/>
              </w:numPr>
              <w:tabs>
                <w:tab w:val="left" w:pos="28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Review applicant’s submission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8F5CBC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E56F38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E85F6E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A1DFA0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0CAD61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D643B2D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B694E9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581860A" w14:textId="77777777" w:rsidR="00902B51" w:rsidRPr="009400BD" w:rsidRDefault="00902B51" w:rsidP="00AC27DD">
            <w:pPr>
              <w:pStyle w:val="Paragraphedeliste"/>
              <w:numPr>
                <w:ilvl w:val="0"/>
                <w:numId w:val="8"/>
              </w:numPr>
              <w:tabs>
                <w:tab w:val="left" w:pos="28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Verify proof of payment of the initial AOC fee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00054D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D82261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ABC10C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19D315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C3B1C9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D8827BC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3B943BF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1F88A90" w14:textId="77777777" w:rsidR="00902B51" w:rsidRPr="009400BD" w:rsidRDefault="00902B51" w:rsidP="00AC27DD">
            <w:pPr>
              <w:pStyle w:val="Paragraphedeliste"/>
              <w:numPr>
                <w:ilvl w:val="0"/>
                <w:numId w:val="8"/>
              </w:numPr>
              <w:tabs>
                <w:tab w:val="left" w:pos="28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Review status of the financial, economic and legal assessment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E88763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9EA8F9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C52149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9ADCA3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0F4171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74E5900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A237AC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568BBD8" w14:textId="77777777" w:rsidR="00902B51" w:rsidRPr="009400BD" w:rsidRDefault="00902B51" w:rsidP="00D86C96">
            <w:pPr>
              <w:pStyle w:val="Paragraphedeliste"/>
              <w:numPr>
                <w:ilvl w:val="0"/>
                <w:numId w:val="8"/>
              </w:numPr>
              <w:tabs>
                <w:tab w:val="left" w:pos="424"/>
              </w:tabs>
              <w:spacing w:before="120" w:after="240"/>
              <w:ind w:left="424" w:hanging="283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Evaluate CCAA resources based on Schedule of Events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FB35EB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505A28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9F6594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08CFB0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143C25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C5453E6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DA86D7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E2A883A" w14:textId="77777777" w:rsidR="00902B51" w:rsidRPr="009400BD" w:rsidRDefault="00902B51" w:rsidP="00AC27DD">
            <w:pPr>
              <w:pStyle w:val="Paragraphedeliste"/>
              <w:numPr>
                <w:ilvl w:val="0"/>
                <w:numId w:val="8"/>
              </w:numPr>
              <w:tabs>
                <w:tab w:val="left" w:pos="42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Conduct formal application meeting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B8E1AE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B68410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F527F7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0AF384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2CDF0D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275D63B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6C8948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17CA535" w14:textId="77777777" w:rsidR="00902B51" w:rsidRPr="009400BD" w:rsidRDefault="00902B51" w:rsidP="00AC27DD">
            <w:pPr>
              <w:pStyle w:val="Paragraphedeliste"/>
              <w:numPr>
                <w:ilvl w:val="0"/>
                <w:numId w:val="8"/>
              </w:numPr>
              <w:tabs>
                <w:tab w:val="left" w:pos="42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Agree the Schedule of Events with the applicant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DAAB75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F09319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481FFD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001B21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1DA23F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0E61BE2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67A736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7F5E5D0" w14:textId="77777777" w:rsidR="00902B51" w:rsidRPr="009400BD" w:rsidRDefault="00902B51" w:rsidP="00D86C96">
            <w:pPr>
              <w:pStyle w:val="Paragraphedeliste"/>
              <w:numPr>
                <w:ilvl w:val="0"/>
                <w:numId w:val="8"/>
              </w:numPr>
              <w:tabs>
                <w:tab w:val="left" w:pos="424"/>
              </w:tabs>
              <w:spacing w:before="120" w:after="120"/>
              <w:ind w:left="424" w:hanging="283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Issue letter accepting/rejecting application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7E4B4E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1BDB03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ADB63D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352C30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ECE1BD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D9CE141" w14:textId="77777777" w:rsidR="00902B51" w:rsidRPr="009400BD" w:rsidRDefault="00902B51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02B51" w:rsidRPr="009400BD" w14:paraId="7C2960CB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22A9E267" w14:textId="77777777" w:rsidR="00902B51" w:rsidRPr="009400BD" w:rsidRDefault="00902B51" w:rsidP="00902B51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6A5F54CB" w14:textId="77777777" w:rsidR="00902B51" w:rsidRPr="009400BD" w:rsidRDefault="00902B51" w:rsidP="00902B51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6644E59B" w14:textId="77777777" w:rsidR="00902B51" w:rsidRPr="009400BD" w:rsidRDefault="00902B51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</w:tbl>
    <w:p w14:paraId="5A7344C1" w14:textId="77777777" w:rsidR="00CA4866" w:rsidRPr="009400BD" w:rsidRDefault="00CA4866" w:rsidP="00CA4866">
      <w:pPr>
        <w:spacing w:after="0"/>
        <w:rPr>
          <w:color w:val="000000" w:themeColor="text1"/>
          <w:sz w:val="12"/>
          <w:lang w:val="en-US"/>
        </w:rPr>
      </w:pPr>
    </w:p>
    <w:tbl>
      <w:tblPr>
        <w:tblStyle w:val="TableNormal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4"/>
        <w:gridCol w:w="992"/>
        <w:gridCol w:w="992"/>
        <w:gridCol w:w="992"/>
        <w:gridCol w:w="992"/>
        <w:gridCol w:w="992"/>
        <w:gridCol w:w="1897"/>
      </w:tblGrid>
      <w:tr w:rsidR="009400BD" w:rsidRPr="009400BD" w14:paraId="155CD053" w14:textId="77777777" w:rsidTr="00AC27DD">
        <w:trPr>
          <w:trHeight w:val="558"/>
          <w:tblHeader/>
          <w:jc w:val="center"/>
        </w:trPr>
        <w:tc>
          <w:tcPr>
            <w:tcW w:w="334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218771" w14:textId="77777777" w:rsidR="00C70DFA" w:rsidRPr="009400BD" w:rsidRDefault="00C70DFA" w:rsidP="00616026">
            <w:pPr>
              <w:tabs>
                <w:tab w:val="left" w:pos="424"/>
              </w:tabs>
              <w:spacing w:before="120" w:after="120"/>
              <w:ind w:left="424" w:hanging="283"/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</w:rPr>
              <w:t>III. DOCUMENT EVALUATION PHASE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55C00A" w14:textId="77777777" w:rsidR="00C70DFA" w:rsidRPr="009400BD" w:rsidRDefault="00B40D86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proposed by the Operator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B4E5C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Revised Date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DFA1D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Inspector Initials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517951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Received/ Accomplished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A8170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Returned for Changes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894D07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CCAA Remarks</w:t>
            </w:r>
          </w:p>
        </w:tc>
      </w:tr>
      <w:tr w:rsidR="009400BD" w:rsidRPr="009400BD" w14:paraId="1B7DBAB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4B0BE45" w14:textId="77777777" w:rsidR="00C70DFA" w:rsidRPr="009400BD" w:rsidRDefault="00C70DFA" w:rsidP="00D86C96">
            <w:pPr>
              <w:pStyle w:val="Paragraphedeliste"/>
              <w:numPr>
                <w:ilvl w:val="0"/>
                <w:numId w:val="16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Evaluate applicable training programmes</w:t>
            </w:r>
          </w:p>
          <w:p w14:paraId="2B8026CC" w14:textId="77777777" w:rsidR="00C70DFA" w:rsidRPr="009400BD" w:rsidRDefault="00C70DFA" w:rsidP="00D86C96">
            <w:pPr>
              <w:pStyle w:val="Paragraphedeliste"/>
              <w:numPr>
                <w:ilvl w:val="0"/>
                <w:numId w:val="15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Training curricula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5D2FC1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FE028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B432B0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09598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BBCCAF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6A8241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6CCCFA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170939C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Flight crew member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DBAA0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17A18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9C3B4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9A7247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1EC7B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8E07A9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DA474E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A46DB63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Company procedures indoctrination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5B34E9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09C79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3A593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7CCAA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781DD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11CEC5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5967881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92619A2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Emergency equipment drills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B259E1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2EFA8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4D2B1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7BC1D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C91C5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E5031E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8CA0EC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899C428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lastRenderedPageBreak/>
              <w:t>Ground training (handling/servicing/de-icing)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06FD7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3663E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A41639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F5591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6836D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70C2A9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A642F9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AA61680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Flight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BA1267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60D47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C35A9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76C3F1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47EF2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4ADCB7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B46DED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0834C51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Initial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136E5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7C817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801F61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40A1F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92060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7FEF697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E12D7C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8DFABBC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Recurrent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CC05A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0237B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1FD24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D2B81F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EE5E4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9A445B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9C6F30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3ED5294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Transition/upgrade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85A45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FEC718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28B89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3F3127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4DA85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A40FA1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21BE653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0668054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Differences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55EB1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296DC8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657EF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C5172F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17422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15201C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4CB0BF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35FB142" w14:textId="77777777" w:rsidR="00C70DFA" w:rsidRPr="009400BD" w:rsidRDefault="00C70DFA" w:rsidP="00D86C96">
            <w:pPr>
              <w:pStyle w:val="Paragraphedeliste"/>
              <w:numPr>
                <w:ilvl w:val="0"/>
                <w:numId w:val="17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Check Personnel/Flight Instructor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1FDFD0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D9E6D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79070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101481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EF54B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D9268C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05F203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C95C802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Cabin crew member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26DC0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D4CB1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7F3E0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7BF0E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D6B87F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570B868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F3210BF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C637475" w14:textId="77777777" w:rsidR="00C70DFA" w:rsidRPr="009400BD" w:rsidRDefault="00C70DFA" w:rsidP="00D86C96">
            <w:pPr>
              <w:pStyle w:val="Paragraphedeliste"/>
              <w:numPr>
                <w:ilvl w:val="0"/>
                <w:numId w:val="18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Initial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77993A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3E0F21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D71C4A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64F84E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96B5BA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BC6A843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6A75D6E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EB93358" w14:textId="77777777" w:rsidR="00C70DFA" w:rsidRPr="009400BD" w:rsidRDefault="00C70DFA" w:rsidP="00D86C96">
            <w:pPr>
              <w:pStyle w:val="Paragraphedeliste"/>
              <w:numPr>
                <w:ilvl w:val="0"/>
                <w:numId w:val="18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Recurrent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F3AD82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54157E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C93E44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669916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0BA76D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422D08D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E500E9D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DB8253F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Cabin crew member check personnel/cabin instructor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79A50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BCA76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6FEF0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3248C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1F7EB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14E278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08B3DC4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04D4DF7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Flight Operations Officer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B4C7A9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5C6A7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6C7F4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5B2419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84CF77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417CFC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FDE439F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8CD69B0" w14:textId="77777777" w:rsidR="00C70DFA" w:rsidRPr="009400BD" w:rsidRDefault="00C70DFA" w:rsidP="00D86C96">
            <w:pPr>
              <w:pStyle w:val="Paragraphedeliste"/>
              <w:numPr>
                <w:ilvl w:val="0"/>
                <w:numId w:val="19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Initial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5C448D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BEB73A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881C64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B5E686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594D04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DEC5DFC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FC9A6C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CD4F1A5" w14:textId="77777777" w:rsidR="00C70DFA" w:rsidRPr="009400BD" w:rsidRDefault="00C70DFA" w:rsidP="00D86C96">
            <w:pPr>
              <w:pStyle w:val="Paragraphedeliste"/>
              <w:numPr>
                <w:ilvl w:val="0"/>
                <w:numId w:val="19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Recurrent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471A57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CA3573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715F50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622E11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8E3040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8DDCB36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5A2AA1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6107ADB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Check Personnel/Instructor Flight Operations Officer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461DD8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F3ABB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0FEA9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A8866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387FC0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7899EE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7F8CE1D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C63EC7A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Crew resource management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73E009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66795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49975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3F6F79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A4356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AA145A0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EF4636D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F07F0D8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Security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AF8528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941E9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6605CF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F99B3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C4254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CD6291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32DAE9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0972C6F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Dangerous goods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905E17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7661EF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97F5E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C15DDC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3A8A9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0E3187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B08C4A4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A8FED9C" w14:textId="77777777" w:rsidR="00C70DFA" w:rsidRPr="009400BD" w:rsidRDefault="00C70DFA" w:rsidP="00D86C96">
            <w:pPr>
              <w:pStyle w:val="Paragraphedeliste"/>
              <w:numPr>
                <w:ilvl w:val="0"/>
                <w:numId w:val="43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Crew members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9B6531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85FBBF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1773ED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C72504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E3BCBA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8CC2734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D8F99D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A6C9DBE" w14:textId="77777777" w:rsidR="00C70DFA" w:rsidRPr="009400BD" w:rsidRDefault="00C70DFA" w:rsidP="00D86C96">
            <w:pPr>
              <w:pStyle w:val="Paragraphedeliste"/>
              <w:numPr>
                <w:ilvl w:val="0"/>
                <w:numId w:val="43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Ground personnel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EC7DE2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A60452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0080A1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5354DD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EB7ADB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BD4CB7E" w14:textId="77777777" w:rsidR="00C70DFA" w:rsidRPr="009400BD" w:rsidRDefault="00C70DFA" w:rsidP="00C56900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86F30A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90E54C6" w14:textId="77777777" w:rsidR="00C70DFA" w:rsidRPr="009400BD" w:rsidRDefault="00C70DFA" w:rsidP="00D86C96">
            <w:pPr>
              <w:pStyle w:val="Paragraphedeliste"/>
              <w:numPr>
                <w:ilvl w:val="0"/>
                <w:numId w:val="1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Maintenance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D7378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7AED5F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F1247D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11941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6C326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2D60AF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7595358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2CAAFDE4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lastRenderedPageBreak/>
              <w:t>Remarks:</w:t>
            </w:r>
          </w:p>
          <w:p w14:paraId="36DAF1A4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0874E3F1" w14:textId="77777777" w:rsidR="00C70DFA" w:rsidRPr="009400BD" w:rsidRDefault="00C70DFA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631386D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8DF12B1" w14:textId="77777777" w:rsidR="00C70DFA" w:rsidRPr="009400BD" w:rsidRDefault="00C70DFA" w:rsidP="00D86C96">
            <w:pPr>
              <w:pStyle w:val="Paragraphedeliste"/>
              <w:numPr>
                <w:ilvl w:val="0"/>
                <w:numId w:val="16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Evaluate management qualifications</w:t>
            </w:r>
          </w:p>
          <w:p w14:paraId="70DCBADB" w14:textId="77777777" w:rsidR="00C70DFA" w:rsidRPr="009400BD" w:rsidRDefault="00C70DFA" w:rsidP="00D86C96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Accountable Manager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F96A5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71F63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FF1E3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378224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888E92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AD25BAB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54A4EF1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F299AA8" w14:textId="77777777" w:rsidR="00C70DFA" w:rsidRPr="009400BD" w:rsidRDefault="00B40D86" w:rsidP="00AC27DD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Nominated Person Flight Operations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1F1F15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F852C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8D6B2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546120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1EFE09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7049163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A98E161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EC3546F" w14:textId="77777777" w:rsidR="00C70DFA" w:rsidRPr="009400BD" w:rsidRDefault="00B40D86" w:rsidP="00AC27DD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Nominated Person Crew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8AFAD8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C6061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E5519E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78CE06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849BCA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2596588" w14:textId="77777777" w:rsidR="00C70DFA" w:rsidRPr="009400BD" w:rsidRDefault="00C70DFA" w:rsidP="009457C7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41BC140" w14:textId="77777777" w:rsidTr="00C70DFA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60B3150" w14:textId="77777777" w:rsidR="00B40D86" w:rsidRPr="009400BD" w:rsidDel="00B40D86" w:rsidRDefault="00B40D86" w:rsidP="00AC27DD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Nominated Person Ground Operations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6F933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6EA36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808AA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5309E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AF741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C04ED9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/>
                <w:color w:val="000000" w:themeColor="text1"/>
                <w:sz w:val="16"/>
                <w:highlight w:val="yellow"/>
              </w:rPr>
            </w:pPr>
            <w: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ED103A7" w14:textId="77777777" w:rsidTr="00C70DFA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7D196B5" w14:textId="77777777" w:rsidR="00B40D86" w:rsidRPr="009400BD" w:rsidRDefault="00B40D86" w:rsidP="00AC27DD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Nominated Person Continuing Airworthiness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8F6B2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0EA95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84015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354FF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4A526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148542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/>
                <w:color w:val="000000" w:themeColor="text1"/>
                <w:sz w:val="16"/>
                <w:highlight w:val="yellow"/>
              </w:rPr>
            </w:pPr>
            <w:r>
              <w:fldChar w:fldCharType="begin">
                <w:ffData>
                  <w:name w:val="Text2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609137D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386134F" w14:textId="77777777" w:rsidR="00B40D86" w:rsidRPr="009400BD" w:rsidRDefault="00B40D86" w:rsidP="00B40D86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Compliance Monitoring Manager(s), as applicable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9F77E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C8516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E6DC5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A0CBB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B486A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A9E4D51" w14:textId="77777777" w:rsidR="00B40D86" w:rsidRPr="009400BD" w:rsidRDefault="00B40D86" w:rsidP="00AC27DD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BB0C74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53D6E03" w14:textId="77777777" w:rsidR="00B40D86" w:rsidRPr="009400BD" w:rsidRDefault="00B40D86" w:rsidP="00B40D86">
            <w:pPr>
              <w:pStyle w:val="Paragraphedeliste"/>
              <w:numPr>
                <w:ilvl w:val="0"/>
                <w:numId w:val="2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Compliance Monitoring Manager for operations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B24D7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53C3E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8F225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24A6D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21540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7A18D27" w14:textId="77777777" w:rsidR="00B40D86" w:rsidRPr="009400BD" w:rsidRDefault="00B40D86" w:rsidP="00AC27DD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B32131E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7D95B16" w14:textId="77777777" w:rsidR="00B40D86" w:rsidRPr="009400BD" w:rsidRDefault="00B40D86" w:rsidP="00B40D86">
            <w:pPr>
              <w:pStyle w:val="Paragraphedeliste"/>
              <w:numPr>
                <w:ilvl w:val="0"/>
                <w:numId w:val="2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Compliance Monitoring Manager for maintenance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883D9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AFF1E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E0AE5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8C537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6B91C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EC3DE3F" w14:textId="77777777" w:rsidR="00B40D86" w:rsidRPr="009400BD" w:rsidRDefault="00B40D86" w:rsidP="00AC27DD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6E97873" w14:textId="77777777" w:rsidTr="00C70DFA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B144609" w14:textId="77777777" w:rsidR="00B40D86" w:rsidRPr="009400BD" w:rsidRDefault="00B40D86" w:rsidP="00AC27DD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Security Manager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CF7C7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E6E01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2F735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680DF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EDB71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096DEA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EE4367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5BEB94F" w14:textId="77777777" w:rsidR="00B40D86" w:rsidRPr="009400BD" w:rsidRDefault="00B40D86" w:rsidP="00B40D86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Safety Manager(s), as applicable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D7C3E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830AD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44EF5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9DE7C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D229D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A9C07C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5B1CF1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40B2C48" w14:textId="77777777" w:rsidR="00B40D86" w:rsidRPr="009400BD" w:rsidRDefault="00B40D86" w:rsidP="00AC27DD">
            <w:pPr>
              <w:pStyle w:val="Paragraphedeliste"/>
              <w:numPr>
                <w:ilvl w:val="0"/>
                <w:numId w:val="22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Safety Manager for operations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AE9C1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A7520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02ECE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4808D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887B5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9F0CB3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EBEF6B4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1613B82" w14:textId="77777777" w:rsidR="00B40D86" w:rsidRPr="009400BD" w:rsidRDefault="00B40D86" w:rsidP="00AC27DD">
            <w:pPr>
              <w:pStyle w:val="Paragraphedeliste"/>
              <w:numPr>
                <w:ilvl w:val="0"/>
                <w:numId w:val="22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Safety Manager for maintenance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34A18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0256D7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E55BA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F8EA7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47627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49978D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FADB3A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F0B1C41" w14:textId="77777777" w:rsidR="00B40D86" w:rsidRPr="009400BD" w:rsidRDefault="00B40D86" w:rsidP="00B40D86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Other, as applicable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479A5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F7F1D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0490F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3AAD8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20AEE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4E27BA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AAAB11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5D27B58" w14:textId="77777777" w:rsidR="00B40D86" w:rsidRPr="009400BD" w:rsidRDefault="00B40D86" w:rsidP="00B40D86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Interview of the Accountable Manager and Nominated Persons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6D298B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3A663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70715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B9389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BD3A8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57BD51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F05A59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158A21C" w14:textId="77777777" w:rsidR="00B40D86" w:rsidRPr="009400BD" w:rsidRDefault="00B40D86" w:rsidP="00B40D86">
            <w:pPr>
              <w:pStyle w:val="Paragraphedeliste"/>
              <w:numPr>
                <w:ilvl w:val="0"/>
                <w:numId w:val="2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Request for changes in management personnel, as applicable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4FF57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87F82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4691B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50A9C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8EC97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8D358E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9AED089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46AED41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3C0A892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7B3DB752" w14:textId="77777777" w:rsidR="00B40D86" w:rsidRPr="009400BD" w:rsidRDefault="00B40D86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1B6B3BB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282C21B" w14:textId="77777777" w:rsidR="00B40D86" w:rsidRPr="009400BD" w:rsidRDefault="00B40D86" w:rsidP="00B40D86">
            <w:pPr>
              <w:pStyle w:val="Paragraphedeliste"/>
              <w:numPr>
                <w:ilvl w:val="0"/>
                <w:numId w:val="16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Evaluate operator’s manual system </w:t>
            </w:r>
          </w:p>
          <w:p w14:paraId="3D5D5156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lastRenderedPageBreak/>
              <w:t>Completed Operations Manual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062DA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lastRenderedPageBreak/>
              <w:fldChar w:fldCharType="begin">
                <w:ffData>
                  <w:name w:val="Text3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13331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9BF31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0CA7FB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937E8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C6AE1F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EE2011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BDE886F" w14:textId="77777777" w:rsidR="00B40D86" w:rsidRPr="009400BD" w:rsidRDefault="00B40D86" w:rsidP="00B40D86">
            <w:pPr>
              <w:pStyle w:val="Paragraphedeliste"/>
              <w:numPr>
                <w:ilvl w:val="0"/>
                <w:numId w:val="24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Emergency exit plan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2509E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FAAFD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380C9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48D08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73CD2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C92981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9B778E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F510C40" w14:textId="77777777" w:rsidR="00B40D86" w:rsidRPr="009400BD" w:rsidRDefault="00B40D86" w:rsidP="00B40D86">
            <w:pPr>
              <w:pStyle w:val="Paragraphedeliste"/>
              <w:numPr>
                <w:ilvl w:val="0"/>
                <w:numId w:val="24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Carry-on baggage plan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4FC9D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00229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3BC5A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19BC5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5AD29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C4E7A5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048C294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EA6ED78" w14:textId="77777777" w:rsidR="00B40D86" w:rsidRPr="009400BD" w:rsidRDefault="00B40D86" w:rsidP="00B40D86">
            <w:pPr>
              <w:pStyle w:val="Paragraphedeliste"/>
              <w:numPr>
                <w:ilvl w:val="0"/>
                <w:numId w:val="24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Exit row seating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F0F87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7918B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B7023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DE00D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D2AC0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A1EF27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B2584BD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25D9191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Completed Continuing Airworthiness Management Exposition (CAME)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A62D6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29D94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8196D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83ACD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8A709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20D814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143EEAF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96241D8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CCAA-approved Aircraft Flight Manual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84C69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C4A2B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A3485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1AB66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D458D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62397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AB7185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628A8F5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Evidence of subscription to manufacturer operations documentation (e.g. FCOM, QRH)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E6A2B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FDD71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30A02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7E125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91DF8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139351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109354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D2D78AD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Aircraft checklists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7B721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D4D64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2CB67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618D5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77F15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5733D7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9DAE17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94CB53C" w14:textId="77777777" w:rsidR="00B40D86" w:rsidRPr="009400BD" w:rsidRDefault="00B40D86" w:rsidP="00B40D86">
            <w:pPr>
              <w:pStyle w:val="Paragraphedeliste"/>
              <w:numPr>
                <w:ilvl w:val="0"/>
                <w:numId w:val="25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Normal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D1A89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3DBB5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48D69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5C4A1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94721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CEA76C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96F3EB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D088F22" w14:textId="77777777" w:rsidR="00B40D86" w:rsidRPr="009400BD" w:rsidRDefault="00B40D86" w:rsidP="00B40D86">
            <w:pPr>
              <w:pStyle w:val="Paragraphedeliste"/>
              <w:numPr>
                <w:ilvl w:val="0"/>
                <w:numId w:val="25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Abnormal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6803B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6245F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23C69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8653D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4C2A4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5FF2D0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64A3CE1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BC5856F" w14:textId="77777777" w:rsidR="00B40D86" w:rsidRPr="009400BD" w:rsidRDefault="00B40D86" w:rsidP="00B40D86">
            <w:pPr>
              <w:pStyle w:val="Paragraphedeliste"/>
              <w:numPr>
                <w:ilvl w:val="0"/>
                <w:numId w:val="25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Emergency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9CF1C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F536B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3FE96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E9409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5F176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3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4128A2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308853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90E4741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Cabin Crew Manual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D02EF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A706A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6B7531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FA8C9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EF64F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2019D9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FD38A7" w14:paraId="44E06DED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8EBB8D8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Flight supervision and monitoring/ flight following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1F1ED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EF1F4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8FECB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780C7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839DC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A48C5F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FB5F026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0E5EFF7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Station/facility operations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33D2E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2E278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B04B4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45A53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DFD31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5B22EB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EBCFC01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1CAD653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Emergency Response Plan (ERP)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8CCCA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93D35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20D6E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E12B4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45B74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F94138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06165FA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31C786C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Aerodrome Data and Route Guide Manual (charts and plates)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449AB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EFD29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6DE31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AD97B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A2F1D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524D08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8FB68F7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391D680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Aerodrome/runway analysis (performance)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DECC8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5A6CE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11BE5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C05F0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09A12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C78FFD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153F6B2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FF6BCCC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Minimum Equipment List (MEL)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B5BBB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EE707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5E103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A0557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FC518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1D0C64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98C70FB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D2C077E" w14:textId="77777777" w:rsidR="00B40D86" w:rsidRPr="009400BD" w:rsidRDefault="00B40D86" w:rsidP="00B40D86">
            <w:pPr>
              <w:pStyle w:val="Paragraphedeliste"/>
              <w:numPr>
                <w:ilvl w:val="0"/>
                <w:numId w:val="26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MEL management programme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285E2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B05E2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19A8A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690E3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5399F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F45885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072E022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BD7454C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Configuration Deviation List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8A2EA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2D9A4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84AA8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8EC5D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49EB2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6CE392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F163F2F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20D7230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Maintenance Technical Manuals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25C6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FFA16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DFCFE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3872F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9F4C9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24A150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6078722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382AF0B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lastRenderedPageBreak/>
              <w:t xml:space="preserve">Fuelling/refuelling/defuelling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81D89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5FF1E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CFEFD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315C3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AC1BB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BAF7AD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55E716A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9D7E9B6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Ground Servicing Manual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2DB41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62F9C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1500D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CDFEC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B363B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50469D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F825F00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331F4CE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Mass and balance control programme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89621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84213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FAD1F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56815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ABF94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0873ED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75D1066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7835E57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Dangerous goods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C6F33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6C727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7147D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DE6E9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46064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06AAC3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A21721B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84AD3CD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Security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AC228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B5AB0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6FDDE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A19C8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FE88D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D4508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EAB2D24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0233858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Reliability programme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356D3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6AB003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340AC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8E7B8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2631A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14BA95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E89124D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7EFA391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Completed continuous airworthiness maintenance programme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62DFF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37155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39B7A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4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47DC8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E43D3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60CA7A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AB190E5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B900364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Emergency plan/notification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DEF0F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CFF5B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119B2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794FB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F46D6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415282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6BEF1FC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9107449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Passenger briefing cards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49FF3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D0D3F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61B08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BD410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7435D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841FE2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FBA5AAE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6561AA7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Compliance Monitoring Manual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4944C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E10E9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F89CF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AA130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0A9044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F16FB7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B09679C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B357324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Safety Management System Manual</w:t>
            </w:r>
            <w:r w:rsidRPr="009400BD">
              <w:rPr>
                <w:color w:val="000000" w:themeColor="text1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8F132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DFA32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82E80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0C651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8E98D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58B460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01CD4CA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2D89DF1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SMS implementation plan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30115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1570C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942AA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362B6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2AFDB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B54D28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F2648F9" w14:textId="77777777" w:rsidTr="00AC27DD">
        <w:trPr>
          <w:trHeight w:val="45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D1C241E" w14:textId="77777777" w:rsidR="00B40D86" w:rsidRPr="009400BD" w:rsidRDefault="00B40D86" w:rsidP="00B40D86">
            <w:pPr>
              <w:pStyle w:val="Paragraphedeliste"/>
              <w:numPr>
                <w:ilvl w:val="0"/>
                <w:numId w:val="23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Flight Data Monitoring (FDM) agreement, if applicable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A291D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C1407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D2F5E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2FEB7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68300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B08796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EB1FE59" w14:textId="77777777" w:rsidTr="00FB5889">
        <w:trPr>
          <w:trHeight w:val="454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1ACA492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5D654F0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1296CFE3" w14:textId="77777777" w:rsidR="00B40D86" w:rsidRPr="009400BD" w:rsidRDefault="00B40D86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745E467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D776FBA" w14:textId="77777777" w:rsidR="00B40D86" w:rsidRPr="009400BD" w:rsidRDefault="00B40D86" w:rsidP="00B40D86">
            <w:pPr>
              <w:pStyle w:val="Paragraphedeliste"/>
              <w:numPr>
                <w:ilvl w:val="0"/>
                <w:numId w:val="16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Evaluate applications for specific approvals, as applicable</w:t>
            </w:r>
          </w:p>
          <w:p w14:paraId="7A0612C6" w14:textId="77777777" w:rsidR="00B40D86" w:rsidRPr="009400BD" w:rsidRDefault="00B40D86" w:rsidP="00B40D86">
            <w:pPr>
              <w:pStyle w:val="Paragraphedeliste"/>
              <w:numPr>
                <w:ilvl w:val="0"/>
                <w:numId w:val="44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RVSM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0B3ED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75F91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0E202C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909BA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B1157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391330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9479B1C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FC2174C" w14:textId="77777777" w:rsidR="00B40D86" w:rsidRPr="009400BD" w:rsidRDefault="00B40D86" w:rsidP="00B40D86">
            <w:pPr>
              <w:pStyle w:val="Paragraphedeliste"/>
              <w:numPr>
                <w:ilvl w:val="0"/>
                <w:numId w:val="44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PBN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04B75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F9902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1C912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F8216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25A59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B4F38E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B049414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B167828" w14:textId="77777777" w:rsidR="00B40D86" w:rsidRPr="009400BD" w:rsidRDefault="00B40D86" w:rsidP="00B40D86">
            <w:pPr>
              <w:pStyle w:val="Paragraphedeliste"/>
              <w:numPr>
                <w:ilvl w:val="0"/>
                <w:numId w:val="44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EFB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0C817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CF20C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29196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C07D9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9E7C9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81EA74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4A23C64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9B1A712" w14:textId="77777777" w:rsidR="00B40D86" w:rsidRPr="009400BD" w:rsidRDefault="00B40D86" w:rsidP="00B40D86">
            <w:pPr>
              <w:pStyle w:val="Paragraphedeliste"/>
              <w:numPr>
                <w:ilvl w:val="0"/>
                <w:numId w:val="44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Dangerous goods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63354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FFD98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49101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FB52D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A4FD8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2A0246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8E69637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EF3BD85" w14:textId="77777777" w:rsidR="00B40D86" w:rsidRPr="009400BD" w:rsidRDefault="00B40D86" w:rsidP="00B40D86">
            <w:pPr>
              <w:pStyle w:val="Paragraphedeliste"/>
              <w:numPr>
                <w:ilvl w:val="0"/>
                <w:numId w:val="44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Other, as applicable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BA4E1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5299B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0587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AE127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081B2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805930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56DA45E" w14:textId="77777777" w:rsidTr="00FB5889">
        <w:trPr>
          <w:trHeight w:val="454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311D7C9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5340B68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74A7D39A" w14:textId="77777777" w:rsidR="00B40D86" w:rsidRPr="009400BD" w:rsidRDefault="00B40D86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3C4D5B81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A4799DE" w14:textId="77777777" w:rsidR="00B40D86" w:rsidRPr="009400BD" w:rsidRDefault="00B40D86" w:rsidP="00B40D86">
            <w:pPr>
              <w:pStyle w:val="Paragraphedeliste"/>
              <w:numPr>
                <w:ilvl w:val="0"/>
                <w:numId w:val="16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lastRenderedPageBreak/>
              <w:t>Conduct other evaluations</w:t>
            </w:r>
          </w:p>
          <w:p w14:paraId="67E6ACD1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Aircraft lease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80BF9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42F2C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6782F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1942E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28A90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4EA51B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ED7B296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EBC3A07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Maintenance contracts/agreements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0B1A6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009EA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D2960E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D34B7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02C66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4835EC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955ACCA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3EB0A9E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Servicing contracts/agreements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033F6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A4B48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AF666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F86DC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9989B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C454AD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5417F45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6D2BD8B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Training contracts</w:t>
            </w:r>
            <w:r w:rsidRPr="009400BD">
              <w:rPr>
                <w:color w:val="000000" w:themeColor="text1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BE302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49F38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11489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1A466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0AF7A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4CC1B5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3819C04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CBC4969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De-icing/anti-icing contracts</w:t>
            </w:r>
            <w:r w:rsidRPr="009400BD">
              <w:rPr>
                <w:color w:val="000000" w:themeColor="text1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594F0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3ACD7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EA027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6E333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B00C4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3D4530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7DF8728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E4B1DF2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Dispatch/flight following contracts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C8944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EC0BB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8ACC6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D0E34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AC4D2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9178F4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95C0C35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550DB81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Exemption requests/justification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01B2C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33C6F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63FF2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40D28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D8C6E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2545C0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4006EAC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B4D0A8C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Plan for emergency evacuation demonstration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9A66A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615E6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6E61D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AB59B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9D32E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7B55EB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7326DD0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FA2998B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Plan for ditching demonstration, if applicable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E95A44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38A46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085BD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B7043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29A106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D13445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6D975B3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4ABB016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Plan for demonstration flight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8F089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4894F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86BB7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D29CE0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D8EC4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7ED54C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351BA2F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F853FCF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Draft Operations Specifications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EDE06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C5F6ED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9ECE7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62B811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3C370C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8189D2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351971B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1606ED3" w14:textId="77777777" w:rsidR="00B40D86" w:rsidRPr="009400BD" w:rsidRDefault="00B40D86" w:rsidP="00B40D86">
            <w:pPr>
              <w:pStyle w:val="Paragraphedeliste"/>
              <w:numPr>
                <w:ilvl w:val="0"/>
                <w:numId w:val="27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Final Statement of Compliance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884EA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3E006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A293E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1039D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87C6C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0E243D9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397DC5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C1E8DEC" w14:textId="77777777" w:rsidR="00B40D86" w:rsidRPr="009400BD" w:rsidRDefault="00B40D86" w:rsidP="00B40D86">
            <w:pPr>
              <w:pStyle w:val="Paragraphedeliste"/>
              <w:numPr>
                <w:ilvl w:val="0"/>
                <w:numId w:val="16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Issue of Air Carrier Licence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377507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917A6A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120B7F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5002EB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8CCDE8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4C423A3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B40D86" w:rsidRPr="009400BD" w14:paraId="68A7C614" w14:textId="77777777" w:rsidTr="00FB5889">
        <w:trPr>
          <w:trHeight w:val="624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33ECAAF5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19673912" w14:textId="77777777" w:rsidR="00B40D86" w:rsidRPr="009400BD" w:rsidRDefault="00B40D86" w:rsidP="00B40D86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280526A1" w14:textId="77777777" w:rsidR="00B40D86" w:rsidRPr="009400BD" w:rsidRDefault="00B40D86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</w:tbl>
    <w:p w14:paraId="0766D412" w14:textId="77777777" w:rsidR="009A16E9" w:rsidRPr="009400BD" w:rsidRDefault="009A16E9" w:rsidP="009A16E9">
      <w:pPr>
        <w:spacing w:after="0"/>
        <w:rPr>
          <w:color w:val="000000" w:themeColor="text1"/>
          <w:sz w:val="12"/>
        </w:rPr>
      </w:pPr>
    </w:p>
    <w:tbl>
      <w:tblPr>
        <w:tblStyle w:val="TableNormal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4"/>
        <w:gridCol w:w="992"/>
        <w:gridCol w:w="992"/>
        <w:gridCol w:w="992"/>
        <w:gridCol w:w="992"/>
        <w:gridCol w:w="992"/>
        <w:gridCol w:w="1897"/>
      </w:tblGrid>
      <w:tr w:rsidR="009400BD" w:rsidRPr="009400BD" w14:paraId="301D7952" w14:textId="77777777" w:rsidTr="00AC27DD">
        <w:trPr>
          <w:trHeight w:val="558"/>
          <w:tblHeader/>
          <w:jc w:val="center"/>
        </w:trPr>
        <w:tc>
          <w:tcPr>
            <w:tcW w:w="334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E2721C" w14:textId="77777777" w:rsidR="003A585E" w:rsidRPr="009400BD" w:rsidRDefault="003A585E" w:rsidP="00090CAB">
            <w:pPr>
              <w:tabs>
                <w:tab w:val="left" w:pos="424"/>
              </w:tabs>
              <w:spacing w:before="120" w:after="120"/>
              <w:ind w:left="424" w:hanging="283"/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</w:rPr>
              <w:t>IV. DEMONSTRATION AND INSPECTION PHASE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405F29" w14:textId="77777777" w:rsidR="003A585E" w:rsidRPr="009400BD" w:rsidRDefault="00B40D86" w:rsidP="00090CA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proposed by the Operator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8F6A34" w14:textId="77777777" w:rsidR="003A585E" w:rsidRPr="009400BD" w:rsidRDefault="003A585E" w:rsidP="00090CA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Revised Date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EA4393" w14:textId="77777777" w:rsidR="003A585E" w:rsidRPr="009400BD" w:rsidRDefault="003A585E" w:rsidP="00090CA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Inspector Initials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2F53D0" w14:textId="77777777" w:rsidR="003A585E" w:rsidRPr="009400BD" w:rsidRDefault="003A585E" w:rsidP="00090CA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Received/ Accomplished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AF44AF" w14:textId="77777777" w:rsidR="003A585E" w:rsidRPr="009400BD" w:rsidRDefault="003A585E" w:rsidP="00090CA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Returned for Changes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EA9330" w14:textId="77777777" w:rsidR="003A585E" w:rsidRPr="009400BD" w:rsidRDefault="003A585E" w:rsidP="00090CA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CCAA Remarks</w:t>
            </w:r>
          </w:p>
        </w:tc>
      </w:tr>
      <w:tr w:rsidR="009400BD" w:rsidRPr="009400BD" w14:paraId="785A8F57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5C4134E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Evaluate operator conducting training </w:t>
            </w:r>
          </w:p>
          <w:p w14:paraId="7E259357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Training facilities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92622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CB204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A2BFB4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A140C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3F94E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C3F02C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B5A8429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53A07E6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lastRenderedPageBreak/>
              <w:t>Training schedules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4DCFCE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29F61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D2AB8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0BCF82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248A2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7D5423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A7CF8FB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A8CF19C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Flight crew member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1DC9E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D7BA2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0C263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237FA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E4D175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E443A4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B19E10E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76895B0" w14:textId="77777777" w:rsidR="003A585E" w:rsidRPr="009400BD" w:rsidRDefault="003A585E" w:rsidP="00D86C96">
            <w:pPr>
              <w:pStyle w:val="Paragraphedeliste"/>
              <w:numPr>
                <w:ilvl w:val="0"/>
                <w:numId w:val="30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Company procedures indoctrination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437F58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7916DA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6E98C3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E75C6F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D2083B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992AD95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928BF4D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ADBAB35" w14:textId="77777777" w:rsidR="003A585E" w:rsidRPr="009400BD" w:rsidRDefault="003A585E" w:rsidP="00D86C96">
            <w:pPr>
              <w:pStyle w:val="Paragraphedeliste"/>
              <w:numPr>
                <w:ilvl w:val="0"/>
                <w:numId w:val="30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Emergency equipment drills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43D0EA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B297D8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78169B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0809AD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683C17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8D61D24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D568C77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B3FC2EB" w14:textId="77777777" w:rsidR="003A585E" w:rsidRPr="009400BD" w:rsidRDefault="003A585E" w:rsidP="00D86C96">
            <w:pPr>
              <w:pStyle w:val="Paragraphedeliste"/>
              <w:numPr>
                <w:ilvl w:val="0"/>
                <w:numId w:val="30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Ground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2571F6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91B3DF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AE531E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B78F52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022C6E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06F6A87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40452D0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C579FC0" w14:textId="77777777" w:rsidR="003A585E" w:rsidRPr="009400BD" w:rsidRDefault="003A585E" w:rsidP="00D86C96">
            <w:pPr>
              <w:pStyle w:val="Paragraphedeliste"/>
              <w:numPr>
                <w:ilvl w:val="0"/>
                <w:numId w:val="30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Flight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985F98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9811B3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EBE4CF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B59870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A5E637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47DAA8A" w14:textId="77777777" w:rsidR="003A585E" w:rsidRPr="009400BD" w:rsidRDefault="003A585E" w:rsidP="00024A5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FD69E71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4E9D7DE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Check Personnel/Instructor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0B457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752D63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5B2787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08239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4903A8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61E34A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6E875F7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78942AB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Cabin crew member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CF907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E4C4E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6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62657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DBBC74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D9A4C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0924833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1364094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F02495E" w14:textId="77777777" w:rsidR="003A585E" w:rsidRPr="009400BD" w:rsidRDefault="003A585E" w:rsidP="00D86C96">
            <w:pPr>
              <w:pStyle w:val="Paragraphedeliste"/>
              <w:numPr>
                <w:ilvl w:val="0"/>
                <w:numId w:val="3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Company procedures indoctrination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C568D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52C498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4CF94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02D3C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84719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E06429D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E67D842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9582271" w14:textId="77777777" w:rsidR="003A585E" w:rsidRPr="009400BD" w:rsidRDefault="003A585E" w:rsidP="00D86C96">
            <w:pPr>
              <w:pStyle w:val="Paragraphedeliste"/>
              <w:numPr>
                <w:ilvl w:val="0"/>
                <w:numId w:val="3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Emergency equipment drills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2E1721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3A0AC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BD550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74DA38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E471E9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EF2A9C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6D1ED51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0E0592E" w14:textId="77777777" w:rsidR="003A585E" w:rsidRPr="009400BD" w:rsidRDefault="003A585E" w:rsidP="00D86C96">
            <w:pPr>
              <w:pStyle w:val="Paragraphedeliste"/>
              <w:numPr>
                <w:ilvl w:val="0"/>
                <w:numId w:val="3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Ground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CA27A1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5F375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D9BA2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C7259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F9C6E8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C507CD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51336D4" w14:textId="77777777" w:rsidTr="00AC27DD">
        <w:trPr>
          <w:trHeight w:val="567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E8A1285" w14:textId="77777777" w:rsidR="003A585E" w:rsidRPr="009400BD" w:rsidRDefault="003A585E" w:rsidP="00D86C96">
            <w:pPr>
              <w:pStyle w:val="Paragraphedeliste"/>
              <w:numPr>
                <w:ilvl w:val="0"/>
                <w:numId w:val="3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Flight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F546D8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AB8DB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6920C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1BC7C3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CB70A3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0ACED2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E07D7C1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D2B434D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Cabin crew member check personnel/instructor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C1A41C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C1966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B4755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05743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4899B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13D76E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8238ED2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DED04C5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Crew resource management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DCC492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6DE81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6C6B2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58947C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452B8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6A44CC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4FF641F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72ADE2A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Flight Operations Officers personnel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99BCDC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EF2854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EAE14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D13491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DA552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F016EA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657EA13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4B0D679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Flight Operations Officers Check Personnel/Instructor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20B84C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4B1B5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65C43C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25F887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BC3ED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3C48CBD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3BFAB27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5BBDCAE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Dangerous goods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0DC9C4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0233C7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6892F62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EBB77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EB1E08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EEC212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F3FE70B" w14:textId="77777777" w:rsidTr="00AC27DD">
        <w:trPr>
          <w:trHeight w:val="51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B15F1FA" w14:textId="77777777" w:rsidR="003A585E" w:rsidRPr="009400BD" w:rsidRDefault="003A585E" w:rsidP="00D86C96">
            <w:pPr>
              <w:pStyle w:val="Paragraphedeliste"/>
              <w:numPr>
                <w:ilvl w:val="0"/>
                <w:numId w:val="32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Crew members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F0D292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CB013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FA23B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3A39E4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CBC20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CE0985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08EC229" w14:textId="77777777" w:rsidTr="00AC27DD">
        <w:trPr>
          <w:trHeight w:val="51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18F4A63" w14:textId="77777777" w:rsidR="003A585E" w:rsidRPr="009400BD" w:rsidRDefault="003A585E" w:rsidP="00D86C96">
            <w:pPr>
              <w:pStyle w:val="Paragraphedeliste"/>
              <w:numPr>
                <w:ilvl w:val="0"/>
                <w:numId w:val="32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Ground personnel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25BD6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E05251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C2B9D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60C487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602AD6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B582BA2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C28EA18" w14:textId="77777777" w:rsidTr="00AC27DD">
        <w:trPr>
          <w:trHeight w:val="68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FBB96B5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lastRenderedPageBreak/>
              <w:t xml:space="preserve">Security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91625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75789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A1324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1257F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C62D0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9B9135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CE3C1DF" w14:textId="77777777" w:rsidTr="00AC27DD">
        <w:trPr>
          <w:trHeight w:val="624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8A9789B" w14:textId="77777777" w:rsidR="003A585E" w:rsidRPr="009400BD" w:rsidRDefault="003A585E" w:rsidP="00D86C96">
            <w:pPr>
              <w:pStyle w:val="Paragraphedeliste"/>
              <w:numPr>
                <w:ilvl w:val="0"/>
                <w:numId w:val="29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Maintenance 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849CA4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79FA3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822557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DF6E5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99FE6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BC2026C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5D8D0D8" w14:textId="77777777" w:rsidTr="00AC27DD">
        <w:trPr>
          <w:trHeight w:val="51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89183A4" w14:textId="77777777" w:rsidR="003A585E" w:rsidRPr="009400BD" w:rsidRDefault="001E234B" w:rsidP="001E234B">
            <w:pPr>
              <w:pStyle w:val="Paragraphedeliste"/>
              <w:numPr>
                <w:ilvl w:val="0"/>
                <w:numId w:val="3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Nominated Person Continuing Airworthiness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741FB2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F09F8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2573F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DE68D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694DC9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4D9E2A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BFD6CE2" w14:textId="77777777" w:rsidTr="00AC27DD">
        <w:trPr>
          <w:trHeight w:val="51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9D0E6E1" w14:textId="77777777" w:rsidR="003A585E" w:rsidRPr="009400BD" w:rsidRDefault="001E234B" w:rsidP="001E234B">
            <w:pPr>
              <w:pStyle w:val="Paragraphedeliste"/>
              <w:numPr>
                <w:ilvl w:val="0"/>
                <w:numId w:val="3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Compliance Monitoring Manager(s)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361B9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CDE94B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7BAFF2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19BE9E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B275DD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560572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0266009" w14:textId="77777777" w:rsidTr="00AC27DD">
        <w:trPr>
          <w:trHeight w:val="51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446E687" w14:textId="77777777" w:rsidR="003A585E" w:rsidRPr="009400BD" w:rsidRDefault="001E234B" w:rsidP="001E234B">
            <w:pPr>
              <w:pStyle w:val="Paragraphedeliste"/>
              <w:numPr>
                <w:ilvl w:val="0"/>
                <w:numId w:val="3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Compliance Monitoring personnel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06AD5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35F7AA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6B3302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90D679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80DECF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3F098E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7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D8EB854" w14:textId="77777777" w:rsidTr="00AC27DD">
        <w:trPr>
          <w:trHeight w:val="510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B3F00C0" w14:textId="77777777" w:rsidR="003A585E" w:rsidRPr="009400BD" w:rsidRDefault="003A585E" w:rsidP="00D86C96">
            <w:pPr>
              <w:pStyle w:val="Paragraphedeliste"/>
              <w:numPr>
                <w:ilvl w:val="0"/>
                <w:numId w:val="33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Safety Manager(s)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0CAA87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F6E2A5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61B977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150F28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F32E00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7387FE1" w14:textId="77777777" w:rsidR="003A585E" w:rsidRPr="009400BD" w:rsidRDefault="003A585E" w:rsidP="00BC1443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4675821" w14:textId="77777777" w:rsidTr="00FB5889">
        <w:trPr>
          <w:trHeight w:val="510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37421CF9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7E5E479B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01EE0CA2" w14:textId="77777777" w:rsidR="003A585E" w:rsidRPr="009400BD" w:rsidRDefault="003A585E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15AAE9E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BACA316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Evaluate operator conducting testing/certification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F95D35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798868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72C291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9F04C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687006F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428A0BB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50F2B2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8DBC65D" w14:textId="77777777" w:rsidR="003A585E" w:rsidRPr="009400BD" w:rsidRDefault="003A585E" w:rsidP="00D86C96">
            <w:pPr>
              <w:pStyle w:val="Paragraphedeliste"/>
              <w:numPr>
                <w:ilvl w:val="0"/>
                <w:numId w:val="35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Flight crew members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55C544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7D6F4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222199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6FEDA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FC2DDB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F77E169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B0D67D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1F63B06" w14:textId="77777777" w:rsidR="003A585E" w:rsidRPr="009400BD" w:rsidRDefault="003A585E" w:rsidP="00D86C96">
            <w:pPr>
              <w:pStyle w:val="Paragraphedeliste"/>
              <w:numPr>
                <w:ilvl w:val="0"/>
                <w:numId w:val="35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Flight Operations Officers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432B3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DD0B1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FF1060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24145B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2DCCF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61CD469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D5CB52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C5620BC" w14:textId="77777777" w:rsidR="003A585E" w:rsidRPr="009400BD" w:rsidRDefault="003A585E" w:rsidP="00D86C96">
            <w:pPr>
              <w:pStyle w:val="Paragraphedeliste"/>
              <w:numPr>
                <w:ilvl w:val="0"/>
                <w:numId w:val="35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Cabin crew members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32C6E1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0485E0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90979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13BAE4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F5AA87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69BAD85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F2B159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89ECAD2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Conduct Aircraft make/model conformity inspection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D7CDD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001B74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29F818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1FB17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E73EA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45B572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5390E2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2E6F71B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Conduct Main operations base inspection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A2665A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3D7697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FB855B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37A955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68015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50829D1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88444C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8E06567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Conduct Main maintenance base inspection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9EF097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80B854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2C68CC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BD44BC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02A5FB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A6652D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2B1B2B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54EEFBD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Conduct Station/facilities inspection (operations)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500C02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E9ADB9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BA7BEF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313E9E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3BEF1D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B5122D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2B82B98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6223448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Conduct Station/facilities inspection (maintenance)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3C7629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8DF21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8D251D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D58B65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5194EF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BCB563D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61869F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E6D19FE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Conduct operator flight supervision and monitoring/flight following demonstration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8B12D2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5DE245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BE650E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37AAD2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A100DE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0AB48E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4D9BF25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61A5C401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2F5D38B3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2654F8CE" w14:textId="77777777" w:rsidR="003A585E" w:rsidRPr="009400BD" w:rsidRDefault="003A585E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1D53EC89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086ACC8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lastRenderedPageBreak/>
              <w:t>Record keeping locations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9F534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4B278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386A97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5E091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8E550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65F9E9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7DAC72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7A609E7" w14:textId="77777777" w:rsidR="003A585E" w:rsidRPr="009400BD" w:rsidRDefault="003A585E" w:rsidP="00D86C96">
            <w:pPr>
              <w:pStyle w:val="Paragraphedeliste"/>
              <w:numPr>
                <w:ilvl w:val="0"/>
                <w:numId w:val="34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Crew member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D6BD5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2B2F1E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BB4A79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24BCC1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6A05D1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96DE443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C90F0E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F177484" w14:textId="77777777" w:rsidR="003A585E" w:rsidRPr="009400BD" w:rsidRDefault="003A585E" w:rsidP="00D86C96">
            <w:pPr>
              <w:pStyle w:val="Paragraphedeliste"/>
              <w:numPr>
                <w:ilvl w:val="0"/>
                <w:numId w:val="36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Training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DDD91F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DF6D0D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67700E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4284E2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F083A2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6F693CC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0BA3C2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F77524C" w14:textId="77777777" w:rsidR="003A585E" w:rsidRPr="009400BD" w:rsidRDefault="003A585E" w:rsidP="00D86C96">
            <w:pPr>
              <w:pStyle w:val="Paragraphedeliste"/>
              <w:numPr>
                <w:ilvl w:val="0"/>
                <w:numId w:val="36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Flight and rest times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9CE8E0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9ECD3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3389EC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3F25EE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9F1DC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84596E2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C9965AE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3A2C57E" w14:textId="77777777" w:rsidR="003A585E" w:rsidRPr="009400BD" w:rsidRDefault="003A585E" w:rsidP="00D86C96">
            <w:pPr>
              <w:pStyle w:val="Paragraphedeliste"/>
              <w:numPr>
                <w:ilvl w:val="0"/>
                <w:numId w:val="36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Qualification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7F2907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559DA3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8D313E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A6D7F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B7DA4C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43E7EF6" w14:textId="77777777" w:rsidR="003A585E" w:rsidRPr="009400BD" w:rsidRDefault="003A585E" w:rsidP="00616026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683C0B5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3DE9488" w14:textId="77777777" w:rsidR="003A585E" w:rsidRPr="009400BD" w:rsidRDefault="003A585E" w:rsidP="00D86C96">
            <w:pPr>
              <w:pStyle w:val="Paragraphedeliste"/>
              <w:numPr>
                <w:ilvl w:val="0"/>
                <w:numId w:val="34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Maintenance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F51AD1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12B5F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8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DBB04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057A3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2D75D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D0F141F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3AB7A7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7849242" w14:textId="77777777" w:rsidR="003A585E" w:rsidRPr="009400BD" w:rsidRDefault="003A585E" w:rsidP="00D86C96">
            <w:pPr>
              <w:pStyle w:val="Paragraphedeliste"/>
              <w:numPr>
                <w:ilvl w:val="0"/>
                <w:numId w:val="37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Aircraft records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EBB1C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1054A0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8B211F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824F11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2030D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0FEA276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F17DDE8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485C26F" w14:textId="77777777" w:rsidR="003A585E" w:rsidRPr="009400BD" w:rsidRDefault="003A585E" w:rsidP="00D86C96">
            <w:pPr>
              <w:pStyle w:val="Paragraphedeliste"/>
              <w:numPr>
                <w:ilvl w:val="0"/>
                <w:numId w:val="37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Maintenance personnel training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80CD54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51E16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416771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2A1BE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7DACE2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45E4206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1DFB678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1A905B1" w14:textId="77777777" w:rsidR="003A585E" w:rsidRPr="009400BD" w:rsidRDefault="001E234B" w:rsidP="00AC27DD">
            <w:pPr>
              <w:pStyle w:val="Paragraphedeliste"/>
              <w:numPr>
                <w:ilvl w:val="0"/>
                <w:numId w:val="38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Nominated Person Continuing Airworthiness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4C2D2B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6DAA9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36C9EE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EDB68F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81529B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14AE92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8EBC71D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E67D4A4" w14:textId="77777777" w:rsidR="003A585E" w:rsidRPr="009400BD" w:rsidRDefault="001E234B" w:rsidP="00AC27DD">
            <w:pPr>
              <w:pStyle w:val="Paragraphedeliste"/>
              <w:numPr>
                <w:ilvl w:val="0"/>
                <w:numId w:val="38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Compliance Monitoring Manager and staff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555027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F0A0F7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5BF16F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49F0A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A26C38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C1E7E9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12989F8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8429667" w14:textId="77777777" w:rsidR="003A585E" w:rsidRPr="009400BD" w:rsidRDefault="003A585E" w:rsidP="00D86C96">
            <w:pPr>
              <w:pStyle w:val="Paragraphedeliste"/>
              <w:numPr>
                <w:ilvl w:val="0"/>
                <w:numId w:val="38"/>
              </w:numPr>
              <w:tabs>
                <w:tab w:val="left" w:pos="568"/>
              </w:tabs>
              <w:spacing w:before="120" w:after="120"/>
              <w:ind w:left="1133" w:hanging="142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Contract employees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90B25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1704B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1D5247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EA2730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EE3B86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B6E4A6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3DD2878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319EB142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3002F35E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7C3F1993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  <w:p w14:paraId="1BC51C58" w14:textId="77777777" w:rsidR="003A585E" w:rsidRPr="009400BD" w:rsidRDefault="003A585E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46EF7B98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6666EE5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Flight/trip records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B8FEDE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163C8D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1DC604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42444B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42DDF8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C4A3C12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B79C354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C655633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Evaluate SMS implementation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A8D685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3A66B0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823485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25B033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E5853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B349661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A95744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9476149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Emergency evacuation demonstration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6BD310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8CC05D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BC886D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CA92DD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711D3F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7BE88F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41CE9E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29B1984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Ditching demonstration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2EC69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85E021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F43843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1F6037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BB242E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667B87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679BD73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44604A2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 xml:space="preserve">Demonstration flight evaluation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2C79C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492A67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EC7A2C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17D222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E54E9F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A0615A8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593FC20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765C284" w14:textId="77777777" w:rsidR="003A585E" w:rsidRPr="009400BD" w:rsidRDefault="003A585E" w:rsidP="00D86C96">
            <w:pPr>
              <w:pStyle w:val="Paragraphedeliste"/>
              <w:numPr>
                <w:ilvl w:val="0"/>
                <w:numId w:val="28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Verify corrective actions and closure of all findings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E3FE59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A15F3F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CFAF3A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823EE0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B30C7D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FF2EDA8" w14:textId="77777777" w:rsidR="003A585E" w:rsidRPr="009400BD" w:rsidRDefault="003A585E" w:rsidP="004E1091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3A585E" w:rsidRPr="009400BD" w14:paraId="6438E05C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493C5D5F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2BD6E832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6E96821B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  <w:p w14:paraId="1F0A2BA3" w14:textId="77777777" w:rsidR="003A585E" w:rsidRPr="009400BD" w:rsidRDefault="003A585E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</w:tbl>
    <w:p w14:paraId="75040295" w14:textId="77777777" w:rsidR="00286C74" w:rsidRPr="009400BD" w:rsidRDefault="00286C74" w:rsidP="00AC27DD">
      <w:pPr>
        <w:spacing w:after="0"/>
        <w:rPr>
          <w:color w:val="000000" w:themeColor="text1"/>
          <w:lang w:val="en-US"/>
        </w:rPr>
      </w:pPr>
    </w:p>
    <w:tbl>
      <w:tblPr>
        <w:tblStyle w:val="TableNormal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4"/>
        <w:gridCol w:w="992"/>
        <w:gridCol w:w="992"/>
        <w:gridCol w:w="992"/>
        <w:gridCol w:w="992"/>
        <w:gridCol w:w="992"/>
        <w:gridCol w:w="1897"/>
      </w:tblGrid>
      <w:tr w:rsidR="009400BD" w:rsidRPr="009400BD" w14:paraId="4AB955BD" w14:textId="77777777" w:rsidTr="00AC27DD">
        <w:trPr>
          <w:trHeight w:val="558"/>
          <w:tblHeader/>
          <w:jc w:val="center"/>
        </w:trPr>
        <w:tc>
          <w:tcPr>
            <w:tcW w:w="334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E4142D" w14:textId="77777777" w:rsidR="003A585E" w:rsidRPr="009400BD" w:rsidRDefault="003A585E" w:rsidP="00B25CA3">
            <w:pPr>
              <w:tabs>
                <w:tab w:val="left" w:pos="424"/>
              </w:tabs>
              <w:spacing w:before="120" w:after="120"/>
              <w:ind w:left="424" w:hanging="283"/>
              <w:rPr>
                <w:rFonts w:ascii="Century Gothic" w:hAnsi="Century Gothic"/>
                <w:b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2"/>
                <w:sz w:val="18"/>
                <w:szCs w:val="16"/>
              </w:rPr>
              <w:t>V. CERTIFICATION PHASE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E6DA8B" w14:textId="77777777" w:rsidR="003A585E" w:rsidRPr="009400BD" w:rsidRDefault="00B40D86" w:rsidP="00150F38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proposed by the Operator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5AB1F4" w14:textId="77777777" w:rsidR="003A585E" w:rsidRPr="009400BD" w:rsidRDefault="003A585E" w:rsidP="00150F38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Revised Date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69C4F7" w14:textId="77777777" w:rsidR="003A585E" w:rsidRPr="009400BD" w:rsidRDefault="003A585E" w:rsidP="00150F38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Inspector Initials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B62427" w14:textId="77777777" w:rsidR="003A585E" w:rsidRPr="009400BD" w:rsidRDefault="003A585E" w:rsidP="00150F38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Received/ Accomplished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95BFA4" w14:textId="77777777" w:rsidR="003A585E" w:rsidRPr="009400BD" w:rsidRDefault="003A585E" w:rsidP="00150F38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Date Returned for Changes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E5B765" w14:textId="77777777" w:rsidR="003A585E" w:rsidRPr="009400BD" w:rsidRDefault="003A585E" w:rsidP="00150F38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  <w:t>CCAA Remarks</w:t>
            </w:r>
          </w:p>
        </w:tc>
      </w:tr>
      <w:tr w:rsidR="009400BD" w:rsidRPr="009400BD" w14:paraId="0ACC9161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31B0867" w14:textId="77777777" w:rsidR="003A585E" w:rsidRPr="009400BD" w:rsidRDefault="003A585E" w:rsidP="00D86C96">
            <w:pPr>
              <w:pStyle w:val="Paragraphedeliste"/>
              <w:numPr>
                <w:ilvl w:val="0"/>
                <w:numId w:val="39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Prepare Certificate and Operations Specifications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1E41F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D585CF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7B3164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227EF9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6E18C2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9B89F8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73B72A4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64F1E478" w14:textId="77777777" w:rsidR="003A585E" w:rsidRPr="009400BD" w:rsidRDefault="003A585E" w:rsidP="00D86C96">
            <w:pPr>
              <w:pStyle w:val="Paragraphedeliste"/>
              <w:numPr>
                <w:ilvl w:val="0"/>
                <w:numId w:val="39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Issue Certificate and Operations Specifications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D6AC35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993435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74D5FC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41DA6C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652BB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A4AD417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7C22E2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4DDE146" w14:textId="77777777" w:rsidR="003A585E" w:rsidRPr="009400BD" w:rsidRDefault="003A585E" w:rsidP="00D86C96">
            <w:pPr>
              <w:pStyle w:val="Paragraphedeliste"/>
              <w:numPr>
                <w:ilvl w:val="0"/>
                <w:numId w:val="39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Obtain the operator’s confirmation that the Certificate and Operations Specifications contain no error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182174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C855F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9734CF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D1ACA3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D8AEF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7BD646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68CB83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F720488" w14:textId="77777777" w:rsidR="003A585E" w:rsidRPr="009400BD" w:rsidRDefault="003A585E" w:rsidP="00D86C96">
            <w:pPr>
              <w:pStyle w:val="Paragraphedeliste"/>
              <w:numPr>
                <w:ilvl w:val="0"/>
                <w:numId w:val="39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Record the effective date of commencement of operations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24B83D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BCC609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064B39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80783C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918E47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E0C3CFF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5A3235B4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5F83C496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5D198795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377337D8" w14:textId="77777777" w:rsidR="003A585E" w:rsidRPr="009400BD" w:rsidRDefault="003A585E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75FB6AA3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53432B3B" w14:textId="77777777" w:rsidR="003A585E" w:rsidRPr="009400BD" w:rsidRDefault="003A585E" w:rsidP="00D86C96">
            <w:pPr>
              <w:pStyle w:val="Paragraphedeliste"/>
              <w:numPr>
                <w:ilvl w:val="0"/>
                <w:numId w:val="39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</w:rPr>
              <w:t>Prepare certification report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DE6567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E4FAA2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6FE70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9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FDD62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0D3FE7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E59616C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50758CC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936D98A" w14:textId="77777777" w:rsidR="003A585E" w:rsidRPr="009400BD" w:rsidRDefault="003A585E" w:rsidP="00D86C96">
            <w:pPr>
              <w:pStyle w:val="Paragraphedeliste"/>
              <w:numPr>
                <w:ilvl w:val="0"/>
                <w:numId w:val="4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Assemble report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445361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3F9EAF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B76F6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387A83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C0B5C0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0096F81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8858F44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5E62EAE" w14:textId="77777777" w:rsidR="003A585E" w:rsidRPr="009400BD" w:rsidRDefault="003A585E" w:rsidP="00D86C96">
            <w:pPr>
              <w:pStyle w:val="Paragraphedeliste"/>
              <w:numPr>
                <w:ilvl w:val="0"/>
                <w:numId w:val="4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Formal application letter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997C8E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4C35D7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BA29BD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DFE6B6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A2D704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51F9AE1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C7DAFF1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6D60242" w14:textId="77777777" w:rsidR="003A585E" w:rsidRPr="009400BD" w:rsidRDefault="003A585E" w:rsidP="00D86C96">
            <w:pPr>
              <w:pStyle w:val="Paragraphedeliste"/>
              <w:numPr>
                <w:ilvl w:val="0"/>
                <w:numId w:val="4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Final Statement of Compliance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21A706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114D33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CB63F6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C6A451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9A89FE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2ACDBEB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27590502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2CD3AE35" w14:textId="77777777" w:rsidR="003A585E" w:rsidRPr="009400BD" w:rsidRDefault="003A585E" w:rsidP="00D86C96">
            <w:pPr>
              <w:pStyle w:val="Paragraphedeliste"/>
              <w:numPr>
                <w:ilvl w:val="0"/>
                <w:numId w:val="4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Copy of OpSpecs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CEF242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30A0FF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9D3A5E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D4F8ED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5E483B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C05D8C0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3B7D4466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D21ED9A" w14:textId="77777777" w:rsidR="003A585E" w:rsidRPr="009400BD" w:rsidRDefault="003A585E" w:rsidP="00D86C96">
            <w:pPr>
              <w:pStyle w:val="Paragraphedeliste"/>
              <w:numPr>
                <w:ilvl w:val="0"/>
                <w:numId w:val="4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 xml:space="preserve">Copy of certificate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A4F88C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DFF744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1DAE78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BADEFF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09DFB0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5D730F0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371F6B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4FB5D565" w14:textId="77777777" w:rsidR="003A585E" w:rsidRPr="009400BD" w:rsidRDefault="003A585E" w:rsidP="00D86C96">
            <w:pPr>
              <w:pStyle w:val="Paragraphedeliste"/>
              <w:numPr>
                <w:ilvl w:val="0"/>
                <w:numId w:val="41"/>
              </w:numPr>
              <w:tabs>
                <w:tab w:val="left" w:pos="568"/>
              </w:tabs>
              <w:spacing w:before="120" w:after="120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Summary of difficulties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C86374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9C11DC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661205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CE0F47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2CD8E1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891185" w14:textId="77777777" w:rsidR="003A585E" w:rsidRPr="009400BD" w:rsidRDefault="003A585E" w:rsidP="0039389C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12168C57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06132E7E" w14:textId="77777777" w:rsidR="003A585E" w:rsidRPr="009400BD" w:rsidRDefault="003A585E" w:rsidP="00D86C96">
            <w:pPr>
              <w:pStyle w:val="Paragraphedeliste"/>
              <w:numPr>
                <w:ilvl w:val="0"/>
                <w:numId w:val="40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Distribute report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EB40FC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3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28D9A3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4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32371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4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78C812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4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A03C6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139D113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4B4BAF22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06128F32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110C1D60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18CFA5CC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  <w:p w14:paraId="7118463E" w14:textId="77777777" w:rsidR="003A585E" w:rsidRPr="009400BD" w:rsidRDefault="003A585E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  <w:tr w:rsidR="009400BD" w:rsidRPr="009400BD" w14:paraId="07CDA848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318A99DF" w14:textId="77777777" w:rsidR="003A585E" w:rsidRPr="009400BD" w:rsidRDefault="003A585E" w:rsidP="00D86C96">
            <w:pPr>
              <w:pStyle w:val="Paragraphedeliste"/>
              <w:numPr>
                <w:ilvl w:val="0"/>
                <w:numId w:val="39"/>
              </w:numPr>
              <w:tabs>
                <w:tab w:val="left" w:pos="424"/>
              </w:tabs>
              <w:spacing w:before="120" w:after="120"/>
              <w:ind w:left="424"/>
              <w:rPr>
                <w:rFonts w:ascii="Century Gothic" w:hAnsi="Century Gothic"/>
                <w:b/>
                <w:bCs/>
                <w:color w:val="000000" w:themeColor="text1"/>
                <w:sz w:val="16"/>
                <w:lang w:val="fr-FR"/>
              </w:rPr>
            </w:pPr>
            <w:r w:rsidRPr="009400BD">
              <w:rPr>
                <w:rFonts w:ascii="Century Gothic" w:hAnsi="Century Gothic"/>
                <w:b/>
                <w:bCs/>
                <w:color w:val="000000" w:themeColor="text1"/>
                <w:sz w:val="16"/>
                <w:lang w:val="fr-FR"/>
              </w:rPr>
              <w:t>Develop post-certification surveillance programme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3DD6C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  <w:lang w:val="fr-FR"/>
              </w:rPr>
            </w:pPr>
            <w:r>
              <w:fldChar w:fldCharType="begin">
                <w:ffData>
                  <w:name w:val="Text104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65772C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  <w:lang w:val="fr-FR"/>
              </w:rPr>
            </w:pPr>
            <w:r>
              <w:fldChar w:fldCharType="begin">
                <w:ffData>
                  <w:name w:val="Text104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99958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  <w:lang w:val="fr-FR"/>
              </w:rPr>
            </w:pPr>
            <w:r>
              <w:fldChar w:fldCharType="begin">
                <w:ffData>
                  <w:name w:val="Text104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09F48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  <w:lang w:val="fr-FR"/>
              </w:rPr>
            </w:pPr>
            <w:r>
              <w:fldChar w:fldCharType="begin">
                <w:ffData>
                  <w:name w:val="Text104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F7618B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  <w:lang w:val="fr-FR"/>
              </w:rPr>
            </w:pPr>
            <w:r>
              <w:fldChar w:fldCharType="begin">
                <w:ffData>
                  <w:name w:val="Text105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F6604A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  <w:lang w:val="fr-FR"/>
              </w:rPr>
            </w:pPr>
            <w:r>
              <w:fldChar w:fldCharType="begin">
                <w:ffData>
                  <w:name w:val="Text105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6C08797B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77BD8062" w14:textId="77777777" w:rsidR="003A585E" w:rsidRPr="009400BD" w:rsidRDefault="003A585E" w:rsidP="00D86C96">
            <w:pPr>
              <w:pStyle w:val="Paragraphedeliste"/>
              <w:numPr>
                <w:ilvl w:val="0"/>
                <w:numId w:val="42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lastRenderedPageBreak/>
              <w:t xml:space="preserve">Within geographic area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F33294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E81EB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EF7993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17B24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1F184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3F2FE0A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9400BD" w:rsidRPr="009400BD" w14:paraId="06745ACA" w14:textId="77777777" w:rsidTr="00AC27DD">
        <w:trPr>
          <w:trHeight w:val="558"/>
          <w:jc w:val="center"/>
        </w:trPr>
        <w:tc>
          <w:tcPr>
            <w:tcW w:w="3344" w:type="dxa"/>
            <w:tcBorders>
              <w:bottom w:val="single" w:sz="4" w:space="0" w:color="auto"/>
            </w:tcBorders>
          </w:tcPr>
          <w:p w14:paraId="1C295833" w14:textId="77777777" w:rsidR="003A585E" w:rsidRPr="009400BD" w:rsidRDefault="003A585E" w:rsidP="00D86C96">
            <w:pPr>
              <w:pStyle w:val="Paragraphedeliste"/>
              <w:numPr>
                <w:ilvl w:val="0"/>
                <w:numId w:val="42"/>
              </w:numPr>
              <w:tabs>
                <w:tab w:val="left" w:pos="568"/>
              </w:tabs>
              <w:spacing w:before="120" w:after="120"/>
              <w:ind w:left="566" w:hanging="284"/>
              <w:rPr>
                <w:rFonts w:ascii="Century Gothic" w:hAnsi="Century Gothic"/>
                <w:color w:val="000000" w:themeColor="text1"/>
                <w:sz w:val="16"/>
              </w:rPr>
            </w:pPr>
            <w:r w:rsidRPr="009400BD">
              <w:rPr>
                <w:rFonts w:ascii="Century Gothic" w:hAnsi="Century Gothic"/>
                <w:color w:val="000000" w:themeColor="text1"/>
                <w:sz w:val="16"/>
              </w:rPr>
              <w:t>Outside geographic area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296162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89EA0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5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E41172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6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7E0266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6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2F07E8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44F04B5" w14:textId="77777777" w:rsidR="003A585E" w:rsidRPr="009400BD" w:rsidRDefault="003A585E" w:rsidP="005C5D4B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6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3A585E" w:rsidRPr="009400BD" w14:paraId="70B05113" w14:textId="77777777" w:rsidTr="00FB5889">
        <w:trPr>
          <w:trHeight w:val="558"/>
          <w:jc w:val="center"/>
        </w:trPr>
        <w:tc>
          <w:tcPr>
            <w:tcW w:w="10201" w:type="dxa"/>
            <w:gridSpan w:val="7"/>
            <w:tcBorders>
              <w:bottom w:val="single" w:sz="4" w:space="0" w:color="auto"/>
            </w:tcBorders>
          </w:tcPr>
          <w:p w14:paraId="38CBB25A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ind w:left="142"/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</w:pPr>
            <w:r w:rsidRPr="009400BD">
              <w:rPr>
                <w:rFonts w:ascii="Century Gothic" w:hAnsi="Century Gothic" w:cs="Calibri"/>
                <w:b/>
                <w:color w:val="000000" w:themeColor="text1"/>
                <w:spacing w:val="-6"/>
                <w:sz w:val="18"/>
                <w:szCs w:val="18"/>
              </w:rPr>
              <w:t>Remarks:</w:t>
            </w:r>
          </w:p>
          <w:p w14:paraId="7985FEA8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  <w:r>
              <w:fldChar w:fldCharType="begin">
                <w:ffData>
                  <w:name w:val="Text10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  <w:p w14:paraId="24877CAD" w14:textId="77777777" w:rsidR="003A585E" w:rsidRPr="009400BD" w:rsidRDefault="003A585E" w:rsidP="003A585E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  <w:p w14:paraId="7CC6C63F" w14:textId="77777777" w:rsidR="003A585E" w:rsidRPr="009400BD" w:rsidRDefault="003A585E" w:rsidP="00AC27DD">
            <w:pPr>
              <w:tabs>
                <w:tab w:val="left" w:pos="849"/>
              </w:tabs>
              <w:spacing w:before="120" w:after="120" w:line="240" w:lineRule="auto"/>
              <w:rPr>
                <w:rFonts w:ascii="Century Gothic" w:hAnsi="Century Gothic" w:cs="Calibri"/>
                <w:bCs/>
                <w:color w:val="000000" w:themeColor="text1"/>
                <w:spacing w:val="-6"/>
                <w:sz w:val="18"/>
                <w:szCs w:val="18"/>
              </w:rPr>
            </w:pPr>
          </w:p>
        </w:tc>
      </w:tr>
    </w:tbl>
    <w:p w14:paraId="37233F36" w14:textId="77777777" w:rsidR="00970923" w:rsidRPr="009400BD" w:rsidRDefault="00970923" w:rsidP="00B25CA3">
      <w:pPr>
        <w:spacing w:after="0"/>
        <w:rPr>
          <w:rFonts w:ascii="Century Gothic" w:hAnsi="Century Gothic"/>
          <w:color w:val="000000" w:themeColor="text1"/>
          <w:sz w:val="12"/>
        </w:rPr>
      </w:pPr>
    </w:p>
    <w:p w14:paraId="5E3CD774" w14:textId="77777777" w:rsidR="00286C74" w:rsidRPr="009400BD" w:rsidRDefault="00286C74" w:rsidP="00B25CA3">
      <w:pPr>
        <w:spacing w:after="0"/>
        <w:rPr>
          <w:rFonts w:ascii="Century Gothic" w:hAnsi="Century Gothic"/>
          <w:color w:val="000000" w:themeColor="text1"/>
          <w:sz w:val="12"/>
        </w:rPr>
      </w:pPr>
    </w:p>
    <w:sectPr w:rsidR="00286C74" w:rsidRPr="009400BD" w:rsidSect="00701C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851" w:left="1418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D7CC" w14:textId="77777777" w:rsidR="0044072A" w:rsidRPr="00BA56FB" w:rsidRDefault="0044072A" w:rsidP="0026383A">
      <w:pPr>
        <w:spacing w:after="0" w:line="240" w:lineRule="auto"/>
      </w:pPr>
      <w:r w:rsidRPr="00BA56FB">
        <w:separator/>
      </w:r>
    </w:p>
  </w:endnote>
  <w:endnote w:type="continuationSeparator" w:id="0">
    <w:p w14:paraId="26529098" w14:textId="77777777" w:rsidR="0044072A" w:rsidRPr="00BA56FB" w:rsidRDefault="0044072A" w:rsidP="0026383A">
      <w:pPr>
        <w:spacing w:after="0" w:line="240" w:lineRule="auto"/>
      </w:pPr>
      <w:r w:rsidRPr="00BA56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7A0A" w14:textId="77777777" w:rsidR="009400BD" w:rsidRDefault="009400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A0A6" w14:textId="77777777" w:rsidR="00FB5889" w:rsidRPr="009400BD" w:rsidRDefault="00FB5889">
    <w:pPr>
      <w:pStyle w:val="Pieddepage"/>
      <w:rPr>
        <w:color w:val="000000" w:themeColor="text1"/>
      </w:rPr>
    </w:pPr>
  </w:p>
  <w:tbl>
    <w:tblPr>
      <w:tblStyle w:val="Grilledutableau"/>
      <w:tblW w:w="0" w:type="auto"/>
      <w:jc w:val="center"/>
      <w:tblBorders>
        <w:top w:val="single" w:sz="2" w:space="0" w:color="4F81B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4"/>
      <w:gridCol w:w="2696"/>
      <w:gridCol w:w="3010"/>
    </w:tblGrid>
    <w:tr w:rsidR="00FB5889" w:rsidRPr="009400BD" w14:paraId="5B52E405" w14:textId="77777777" w:rsidTr="005A0FF9">
      <w:trPr>
        <w:jc w:val="center"/>
      </w:trPr>
      <w:tc>
        <w:tcPr>
          <w:tcW w:w="3510" w:type="dxa"/>
        </w:tcPr>
        <w:p w14:paraId="453102AE" w14:textId="77777777" w:rsidR="00FB5889" w:rsidRPr="009400BD" w:rsidRDefault="00FB5889" w:rsidP="0039389C">
          <w:pPr>
            <w:spacing w:after="0"/>
            <w:rPr>
              <w:rFonts w:ascii="Century Gothic" w:hAnsi="Century Gothic"/>
              <w:color w:val="000000" w:themeColor="text1"/>
              <w:sz w:val="18"/>
              <w:szCs w:val="18"/>
            </w:rPr>
          </w:pPr>
          <w:r w:rsidRPr="009400BD">
            <w:rPr>
              <w:rFonts w:ascii="Century Gothic" w:hAnsi="Century Gothic"/>
              <w:color w:val="000000" w:themeColor="text1"/>
              <w:sz w:val="18"/>
              <w:szCs w:val="18"/>
            </w:rPr>
            <w:t>24/09/2026</w:t>
          </w:r>
        </w:p>
      </w:tc>
      <w:tc>
        <w:tcPr>
          <w:tcW w:w="2819" w:type="dxa"/>
        </w:tcPr>
        <w:p w14:paraId="0440A927" w14:textId="77777777" w:rsidR="00FB5889" w:rsidRPr="009400BD" w:rsidRDefault="00FB5889" w:rsidP="00BC66D5">
          <w:pPr>
            <w:spacing w:after="0"/>
            <w:jc w:val="center"/>
            <w:rPr>
              <w:rFonts w:ascii="Century Gothic" w:hAnsi="Century Gothic"/>
              <w:color w:val="000000" w:themeColor="text1"/>
              <w:sz w:val="18"/>
              <w:szCs w:val="18"/>
            </w:rPr>
          </w:pPr>
          <w:r w:rsidRPr="009400BD">
            <w:rPr>
              <w:rFonts w:ascii="Century Gothic" w:hAnsi="Century Gothic"/>
              <w:color w:val="000000" w:themeColor="text1"/>
              <w:sz w:val="18"/>
              <w:szCs w:val="18"/>
            </w:rPr>
            <w:t>Version 1.4</w:t>
          </w:r>
        </w:p>
      </w:tc>
      <w:tc>
        <w:tcPr>
          <w:tcW w:w="3165" w:type="dxa"/>
        </w:tcPr>
        <w:p w14:paraId="3FA5EBC6" w14:textId="77777777" w:rsidR="00FB5889" w:rsidRPr="009400BD" w:rsidRDefault="00FB5889" w:rsidP="00BC66D5">
          <w:pPr>
            <w:spacing w:after="0"/>
            <w:jc w:val="right"/>
            <w:rPr>
              <w:rFonts w:ascii="Century Gothic" w:hAnsi="Century Gothic"/>
              <w:color w:val="000000" w:themeColor="text1"/>
              <w:sz w:val="18"/>
              <w:szCs w:val="18"/>
            </w:rPr>
          </w:pPr>
          <w:r w:rsidRPr="009400BD">
            <w:rPr>
              <w:rFonts w:ascii="Century Gothic" w:hAnsi="Century Gothic"/>
              <w:color w:val="000000" w:themeColor="text1"/>
              <w:sz w:val="18"/>
              <w:szCs w:val="18"/>
            </w:rPr>
            <w:t xml:space="preserve">Page </w:t>
          </w:r>
          <w:r w:rsidRPr="009400BD">
            <w:rPr>
              <w:rFonts w:ascii="Century Gothic" w:hAnsi="Century Gothic"/>
              <w:b/>
              <w:color w:val="000000" w:themeColor="text1"/>
              <w:sz w:val="18"/>
              <w:szCs w:val="18"/>
            </w:rPr>
            <w:fldChar w:fldCharType="begin"/>
          </w:r>
          <w:r w:rsidRPr="009400BD">
            <w:rPr>
              <w:rFonts w:ascii="Century Gothic" w:hAnsi="Century Gothic"/>
              <w:b/>
              <w:color w:val="000000" w:themeColor="text1"/>
              <w:sz w:val="18"/>
              <w:szCs w:val="18"/>
            </w:rPr>
            <w:instrText>PAGE  \* Arabic  \* MERGEFORMAT</w:instrText>
          </w:r>
          <w:r w:rsidRPr="009400BD">
            <w:rPr>
              <w:rFonts w:ascii="Century Gothic" w:hAnsi="Century Gothic"/>
              <w:b/>
              <w:color w:val="000000" w:themeColor="text1"/>
              <w:sz w:val="18"/>
              <w:szCs w:val="18"/>
            </w:rPr>
            <w:fldChar w:fldCharType="separate"/>
          </w:r>
          <w:r w:rsidR="007D56B2">
            <w:rPr>
              <w:rFonts w:ascii="Century Gothic" w:hAnsi="Century Gothic"/>
              <w:b/>
              <w:noProof/>
              <w:color w:val="000000" w:themeColor="text1"/>
              <w:sz w:val="18"/>
              <w:szCs w:val="18"/>
            </w:rPr>
            <w:t>3</w:t>
          </w:r>
          <w:r w:rsidRPr="009400BD">
            <w:rPr>
              <w:rFonts w:ascii="Century Gothic" w:hAnsi="Century Gothic"/>
              <w:b/>
              <w:color w:val="000000" w:themeColor="text1"/>
              <w:sz w:val="18"/>
              <w:szCs w:val="18"/>
            </w:rPr>
            <w:fldChar w:fldCharType="end"/>
          </w:r>
          <w:r w:rsidRPr="009400BD">
            <w:rPr>
              <w:rFonts w:ascii="Century Gothic" w:hAnsi="Century Gothic"/>
              <w:color w:val="000000" w:themeColor="text1"/>
              <w:sz w:val="18"/>
              <w:szCs w:val="18"/>
            </w:rPr>
            <w:t xml:space="preserve"> sur </w:t>
          </w:r>
          <w:r w:rsidRPr="009400BD">
            <w:rPr>
              <w:rFonts w:ascii="Century Gothic" w:hAnsi="Century Gothic"/>
              <w:color w:val="000000" w:themeColor="text1"/>
            </w:rPr>
            <w:fldChar w:fldCharType="begin"/>
          </w:r>
          <w:r w:rsidRPr="009400BD">
            <w:rPr>
              <w:rFonts w:ascii="Century Gothic" w:hAnsi="Century Gothic"/>
              <w:color w:val="000000" w:themeColor="text1"/>
            </w:rPr>
            <w:instrText>NUMPAGES  \* Arabic  \* MERGEFORMAT</w:instrText>
          </w:r>
          <w:r w:rsidRPr="009400BD">
            <w:rPr>
              <w:rFonts w:ascii="Century Gothic" w:hAnsi="Century Gothic"/>
              <w:color w:val="000000" w:themeColor="text1"/>
            </w:rPr>
            <w:fldChar w:fldCharType="separate"/>
          </w:r>
          <w:r w:rsidR="007D56B2" w:rsidRPr="007D56B2">
            <w:rPr>
              <w:rFonts w:ascii="Century Gothic" w:hAnsi="Century Gothic"/>
              <w:b/>
              <w:noProof/>
              <w:color w:val="000000" w:themeColor="text1"/>
              <w:sz w:val="18"/>
              <w:szCs w:val="18"/>
            </w:rPr>
            <w:t>12</w:t>
          </w:r>
          <w:r w:rsidRPr="009400BD">
            <w:rPr>
              <w:rFonts w:ascii="Century Gothic" w:hAnsi="Century Gothic"/>
              <w:b/>
              <w:color w:val="000000" w:themeColor="text1"/>
              <w:sz w:val="18"/>
              <w:szCs w:val="18"/>
            </w:rPr>
            <w:fldChar w:fldCharType="end"/>
          </w:r>
        </w:p>
      </w:tc>
    </w:tr>
  </w:tbl>
  <w:p w14:paraId="16026C89" w14:textId="77777777" w:rsidR="00FB5889" w:rsidRPr="009400BD" w:rsidRDefault="00FB5889">
    <w:pPr>
      <w:pStyle w:val="Pieddepage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8E0F" w14:textId="77777777" w:rsidR="009400BD" w:rsidRDefault="009400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BFC7B" w14:textId="77777777" w:rsidR="0044072A" w:rsidRPr="00BA56FB" w:rsidRDefault="0044072A" w:rsidP="0026383A">
      <w:pPr>
        <w:spacing w:after="0" w:line="240" w:lineRule="auto"/>
      </w:pPr>
      <w:r w:rsidRPr="00BA56FB">
        <w:separator/>
      </w:r>
    </w:p>
  </w:footnote>
  <w:footnote w:type="continuationSeparator" w:id="0">
    <w:p w14:paraId="248E403A" w14:textId="77777777" w:rsidR="0044072A" w:rsidRPr="00BA56FB" w:rsidRDefault="0044072A" w:rsidP="0026383A">
      <w:pPr>
        <w:spacing w:after="0" w:line="240" w:lineRule="auto"/>
      </w:pPr>
      <w:r w:rsidRPr="00BA56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6612" w14:textId="77777777" w:rsidR="009400BD" w:rsidRDefault="009400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single" w:sz="18" w:space="0" w:color="4F81BD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3"/>
    </w:tblGrid>
    <w:tr w:rsidR="00FB5889" w:rsidRPr="00BA56FB" w14:paraId="690FC0E0" w14:textId="77777777" w:rsidTr="006559C7">
      <w:tc>
        <w:tcPr>
          <w:tcW w:w="7797" w:type="dxa"/>
          <w:vAlign w:val="bottom"/>
        </w:tcPr>
        <w:p w14:paraId="6E5D8A10" w14:textId="77777777" w:rsidR="00FB5889" w:rsidRPr="00D64EF5" w:rsidRDefault="00FB5889" w:rsidP="00701C70">
          <w:pPr>
            <w:pStyle w:val="En-tte"/>
            <w:spacing w:after="120"/>
            <w:rPr>
              <w:rFonts w:ascii="Century Gothic" w:hAnsi="Century Gothic"/>
              <w:b/>
              <w:sz w:val="24"/>
              <w:szCs w:val="24"/>
              <w:lang w:val="en-US"/>
            </w:rPr>
          </w:pPr>
          <w:r w:rsidRPr="00D64EF5">
            <w:rPr>
              <w:rFonts w:ascii="Century Gothic" w:hAnsi="Century Gothic"/>
              <w:b/>
              <w:sz w:val="24"/>
              <w:szCs w:val="24"/>
              <w:lang w:val="en-US"/>
            </w:rPr>
            <w:t xml:space="preserve">AIR OPERATOR CERTIFICATION (AOC) SCHEDULE OF EVENTS </w:t>
          </w:r>
        </w:p>
        <w:p w14:paraId="158679A2" w14:textId="77777777" w:rsidR="00FB5889" w:rsidRPr="006D2437" w:rsidRDefault="00FB5889" w:rsidP="003A7E33">
          <w:pPr>
            <w:pStyle w:val="En-tte"/>
            <w:spacing w:after="120"/>
            <w:rPr>
              <w:rFonts w:cs="Calibri"/>
              <w:b/>
              <w:sz w:val="28"/>
              <w:lang w:val="en-US"/>
            </w:rPr>
          </w:pPr>
          <w:r>
            <w:rPr>
              <w:rFonts w:ascii="Century Gothic" w:hAnsi="Century Gothic" w:cs="Calibri"/>
              <w:b/>
              <w:lang w:val="en-US"/>
            </w:rPr>
            <w:t>CMR.OPS.</w:t>
          </w:r>
          <w:r w:rsidRPr="00667A9C">
            <w:rPr>
              <w:rFonts w:ascii="Century Gothic" w:hAnsi="Century Gothic" w:cs="Calibri"/>
              <w:b/>
              <w:color w:val="000000" w:themeColor="text1"/>
              <w:lang w:val="en-US"/>
            </w:rPr>
            <w:t>FORM.103</w:t>
          </w:r>
        </w:p>
      </w:tc>
      <w:tc>
        <w:tcPr>
          <w:tcW w:w="1273" w:type="dxa"/>
          <w:vAlign w:val="center"/>
        </w:tcPr>
        <w:p w14:paraId="62F4EC07" w14:textId="77777777" w:rsidR="00FB5889" w:rsidRPr="00BA56FB" w:rsidRDefault="00FB5889" w:rsidP="00701C70">
          <w:pPr>
            <w:pStyle w:val="En-tte"/>
            <w:spacing w:after="120"/>
            <w:jc w:val="right"/>
            <w:rPr>
              <w:rFonts w:ascii="Verdana" w:hAnsi="Verdana"/>
              <w:b/>
              <w:sz w:val="28"/>
            </w:rPr>
          </w:pPr>
          <w:r w:rsidRPr="00BA56FB">
            <w:rPr>
              <w:noProof/>
              <w:lang w:eastAsia="fr-FR"/>
            </w:rPr>
            <w:drawing>
              <wp:inline distT="0" distB="0" distL="0" distR="0" wp14:anchorId="7CB43389" wp14:editId="2829F6C6">
                <wp:extent cx="645795" cy="647700"/>
                <wp:effectExtent l="0" t="0" r="0" b="0"/>
                <wp:docPr id="871363145" name="Image 871363145" descr="https://lh4.googleusercontent.com/MbTVuSEWeXmv-DmHQ7DWTRxKejJ8XinYiV8tVYONVbKfdW7f40PQ7OaemtmusB2EB9eFzeLJIZMAcCUbCxCwGZsWB7G52kQtaVyECYxBmIQrY-DJAuI=w1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9" descr="https://lh4.googleusercontent.com/MbTVuSEWeXmv-DmHQ7DWTRxKejJ8XinYiV8tVYONVbKfdW7f40PQ7OaemtmusB2EB9eFzeLJIZMAcCUbCxCwGZsWB7G52kQtaVyECYxBmIQrY-DJAuI=w12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579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6746A4" w14:textId="77777777" w:rsidR="00FB5889" w:rsidRPr="00BA56FB" w:rsidRDefault="00FB5889" w:rsidP="00B2232C">
    <w:pPr>
      <w:pStyle w:val="En-tte"/>
      <w:rPr>
        <w:rFonts w:ascii="Verdana" w:hAnsi="Verdana"/>
        <w:b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796C" w14:textId="77777777" w:rsidR="009400BD" w:rsidRDefault="009400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B14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126900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07DA6426"/>
    <w:multiLevelType w:val="hybridMultilevel"/>
    <w:tmpl w:val="F9862754"/>
    <w:lvl w:ilvl="0" w:tplc="040C0015">
      <w:start w:val="1"/>
      <w:numFmt w:val="upperLetter"/>
      <w:lvlText w:val="%1."/>
      <w:lvlJc w:val="left"/>
      <w:pPr>
        <w:ind w:left="763" w:hanging="360"/>
      </w:pPr>
    </w:lvl>
    <w:lvl w:ilvl="1" w:tplc="040C0019" w:tentative="1">
      <w:start w:val="1"/>
      <w:numFmt w:val="lowerLetter"/>
      <w:lvlText w:val="%2."/>
      <w:lvlJc w:val="left"/>
      <w:pPr>
        <w:ind w:left="1483" w:hanging="360"/>
      </w:pPr>
    </w:lvl>
    <w:lvl w:ilvl="2" w:tplc="040C001B" w:tentative="1">
      <w:start w:val="1"/>
      <w:numFmt w:val="lowerRoman"/>
      <w:lvlText w:val="%3."/>
      <w:lvlJc w:val="right"/>
      <w:pPr>
        <w:ind w:left="2203" w:hanging="180"/>
      </w:pPr>
    </w:lvl>
    <w:lvl w:ilvl="3" w:tplc="040C000F" w:tentative="1">
      <w:start w:val="1"/>
      <w:numFmt w:val="decimal"/>
      <w:lvlText w:val="%4."/>
      <w:lvlJc w:val="left"/>
      <w:pPr>
        <w:ind w:left="2923" w:hanging="360"/>
      </w:pPr>
    </w:lvl>
    <w:lvl w:ilvl="4" w:tplc="040C0019" w:tentative="1">
      <w:start w:val="1"/>
      <w:numFmt w:val="lowerLetter"/>
      <w:lvlText w:val="%5."/>
      <w:lvlJc w:val="left"/>
      <w:pPr>
        <w:ind w:left="3643" w:hanging="360"/>
      </w:pPr>
    </w:lvl>
    <w:lvl w:ilvl="5" w:tplc="040C001B" w:tentative="1">
      <w:start w:val="1"/>
      <w:numFmt w:val="lowerRoman"/>
      <w:lvlText w:val="%6."/>
      <w:lvlJc w:val="right"/>
      <w:pPr>
        <w:ind w:left="4363" w:hanging="180"/>
      </w:pPr>
    </w:lvl>
    <w:lvl w:ilvl="6" w:tplc="040C000F" w:tentative="1">
      <w:start w:val="1"/>
      <w:numFmt w:val="decimal"/>
      <w:lvlText w:val="%7."/>
      <w:lvlJc w:val="left"/>
      <w:pPr>
        <w:ind w:left="5083" w:hanging="360"/>
      </w:pPr>
    </w:lvl>
    <w:lvl w:ilvl="7" w:tplc="040C0019" w:tentative="1">
      <w:start w:val="1"/>
      <w:numFmt w:val="lowerLetter"/>
      <w:lvlText w:val="%8."/>
      <w:lvlJc w:val="left"/>
      <w:pPr>
        <w:ind w:left="5803" w:hanging="360"/>
      </w:pPr>
    </w:lvl>
    <w:lvl w:ilvl="8" w:tplc="040C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3" w15:restartNumberingAfterBreak="0">
    <w:nsid w:val="0C1F41CC"/>
    <w:multiLevelType w:val="hybridMultilevel"/>
    <w:tmpl w:val="C59EEF74"/>
    <w:lvl w:ilvl="0" w:tplc="040C001B">
      <w:start w:val="1"/>
      <w:numFmt w:val="lowerRoman"/>
      <w:lvlText w:val="%1."/>
      <w:lvlJc w:val="right"/>
      <w:pPr>
        <w:ind w:left="1723" w:hanging="360"/>
      </w:pPr>
    </w:lvl>
    <w:lvl w:ilvl="1" w:tplc="040C0019" w:tentative="1">
      <w:start w:val="1"/>
      <w:numFmt w:val="lowerLetter"/>
      <w:lvlText w:val="%2."/>
      <w:lvlJc w:val="left"/>
      <w:pPr>
        <w:ind w:left="2443" w:hanging="360"/>
      </w:pPr>
    </w:lvl>
    <w:lvl w:ilvl="2" w:tplc="040C001B" w:tentative="1">
      <w:start w:val="1"/>
      <w:numFmt w:val="lowerRoman"/>
      <w:lvlText w:val="%3."/>
      <w:lvlJc w:val="right"/>
      <w:pPr>
        <w:ind w:left="3163" w:hanging="180"/>
      </w:pPr>
    </w:lvl>
    <w:lvl w:ilvl="3" w:tplc="040C000F" w:tentative="1">
      <w:start w:val="1"/>
      <w:numFmt w:val="decimal"/>
      <w:lvlText w:val="%4."/>
      <w:lvlJc w:val="left"/>
      <w:pPr>
        <w:ind w:left="3883" w:hanging="360"/>
      </w:pPr>
    </w:lvl>
    <w:lvl w:ilvl="4" w:tplc="040C0019" w:tentative="1">
      <w:start w:val="1"/>
      <w:numFmt w:val="lowerLetter"/>
      <w:lvlText w:val="%5."/>
      <w:lvlJc w:val="left"/>
      <w:pPr>
        <w:ind w:left="4603" w:hanging="360"/>
      </w:pPr>
    </w:lvl>
    <w:lvl w:ilvl="5" w:tplc="040C001B" w:tentative="1">
      <w:start w:val="1"/>
      <w:numFmt w:val="lowerRoman"/>
      <w:lvlText w:val="%6."/>
      <w:lvlJc w:val="right"/>
      <w:pPr>
        <w:ind w:left="5323" w:hanging="180"/>
      </w:pPr>
    </w:lvl>
    <w:lvl w:ilvl="6" w:tplc="040C000F" w:tentative="1">
      <w:start w:val="1"/>
      <w:numFmt w:val="decimal"/>
      <w:lvlText w:val="%7."/>
      <w:lvlJc w:val="left"/>
      <w:pPr>
        <w:ind w:left="6043" w:hanging="360"/>
      </w:pPr>
    </w:lvl>
    <w:lvl w:ilvl="7" w:tplc="040C0019" w:tentative="1">
      <w:start w:val="1"/>
      <w:numFmt w:val="lowerLetter"/>
      <w:lvlText w:val="%8."/>
      <w:lvlJc w:val="left"/>
      <w:pPr>
        <w:ind w:left="6763" w:hanging="360"/>
      </w:pPr>
    </w:lvl>
    <w:lvl w:ilvl="8" w:tplc="040C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4" w15:restartNumberingAfterBreak="0">
    <w:nsid w:val="0E806D4E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1627DA7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919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1739247C"/>
    <w:multiLevelType w:val="hybridMultilevel"/>
    <w:tmpl w:val="9188A036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17555B98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183D2257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1D2F452F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1D796BBA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1D8E0992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240920B3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29EB5629"/>
    <w:multiLevelType w:val="hybridMultilevel"/>
    <w:tmpl w:val="C59EEF74"/>
    <w:lvl w:ilvl="0" w:tplc="040C001B">
      <w:start w:val="1"/>
      <w:numFmt w:val="lowerRoman"/>
      <w:lvlText w:val="%1."/>
      <w:lvlJc w:val="right"/>
      <w:pPr>
        <w:ind w:left="1723" w:hanging="360"/>
      </w:pPr>
    </w:lvl>
    <w:lvl w:ilvl="1" w:tplc="040C0019" w:tentative="1">
      <w:start w:val="1"/>
      <w:numFmt w:val="lowerLetter"/>
      <w:lvlText w:val="%2."/>
      <w:lvlJc w:val="left"/>
      <w:pPr>
        <w:ind w:left="2443" w:hanging="360"/>
      </w:pPr>
    </w:lvl>
    <w:lvl w:ilvl="2" w:tplc="040C001B" w:tentative="1">
      <w:start w:val="1"/>
      <w:numFmt w:val="lowerRoman"/>
      <w:lvlText w:val="%3."/>
      <w:lvlJc w:val="right"/>
      <w:pPr>
        <w:ind w:left="3163" w:hanging="180"/>
      </w:pPr>
    </w:lvl>
    <w:lvl w:ilvl="3" w:tplc="040C000F" w:tentative="1">
      <w:start w:val="1"/>
      <w:numFmt w:val="decimal"/>
      <w:lvlText w:val="%4."/>
      <w:lvlJc w:val="left"/>
      <w:pPr>
        <w:ind w:left="3883" w:hanging="360"/>
      </w:pPr>
    </w:lvl>
    <w:lvl w:ilvl="4" w:tplc="040C0019" w:tentative="1">
      <w:start w:val="1"/>
      <w:numFmt w:val="lowerLetter"/>
      <w:lvlText w:val="%5."/>
      <w:lvlJc w:val="left"/>
      <w:pPr>
        <w:ind w:left="4603" w:hanging="360"/>
      </w:pPr>
    </w:lvl>
    <w:lvl w:ilvl="5" w:tplc="040C001B" w:tentative="1">
      <w:start w:val="1"/>
      <w:numFmt w:val="lowerRoman"/>
      <w:lvlText w:val="%6."/>
      <w:lvlJc w:val="right"/>
      <w:pPr>
        <w:ind w:left="5323" w:hanging="180"/>
      </w:pPr>
    </w:lvl>
    <w:lvl w:ilvl="6" w:tplc="040C000F" w:tentative="1">
      <w:start w:val="1"/>
      <w:numFmt w:val="decimal"/>
      <w:lvlText w:val="%7."/>
      <w:lvlJc w:val="left"/>
      <w:pPr>
        <w:ind w:left="6043" w:hanging="360"/>
      </w:pPr>
    </w:lvl>
    <w:lvl w:ilvl="7" w:tplc="040C0019" w:tentative="1">
      <w:start w:val="1"/>
      <w:numFmt w:val="lowerLetter"/>
      <w:lvlText w:val="%8."/>
      <w:lvlJc w:val="left"/>
      <w:pPr>
        <w:ind w:left="6763" w:hanging="360"/>
      </w:pPr>
    </w:lvl>
    <w:lvl w:ilvl="8" w:tplc="040C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4" w15:restartNumberingAfterBreak="0">
    <w:nsid w:val="2F580362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39064A48"/>
    <w:multiLevelType w:val="hybridMultilevel"/>
    <w:tmpl w:val="9188A036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39886252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39BF0B01"/>
    <w:multiLevelType w:val="hybridMultilevel"/>
    <w:tmpl w:val="F9862754"/>
    <w:lvl w:ilvl="0" w:tplc="040C0015">
      <w:start w:val="1"/>
      <w:numFmt w:val="upperLetter"/>
      <w:lvlText w:val="%1."/>
      <w:lvlJc w:val="left"/>
      <w:pPr>
        <w:ind w:left="763" w:hanging="360"/>
      </w:pPr>
    </w:lvl>
    <w:lvl w:ilvl="1" w:tplc="040C0019" w:tentative="1">
      <w:start w:val="1"/>
      <w:numFmt w:val="lowerLetter"/>
      <w:lvlText w:val="%2."/>
      <w:lvlJc w:val="left"/>
      <w:pPr>
        <w:ind w:left="1483" w:hanging="360"/>
      </w:pPr>
    </w:lvl>
    <w:lvl w:ilvl="2" w:tplc="040C001B" w:tentative="1">
      <w:start w:val="1"/>
      <w:numFmt w:val="lowerRoman"/>
      <w:lvlText w:val="%3."/>
      <w:lvlJc w:val="right"/>
      <w:pPr>
        <w:ind w:left="2203" w:hanging="180"/>
      </w:pPr>
    </w:lvl>
    <w:lvl w:ilvl="3" w:tplc="040C000F" w:tentative="1">
      <w:start w:val="1"/>
      <w:numFmt w:val="decimal"/>
      <w:lvlText w:val="%4."/>
      <w:lvlJc w:val="left"/>
      <w:pPr>
        <w:ind w:left="2923" w:hanging="360"/>
      </w:pPr>
    </w:lvl>
    <w:lvl w:ilvl="4" w:tplc="040C0019" w:tentative="1">
      <w:start w:val="1"/>
      <w:numFmt w:val="lowerLetter"/>
      <w:lvlText w:val="%5."/>
      <w:lvlJc w:val="left"/>
      <w:pPr>
        <w:ind w:left="3643" w:hanging="360"/>
      </w:pPr>
    </w:lvl>
    <w:lvl w:ilvl="5" w:tplc="040C001B" w:tentative="1">
      <w:start w:val="1"/>
      <w:numFmt w:val="lowerRoman"/>
      <w:lvlText w:val="%6."/>
      <w:lvlJc w:val="right"/>
      <w:pPr>
        <w:ind w:left="4363" w:hanging="180"/>
      </w:pPr>
    </w:lvl>
    <w:lvl w:ilvl="6" w:tplc="040C000F" w:tentative="1">
      <w:start w:val="1"/>
      <w:numFmt w:val="decimal"/>
      <w:lvlText w:val="%7."/>
      <w:lvlJc w:val="left"/>
      <w:pPr>
        <w:ind w:left="5083" w:hanging="360"/>
      </w:pPr>
    </w:lvl>
    <w:lvl w:ilvl="7" w:tplc="040C0019" w:tentative="1">
      <w:start w:val="1"/>
      <w:numFmt w:val="lowerLetter"/>
      <w:lvlText w:val="%8."/>
      <w:lvlJc w:val="left"/>
      <w:pPr>
        <w:ind w:left="5803" w:hanging="360"/>
      </w:pPr>
    </w:lvl>
    <w:lvl w:ilvl="8" w:tplc="040C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8" w15:restartNumberingAfterBreak="0">
    <w:nsid w:val="3A510241"/>
    <w:multiLevelType w:val="multilevel"/>
    <w:tmpl w:val="A8AA2FE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5D03C5"/>
    <w:multiLevelType w:val="hybridMultilevel"/>
    <w:tmpl w:val="F9862754"/>
    <w:lvl w:ilvl="0" w:tplc="040C0015">
      <w:start w:val="1"/>
      <w:numFmt w:val="upperLetter"/>
      <w:lvlText w:val="%1."/>
      <w:lvlJc w:val="left"/>
      <w:pPr>
        <w:ind w:left="763" w:hanging="360"/>
      </w:pPr>
    </w:lvl>
    <w:lvl w:ilvl="1" w:tplc="040C0019" w:tentative="1">
      <w:start w:val="1"/>
      <w:numFmt w:val="lowerLetter"/>
      <w:lvlText w:val="%2."/>
      <w:lvlJc w:val="left"/>
      <w:pPr>
        <w:ind w:left="1483" w:hanging="360"/>
      </w:pPr>
    </w:lvl>
    <w:lvl w:ilvl="2" w:tplc="040C001B" w:tentative="1">
      <w:start w:val="1"/>
      <w:numFmt w:val="lowerRoman"/>
      <w:lvlText w:val="%3."/>
      <w:lvlJc w:val="right"/>
      <w:pPr>
        <w:ind w:left="2203" w:hanging="180"/>
      </w:pPr>
    </w:lvl>
    <w:lvl w:ilvl="3" w:tplc="040C000F" w:tentative="1">
      <w:start w:val="1"/>
      <w:numFmt w:val="decimal"/>
      <w:lvlText w:val="%4."/>
      <w:lvlJc w:val="left"/>
      <w:pPr>
        <w:ind w:left="2923" w:hanging="360"/>
      </w:pPr>
    </w:lvl>
    <w:lvl w:ilvl="4" w:tplc="040C0019" w:tentative="1">
      <w:start w:val="1"/>
      <w:numFmt w:val="lowerLetter"/>
      <w:lvlText w:val="%5."/>
      <w:lvlJc w:val="left"/>
      <w:pPr>
        <w:ind w:left="3643" w:hanging="360"/>
      </w:pPr>
    </w:lvl>
    <w:lvl w:ilvl="5" w:tplc="040C001B" w:tentative="1">
      <w:start w:val="1"/>
      <w:numFmt w:val="lowerRoman"/>
      <w:lvlText w:val="%6."/>
      <w:lvlJc w:val="right"/>
      <w:pPr>
        <w:ind w:left="4363" w:hanging="180"/>
      </w:pPr>
    </w:lvl>
    <w:lvl w:ilvl="6" w:tplc="040C000F" w:tentative="1">
      <w:start w:val="1"/>
      <w:numFmt w:val="decimal"/>
      <w:lvlText w:val="%7."/>
      <w:lvlJc w:val="left"/>
      <w:pPr>
        <w:ind w:left="5083" w:hanging="360"/>
      </w:pPr>
    </w:lvl>
    <w:lvl w:ilvl="7" w:tplc="040C0019" w:tentative="1">
      <w:start w:val="1"/>
      <w:numFmt w:val="lowerLetter"/>
      <w:lvlText w:val="%8."/>
      <w:lvlJc w:val="left"/>
      <w:pPr>
        <w:ind w:left="5803" w:hanging="360"/>
      </w:pPr>
    </w:lvl>
    <w:lvl w:ilvl="8" w:tplc="040C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0" w15:restartNumberingAfterBreak="0">
    <w:nsid w:val="401104CD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 w15:restartNumberingAfterBreak="0">
    <w:nsid w:val="406A753E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 w15:restartNumberingAfterBreak="0">
    <w:nsid w:val="431964CB"/>
    <w:multiLevelType w:val="hybridMultilevel"/>
    <w:tmpl w:val="2E024B50"/>
    <w:lvl w:ilvl="0" w:tplc="62D85C4E">
      <w:start w:val="3"/>
      <w:numFmt w:val="bullet"/>
      <w:pStyle w:val="Tirets"/>
      <w:lvlText w:val="-"/>
      <w:lvlJc w:val="left"/>
      <w:pPr>
        <w:ind w:left="1990" w:hanging="360"/>
      </w:pPr>
      <w:rPr>
        <w:rFonts w:ascii="Times-Roman" w:eastAsia="Times New Roman" w:hAnsi="Times-Roman" w:cs="Times-Roman" w:hint="default"/>
      </w:rPr>
    </w:lvl>
    <w:lvl w:ilvl="1" w:tplc="040C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23" w15:restartNumberingAfterBreak="0">
    <w:nsid w:val="467F43C8"/>
    <w:multiLevelType w:val="hybridMultilevel"/>
    <w:tmpl w:val="C59EEF74"/>
    <w:lvl w:ilvl="0" w:tplc="040C001B">
      <w:start w:val="1"/>
      <w:numFmt w:val="lowerRoman"/>
      <w:lvlText w:val="%1."/>
      <w:lvlJc w:val="right"/>
      <w:pPr>
        <w:ind w:left="1723" w:hanging="360"/>
      </w:pPr>
    </w:lvl>
    <w:lvl w:ilvl="1" w:tplc="040C0019" w:tentative="1">
      <w:start w:val="1"/>
      <w:numFmt w:val="lowerLetter"/>
      <w:lvlText w:val="%2."/>
      <w:lvlJc w:val="left"/>
      <w:pPr>
        <w:ind w:left="2443" w:hanging="360"/>
      </w:pPr>
    </w:lvl>
    <w:lvl w:ilvl="2" w:tplc="040C001B" w:tentative="1">
      <w:start w:val="1"/>
      <w:numFmt w:val="lowerRoman"/>
      <w:lvlText w:val="%3."/>
      <w:lvlJc w:val="right"/>
      <w:pPr>
        <w:ind w:left="3163" w:hanging="180"/>
      </w:pPr>
    </w:lvl>
    <w:lvl w:ilvl="3" w:tplc="040C000F" w:tentative="1">
      <w:start w:val="1"/>
      <w:numFmt w:val="decimal"/>
      <w:lvlText w:val="%4."/>
      <w:lvlJc w:val="left"/>
      <w:pPr>
        <w:ind w:left="3883" w:hanging="360"/>
      </w:pPr>
    </w:lvl>
    <w:lvl w:ilvl="4" w:tplc="040C0019" w:tentative="1">
      <w:start w:val="1"/>
      <w:numFmt w:val="lowerLetter"/>
      <w:lvlText w:val="%5."/>
      <w:lvlJc w:val="left"/>
      <w:pPr>
        <w:ind w:left="4603" w:hanging="360"/>
      </w:pPr>
    </w:lvl>
    <w:lvl w:ilvl="5" w:tplc="040C001B" w:tentative="1">
      <w:start w:val="1"/>
      <w:numFmt w:val="lowerRoman"/>
      <w:lvlText w:val="%6."/>
      <w:lvlJc w:val="right"/>
      <w:pPr>
        <w:ind w:left="5323" w:hanging="180"/>
      </w:pPr>
    </w:lvl>
    <w:lvl w:ilvl="6" w:tplc="040C000F" w:tentative="1">
      <w:start w:val="1"/>
      <w:numFmt w:val="decimal"/>
      <w:lvlText w:val="%7."/>
      <w:lvlJc w:val="left"/>
      <w:pPr>
        <w:ind w:left="6043" w:hanging="360"/>
      </w:pPr>
    </w:lvl>
    <w:lvl w:ilvl="7" w:tplc="040C0019" w:tentative="1">
      <w:start w:val="1"/>
      <w:numFmt w:val="lowerLetter"/>
      <w:lvlText w:val="%8."/>
      <w:lvlJc w:val="left"/>
      <w:pPr>
        <w:ind w:left="6763" w:hanging="360"/>
      </w:pPr>
    </w:lvl>
    <w:lvl w:ilvl="8" w:tplc="040C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4" w15:restartNumberingAfterBreak="0">
    <w:nsid w:val="4A5154B9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 w15:restartNumberingAfterBreak="0">
    <w:nsid w:val="4BEF61BA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6" w15:restartNumberingAfterBreak="0">
    <w:nsid w:val="4CFC30E1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7" w15:restartNumberingAfterBreak="0">
    <w:nsid w:val="4DEB0806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585D3E51"/>
    <w:multiLevelType w:val="hybridMultilevel"/>
    <w:tmpl w:val="40F8E0EE"/>
    <w:lvl w:ilvl="0" w:tplc="CC322688">
      <w:start w:val="1"/>
      <w:numFmt w:val="upperLetter"/>
      <w:lvlText w:val="%1."/>
      <w:lvlJc w:val="left"/>
      <w:pPr>
        <w:ind w:left="763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83" w:hanging="360"/>
      </w:pPr>
    </w:lvl>
    <w:lvl w:ilvl="2" w:tplc="040C001B" w:tentative="1">
      <w:start w:val="1"/>
      <w:numFmt w:val="lowerRoman"/>
      <w:lvlText w:val="%3."/>
      <w:lvlJc w:val="right"/>
      <w:pPr>
        <w:ind w:left="2203" w:hanging="180"/>
      </w:pPr>
    </w:lvl>
    <w:lvl w:ilvl="3" w:tplc="040C000F" w:tentative="1">
      <w:start w:val="1"/>
      <w:numFmt w:val="decimal"/>
      <w:lvlText w:val="%4."/>
      <w:lvlJc w:val="left"/>
      <w:pPr>
        <w:ind w:left="2923" w:hanging="360"/>
      </w:pPr>
    </w:lvl>
    <w:lvl w:ilvl="4" w:tplc="040C0019" w:tentative="1">
      <w:start w:val="1"/>
      <w:numFmt w:val="lowerLetter"/>
      <w:lvlText w:val="%5."/>
      <w:lvlJc w:val="left"/>
      <w:pPr>
        <w:ind w:left="3643" w:hanging="360"/>
      </w:pPr>
    </w:lvl>
    <w:lvl w:ilvl="5" w:tplc="040C001B" w:tentative="1">
      <w:start w:val="1"/>
      <w:numFmt w:val="lowerRoman"/>
      <w:lvlText w:val="%6."/>
      <w:lvlJc w:val="right"/>
      <w:pPr>
        <w:ind w:left="4363" w:hanging="180"/>
      </w:pPr>
    </w:lvl>
    <w:lvl w:ilvl="6" w:tplc="040C000F" w:tentative="1">
      <w:start w:val="1"/>
      <w:numFmt w:val="decimal"/>
      <w:lvlText w:val="%7."/>
      <w:lvlJc w:val="left"/>
      <w:pPr>
        <w:ind w:left="5083" w:hanging="360"/>
      </w:pPr>
    </w:lvl>
    <w:lvl w:ilvl="7" w:tplc="040C0019" w:tentative="1">
      <w:start w:val="1"/>
      <w:numFmt w:val="lowerLetter"/>
      <w:lvlText w:val="%8."/>
      <w:lvlJc w:val="left"/>
      <w:pPr>
        <w:ind w:left="5803" w:hanging="360"/>
      </w:pPr>
    </w:lvl>
    <w:lvl w:ilvl="8" w:tplc="040C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9" w15:restartNumberingAfterBreak="0">
    <w:nsid w:val="58DB1221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0" w15:restartNumberingAfterBreak="0">
    <w:nsid w:val="5A051336"/>
    <w:multiLevelType w:val="hybridMultilevel"/>
    <w:tmpl w:val="C59EEF74"/>
    <w:lvl w:ilvl="0" w:tplc="040C001B">
      <w:start w:val="1"/>
      <w:numFmt w:val="lowerRoman"/>
      <w:lvlText w:val="%1."/>
      <w:lvlJc w:val="right"/>
      <w:pPr>
        <w:ind w:left="1723" w:hanging="360"/>
      </w:pPr>
    </w:lvl>
    <w:lvl w:ilvl="1" w:tplc="040C0019" w:tentative="1">
      <w:start w:val="1"/>
      <w:numFmt w:val="lowerLetter"/>
      <w:lvlText w:val="%2."/>
      <w:lvlJc w:val="left"/>
      <w:pPr>
        <w:ind w:left="2443" w:hanging="360"/>
      </w:pPr>
    </w:lvl>
    <w:lvl w:ilvl="2" w:tplc="040C001B" w:tentative="1">
      <w:start w:val="1"/>
      <w:numFmt w:val="lowerRoman"/>
      <w:lvlText w:val="%3."/>
      <w:lvlJc w:val="right"/>
      <w:pPr>
        <w:ind w:left="3163" w:hanging="180"/>
      </w:pPr>
    </w:lvl>
    <w:lvl w:ilvl="3" w:tplc="040C000F" w:tentative="1">
      <w:start w:val="1"/>
      <w:numFmt w:val="decimal"/>
      <w:lvlText w:val="%4."/>
      <w:lvlJc w:val="left"/>
      <w:pPr>
        <w:ind w:left="3883" w:hanging="360"/>
      </w:pPr>
    </w:lvl>
    <w:lvl w:ilvl="4" w:tplc="040C0019" w:tentative="1">
      <w:start w:val="1"/>
      <w:numFmt w:val="lowerLetter"/>
      <w:lvlText w:val="%5."/>
      <w:lvlJc w:val="left"/>
      <w:pPr>
        <w:ind w:left="4603" w:hanging="360"/>
      </w:pPr>
    </w:lvl>
    <w:lvl w:ilvl="5" w:tplc="040C001B" w:tentative="1">
      <w:start w:val="1"/>
      <w:numFmt w:val="lowerRoman"/>
      <w:lvlText w:val="%6."/>
      <w:lvlJc w:val="right"/>
      <w:pPr>
        <w:ind w:left="5323" w:hanging="180"/>
      </w:pPr>
    </w:lvl>
    <w:lvl w:ilvl="6" w:tplc="040C000F" w:tentative="1">
      <w:start w:val="1"/>
      <w:numFmt w:val="decimal"/>
      <w:lvlText w:val="%7."/>
      <w:lvlJc w:val="left"/>
      <w:pPr>
        <w:ind w:left="6043" w:hanging="360"/>
      </w:pPr>
    </w:lvl>
    <w:lvl w:ilvl="7" w:tplc="040C0019" w:tentative="1">
      <w:start w:val="1"/>
      <w:numFmt w:val="lowerLetter"/>
      <w:lvlText w:val="%8."/>
      <w:lvlJc w:val="left"/>
      <w:pPr>
        <w:ind w:left="6763" w:hanging="360"/>
      </w:pPr>
    </w:lvl>
    <w:lvl w:ilvl="8" w:tplc="040C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31" w15:restartNumberingAfterBreak="0">
    <w:nsid w:val="5A053225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2" w15:restartNumberingAfterBreak="0">
    <w:nsid w:val="5E0811B6"/>
    <w:multiLevelType w:val="hybridMultilevel"/>
    <w:tmpl w:val="C59EEF74"/>
    <w:lvl w:ilvl="0" w:tplc="040C001B">
      <w:start w:val="1"/>
      <w:numFmt w:val="lowerRoman"/>
      <w:lvlText w:val="%1."/>
      <w:lvlJc w:val="right"/>
      <w:pPr>
        <w:ind w:left="1723" w:hanging="360"/>
      </w:pPr>
    </w:lvl>
    <w:lvl w:ilvl="1" w:tplc="040C0019" w:tentative="1">
      <w:start w:val="1"/>
      <w:numFmt w:val="lowerLetter"/>
      <w:lvlText w:val="%2."/>
      <w:lvlJc w:val="left"/>
      <w:pPr>
        <w:ind w:left="2443" w:hanging="360"/>
      </w:pPr>
    </w:lvl>
    <w:lvl w:ilvl="2" w:tplc="040C001B" w:tentative="1">
      <w:start w:val="1"/>
      <w:numFmt w:val="lowerRoman"/>
      <w:lvlText w:val="%3."/>
      <w:lvlJc w:val="right"/>
      <w:pPr>
        <w:ind w:left="3163" w:hanging="180"/>
      </w:pPr>
    </w:lvl>
    <w:lvl w:ilvl="3" w:tplc="040C000F" w:tentative="1">
      <w:start w:val="1"/>
      <w:numFmt w:val="decimal"/>
      <w:lvlText w:val="%4."/>
      <w:lvlJc w:val="left"/>
      <w:pPr>
        <w:ind w:left="3883" w:hanging="360"/>
      </w:pPr>
    </w:lvl>
    <w:lvl w:ilvl="4" w:tplc="040C0019" w:tentative="1">
      <w:start w:val="1"/>
      <w:numFmt w:val="lowerLetter"/>
      <w:lvlText w:val="%5."/>
      <w:lvlJc w:val="left"/>
      <w:pPr>
        <w:ind w:left="4603" w:hanging="360"/>
      </w:pPr>
    </w:lvl>
    <w:lvl w:ilvl="5" w:tplc="040C001B" w:tentative="1">
      <w:start w:val="1"/>
      <w:numFmt w:val="lowerRoman"/>
      <w:lvlText w:val="%6."/>
      <w:lvlJc w:val="right"/>
      <w:pPr>
        <w:ind w:left="5323" w:hanging="180"/>
      </w:pPr>
    </w:lvl>
    <w:lvl w:ilvl="6" w:tplc="040C000F" w:tentative="1">
      <w:start w:val="1"/>
      <w:numFmt w:val="decimal"/>
      <w:lvlText w:val="%7."/>
      <w:lvlJc w:val="left"/>
      <w:pPr>
        <w:ind w:left="6043" w:hanging="360"/>
      </w:pPr>
    </w:lvl>
    <w:lvl w:ilvl="7" w:tplc="040C0019" w:tentative="1">
      <w:start w:val="1"/>
      <w:numFmt w:val="lowerLetter"/>
      <w:lvlText w:val="%8."/>
      <w:lvlJc w:val="left"/>
      <w:pPr>
        <w:ind w:left="6763" w:hanging="360"/>
      </w:pPr>
    </w:lvl>
    <w:lvl w:ilvl="8" w:tplc="040C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33" w15:restartNumberingAfterBreak="0">
    <w:nsid w:val="62384121"/>
    <w:multiLevelType w:val="hybridMultilevel"/>
    <w:tmpl w:val="9188A036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4" w15:restartNumberingAfterBreak="0">
    <w:nsid w:val="65F94198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919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5" w15:restartNumberingAfterBreak="0">
    <w:nsid w:val="6A854F14"/>
    <w:multiLevelType w:val="hybridMultilevel"/>
    <w:tmpl w:val="9D8A3C5A"/>
    <w:lvl w:ilvl="0" w:tplc="040C0019">
      <w:start w:val="1"/>
      <w:numFmt w:val="lowerLetter"/>
      <w:lvlText w:val="%1."/>
      <w:lvlJc w:val="left"/>
      <w:pPr>
        <w:ind w:left="1003" w:hanging="360"/>
      </w:pPr>
    </w:lvl>
    <w:lvl w:ilvl="1" w:tplc="040C001B">
      <w:start w:val="1"/>
      <w:numFmt w:val="lowerRoman"/>
      <w:lvlText w:val="%2."/>
      <w:lvlJc w:val="righ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6" w15:restartNumberingAfterBreak="0">
    <w:nsid w:val="6B7B1BBA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919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7" w15:restartNumberingAfterBreak="0">
    <w:nsid w:val="6DE7749C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8" w15:restartNumberingAfterBreak="0">
    <w:nsid w:val="71396D66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9" w15:restartNumberingAfterBreak="0">
    <w:nsid w:val="71406D8D"/>
    <w:multiLevelType w:val="hybridMultilevel"/>
    <w:tmpl w:val="F9862754"/>
    <w:lvl w:ilvl="0" w:tplc="040C0015">
      <w:start w:val="1"/>
      <w:numFmt w:val="upperLetter"/>
      <w:lvlText w:val="%1."/>
      <w:lvlJc w:val="left"/>
      <w:pPr>
        <w:ind w:left="763" w:hanging="360"/>
      </w:pPr>
    </w:lvl>
    <w:lvl w:ilvl="1" w:tplc="040C0019" w:tentative="1">
      <w:start w:val="1"/>
      <w:numFmt w:val="lowerLetter"/>
      <w:lvlText w:val="%2."/>
      <w:lvlJc w:val="left"/>
      <w:pPr>
        <w:ind w:left="1483" w:hanging="360"/>
      </w:pPr>
    </w:lvl>
    <w:lvl w:ilvl="2" w:tplc="040C001B" w:tentative="1">
      <w:start w:val="1"/>
      <w:numFmt w:val="lowerRoman"/>
      <w:lvlText w:val="%3."/>
      <w:lvlJc w:val="right"/>
      <w:pPr>
        <w:ind w:left="2203" w:hanging="180"/>
      </w:pPr>
    </w:lvl>
    <w:lvl w:ilvl="3" w:tplc="040C000F" w:tentative="1">
      <w:start w:val="1"/>
      <w:numFmt w:val="decimal"/>
      <w:lvlText w:val="%4."/>
      <w:lvlJc w:val="left"/>
      <w:pPr>
        <w:ind w:left="2923" w:hanging="360"/>
      </w:pPr>
    </w:lvl>
    <w:lvl w:ilvl="4" w:tplc="040C0019" w:tentative="1">
      <w:start w:val="1"/>
      <w:numFmt w:val="lowerLetter"/>
      <w:lvlText w:val="%5."/>
      <w:lvlJc w:val="left"/>
      <w:pPr>
        <w:ind w:left="3643" w:hanging="360"/>
      </w:pPr>
    </w:lvl>
    <w:lvl w:ilvl="5" w:tplc="040C001B" w:tentative="1">
      <w:start w:val="1"/>
      <w:numFmt w:val="lowerRoman"/>
      <w:lvlText w:val="%6."/>
      <w:lvlJc w:val="right"/>
      <w:pPr>
        <w:ind w:left="4363" w:hanging="180"/>
      </w:pPr>
    </w:lvl>
    <w:lvl w:ilvl="6" w:tplc="040C000F" w:tentative="1">
      <w:start w:val="1"/>
      <w:numFmt w:val="decimal"/>
      <w:lvlText w:val="%7."/>
      <w:lvlJc w:val="left"/>
      <w:pPr>
        <w:ind w:left="5083" w:hanging="360"/>
      </w:pPr>
    </w:lvl>
    <w:lvl w:ilvl="7" w:tplc="040C0019" w:tentative="1">
      <w:start w:val="1"/>
      <w:numFmt w:val="lowerLetter"/>
      <w:lvlText w:val="%8."/>
      <w:lvlJc w:val="left"/>
      <w:pPr>
        <w:ind w:left="5803" w:hanging="360"/>
      </w:pPr>
    </w:lvl>
    <w:lvl w:ilvl="8" w:tplc="040C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40" w15:restartNumberingAfterBreak="0">
    <w:nsid w:val="74B80835"/>
    <w:multiLevelType w:val="hybridMultilevel"/>
    <w:tmpl w:val="C59EEF74"/>
    <w:lvl w:ilvl="0" w:tplc="040C001B">
      <w:start w:val="1"/>
      <w:numFmt w:val="lowerRoman"/>
      <w:lvlText w:val="%1."/>
      <w:lvlJc w:val="right"/>
      <w:pPr>
        <w:ind w:left="1723" w:hanging="360"/>
      </w:pPr>
    </w:lvl>
    <w:lvl w:ilvl="1" w:tplc="040C0019" w:tentative="1">
      <w:start w:val="1"/>
      <w:numFmt w:val="lowerLetter"/>
      <w:lvlText w:val="%2."/>
      <w:lvlJc w:val="left"/>
      <w:pPr>
        <w:ind w:left="2443" w:hanging="360"/>
      </w:pPr>
    </w:lvl>
    <w:lvl w:ilvl="2" w:tplc="040C001B" w:tentative="1">
      <w:start w:val="1"/>
      <w:numFmt w:val="lowerRoman"/>
      <w:lvlText w:val="%3."/>
      <w:lvlJc w:val="right"/>
      <w:pPr>
        <w:ind w:left="3163" w:hanging="180"/>
      </w:pPr>
    </w:lvl>
    <w:lvl w:ilvl="3" w:tplc="040C000F" w:tentative="1">
      <w:start w:val="1"/>
      <w:numFmt w:val="decimal"/>
      <w:lvlText w:val="%4."/>
      <w:lvlJc w:val="left"/>
      <w:pPr>
        <w:ind w:left="3883" w:hanging="360"/>
      </w:pPr>
    </w:lvl>
    <w:lvl w:ilvl="4" w:tplc="040C0019" w:tentative="1">
      <w:start w:val="1"/>
      <w:numFmt w:val="lowerLetter"/>
      <w:lvlText w:val="%5."/>
      <w:lvlJc w:val="left"/>
      <w:pPr>
        <w:ind w:left="4603" w:hanging="360"/>
      </w:pPr>
    </w:lvl>
    <w:lvl w:ilvl="5" w:tplc="040C001B" w:tentative="1">
      <w:start w:val="1"/>
      <w:numFmt w:val="lowerRoman"/>
      <w:lvlText w:val="%6."/>
      <w:lvlJc w:val="right"/>
      <w:pPr>
        <w:ind w:left="5323" w:hanging="180"/>
      </w:pPr>
    </w:lvl>
    <w:lvl w:ilvl="6" w:tplc="040C000F" w:tentative="1">
      <w:start w:val="1"/>
      <w:numFmt w:val="decimal"/>
      <w:lvlText w:val="%7."/>
      <w:lvlJc w:val="left"/>
      <w:pPr>
        <w:ind w:left="6043" w:hanging="360"/>
      </w:pPr>
    </w:lvl>
    <w:lvl w:ilvl="7" w:tplc="040C0019" w:tentative="1">
      <w:start w:val="1"/>
      <w:numFmt w:val="lowerLetter"/>
      <w:lvlText w:val="%8."/>
      <w:lvlJc w:val="left"/>
      <w:pPr>
        <w:ind w:left="6763" w:hanging="360"/>
      </w:pPr>
    </w:lvl>
    <w:lvl w:ilvl="8" w:tplc="040C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41" w15:restartNumberingAfterBreak="0">
    <w:nsid w:val="79341ADB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 w15:restartNumberingAfterBreak="0">
    <w:nsid w:val="7A3062B4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3" w15:restartNumberingAfterBreak="0">
    <w:nsid w:val="7B5251D7"/>
    <w:multiLevelType w:val="hybridMultilevel"/>
    <w:tmpl w:val="52BC7794"/>
    <w:lvl w:ilvl="0" w:tplc="040C000F">
      <w:start w:val="1"/>
      <w:numFmt w:val="decimal"/>
      <w:lvlText w:val="%1."/>
      <w:lvlJc w:val="left"/>
      <w:pPr>
        <w:ind w:left="1003" w:hanging="360"/>
      </w:pPr>
    </w:lvl>
    <w:lvl w:ilvl="1" w:tplc="040C0019" w:tentative="1">
      <w:start w:val="1"/>
      <w:numFmt w:val="lowerLetter"/>
      <w:lvlText w:val="%2."/>
      <w:lvlJc w:val="left"/>
      <w:pPr>
        <w:ind w:left="1723" w:hanging="360"/>
      </w:pPr>
    </w:lvl>
    <w:lvl w:ilvl="2" w:tplc="040C001B" w:tentative="1">
      <w:start w:val="1"/>
      <w:numFmt w:val="lowerRoman"/>
      <w:lvlText w:val="%3."/>
      <w:lvlJc w:val="right"/>
      <w:pPr>
        <w:ind w:left="2443" w:hanging="180"/>
      </w:pPr>
    </w:lvl>
    <w:lvl w:ilvl="3" w:tplc="040C000F" w:tentative="1">
      <w:start w:val="1"/>
      <w:numFmt w:val="decimal"/>
      <w:lvlText w:val="%4."/>
      <w:lvlJc w:val="left"/>
      <w:pPr>
        <w:ind w:left="3163" w:hanging="360"/>
      </w:pPr>
    </w:lvl>
    <w:lvl w:ilvl="4" w:tplc="040C0019" w:tentative="1">
      <w:start w:val="1"/>
      <w:numFmt w:val="lowerLetter"/>
      <w:lvlText w:val="%5."/>
      <w:lvlJc w:val="left"/>
      <w:pPr>
        <w:ind w:left="3883" w:hanging="360"/>
      </w:pPr>
    </w:lvl>
    <w:lvl w:ilvl="5" w:tplc="040C001B" w:tentative="1">
      <w:start w:val="1"/>
      <w:numFmt w:val="lowerRoman"/>
      <w:lvlText w:val="%6."/>
      <w:lvlJc w:val="right"/>
      <w:pPr>
        <w:ind w:left="4603" w:hanging="180"/>
      </w:pPr>
    </w:lvl>
    <w:lvl w:ilvl="6" w:tplc="040C000F" w:tentative="1">
      <w:start w:val="1"/>
      <w:numFmt w:val="decimal"/>
      <w:lvlText w:val="%7."/>
      <w:lvlJc w:val="left"/>
      <w:pPr>
        <w:ind w:left="5323" w:hanging="360"/>
      </w:pPr>
    </w:lvl>
    <w:lvl w:ilvl="7" w:tplc="040C0019" w:tentative="1">
      <w:start w:val="1"/>
      <w:numFmt w:val="lowerLetter"/>
      <w:lvlText w:val="%8."/>
      <w:lvlJc w:val="left"/>
      <w:pPr>
        <w:ind w:left="6043" w:hanging="360"/>
      </w:pPr>
    </w:lvl>
    <w:lvl w:ilvl="8" w:tplc="040C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1986622156">
    <w:abstractNumId w:val="18"/>
  </w:num>
  <w:num w:numId="2" w16cid:durableId="1724058512">
    <w:abstractNumId w:val="22"/>
  </w:num>
  <w:num w:numId="3" w16cid:durableId="524439241">
    <w:abstractNumId w:val="38"/>
  </w:num>
  <w:num w:numId="4" w16cid:durableId="1249925223">
    <w:abstractNumId w:val="28"/>
  </w:num>
  <w:num w:numId="5" w16cid:durableId="229120490">
    <w:abstractNumId w:val="16"/>
  </w:num>
  <w:num w:numId="6" w16cid:durableId="1200389990">
    <w:abstractNumId w:val="15"/>
  </w:num>
  <w:num w:numId="7" w16cid:durableId="1386174127">
    <w:abstractNumId w:val="33"/>
  </w:num>
  <w:num w:numId="8" w16cid:durableId="507796954">
    <w:abstractNumId w:val="39"/>
  </w:num>
  <w:num w:numId="9" w16cid:durableId="1590389152">
    <w:abstractNumId w:val="43"/>
  </w:num>
  <w:num w:numId="10" w16cid:durableId="1392577816">
    <w:abstractNumId w:val="27"/>
  </w:num>
  <w:num w:numId="11" w16cid:durableId="2041541445">
    <w:abstractNumId w:val="6"/>
  </w:num>
  <w:num w:numId="12" w16cid:durableId="1019114619">
    <w:abstractNumId w:val="3"/>
  </w:num>
  <w:num w:numId="13" w16cid:durableId="1080062776">
    <w:abstractNumId w:val="25"/>
  </w:num>
  <w:num w:numId="14" w16cid:durableId="46955230">
    <w:abstractNumId w:val="29"/>
  </w:num>
  <w:num w:numId="15" w16cid:durableId="227107138">
    <w:abstractNumId w:val="12"/>
  </w:num>
  <w:num w:numId="16" w16cid:durableId="2021421078">
    <w:abstractNumId w:val="19"/>
  </w:num>
  <w:num w:numId="17" w16cid:durableId="876969041">
    <w:abstractNumId w:val="13"/>
  </w:num>
  <w:num w:numId="18" w16cid:durableId="465319441">
    <w:abstractNumId w:val="32"/>
  </w:num>
  <w:num w:numId="19" w16cid:durableId="1364670179">
    <w:abstractNumId w:val="40"/>
  </w:num>
  <w:num w:numId="20" w16cid:durableId="1553341773">
    <w:abstractNumId w:val="37"/>
  </w:num>
  <w:num w:numId="21" w16cid:durableId="1823498321">
    <w:abstractNumId w:val="35"/>
  </w:num>
  <w:num w:numId="22" w16cid:durableId="87628950">
    <w:abstractNumId w:val="14"/>
  </w:num>
  <w:num w:numId="23" w16cid:durableId="824318902">
    <w:abstractNumId w:val="41"/>
  </w:num>
  <w:num w:numId="24" w16cid:durableId="899561859">
    <w:abstractNumId w:val="11"/>
  </w:num>
  <w:num w:numId="25" w16cid:durableId="1514030802">
    <w:abstractNumId w:val="0"/>
  </w:num>
  <w:num w:numId="26" w16cid:durableId="2102603564">
    <w:abstractNumId w:val="26"/>
  </w:num>
  <w:num w:numId="27" w16cid:durableId="689919421">
    <w:abstractNumId w:val="42"/>
  </w:num>
  <w:num w:numId="28" w16cid:durableId="1897356428">
    <w:abstractNumId w:val="2"/>
  </w:num>
  <w:num w:numId="29" w16cid:durableId="454786864">
    <w:abstractNumId w:val="20"/>
  </w:num>
  <w:num w:numId="30" w16cid:durableId="399602521">
    <w:abstractNumId w:val="21"/>
  </w:num>
  <w:num w:numId="31" w16cid:durableId="874316767">
    <w:abstractNumId w:val="4"/>
  </w:num>
  <w:num w:numId="32" w16cid:durableId="504173777">
    <w:abstractNumId w:val="1"/>
  </w:num>
  <w:num w:numId="33" w16cid:durableId="333530817">
    <w:abstractNumId w:val="8"/>
  </w:num>
  <w:num w:numId="34" w16cid:durableId="907114591">
    <w:abstractNumId w:val="36"/>
  </w:num>
  <w:num w:numId="35" w16cid:durableId="225262354">
    <w:abstractNumId w:val="9"/>
  </w:num>
  <w:num w:numId="36" w16cid:durableId="1757508863">
    <w:abstractNumId w:val="24"/>
  </w:num>
  <w:num w:numId="37" w16cid:durableId="1569533356">
    <w:abstractNumId w:val="7"/>
  </w:num>
  <w:num w:numId="38" w16cid:durableId="1313948976">
    <w:abstractNumId w:val="23"/>
  </w:num>
  <w:num w:numId="39" w16cid:durableId="244458272">
    <w:abstractNumId w:val="17"/>
  </w:num>
  <w:num w:numId="40" w16cid:durableId="1630235660">
    <w:abstractNumId w:val="34"/>
  </w:num>
  <w:num w:numId="41" w16cid:durableId="1342967824">
    <w:abstractNumId w:val="10"/>
  </w:num>
  <w:num w:numId="42" w16cid:durableId="23485264">
    <w:abstractNumId w:val="5"/>
  </w:num>
  <w:num w:numId="43" w16cid:durableId="1285890230">
    <w:abstractNumId w:val="30"/>
  </w:num>
  <w:num w:numId="44" w16cid:durableId="1839883216">
    <w:abstractNumId w:val="3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L1mT/ejwAhCvH9EZmrB7VKSHWls/Z7B/WiBImQOlr3c1MoUNuSRN/V8KKPWTgl1PRejtNpUjHujFsmA4yXwLcw==" w:salt="s/eKMr8iXCAggKWJM6yJ9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7F"/>
    <w:rsid w:val="0000339A"/>
    <w:rsid w:val="0000593E"/>
    <w:rsid w:val="00013121"/>
    <w:rsid w:val="00016E4D"/>
    <w:rsid w:val="000200F8"/>
    <w:rsid w:val="000217B0"/>
    <w:rsid w:val="00022E66"/>
    <w:rsid w:val="00024A5C"/>
    <w:rsid w:val="0002637B"/>
    <w:rsid w:val="00030F81"/>
    <w:rsid w:val="000319BA"/>
    <w:rsid w:val="000346E3"/>
    <w:rsid w:val="0004239C"/>
    <w:rsid w:val="00044AB1"/>
    <w:rsid w:val="00044F54"/>
    <w:rsid w:val="00045D48"/>
    <w:rsid w:val="00046819"/>
    <w:rsid w:val="0005129D"/>
    <w:rsid w:val="000512E7"/>
    <w:rsid w:val="00054CFC"/>
    <w:rsid w:val="0006373F"/>
    <w:rsid w:val="00064670"/>
    <w:rsid w:val="00067096"/>
    <w:rsid w:val="000678CC"/>
    <w:rsid w:val="00075148"/>
    <w:rsid w:val="00080F3C"/>
    <w:rsid w:val="00084B27"/>
    <w:rsid w:val="00090CAB"/>
    <w:rsid w:val="00091D57"/>
    <w:rsid w:val="00093E7F"/>
    <w:rsid w:val="000946A7"/>
    <w:rsid w:val="000A032F"/>
    <w:rsid w:val="000A1D05"/>
    <w:rsid w:val="000A2CCE"/>
    <w:rsid w:val="000C5187"/>
    <w:rsid w:val="000C7A8C"/>
    <w:rsid w:val="000D04DB"/>
    <w:rsid w:val="000D2D1E"/>
    <w:rsid w:val="000D425C"/>
    <w:rsid w:val="000D44CE"/>
    <w:rsid w:val="000D6F4C"/>
    <w:rsid w:val="000E49ED"/>
    <w:rsid w:val="000E4B4F"/>
    <w:rsid w:val="000E4BE4"/>
    <w:rsid w:val="000E570C"/>
    <w:rsid w:val="000F5DAE"/>
    <w:rsid w:val="0010510C"/>
    <w:rsid w:val="0011605F"/>
    <w:rsid w:val="001253CE"/>
    <w:rsid w:val="001271A2"/>
    <w:rsid w:val="00127696"/>
    <w:rsid w:val="00130345"/>
    <w:rsid w:val="00132417"/>
    <w:rsid w:val="0013784A"/>
    <w:rsid w:val="00140B73"/>
    <w:rsid w:val="00140BC6"/>
    <w:rsid w:val="00142DFB"/>
    <w:rsid w:val="001444DE"/>
    <w:rsid w:val="00150F38"/>
    <w:rsid w:val="00152A4F"/>
    <w:rsid w:val="001632C1"/>
    <w:rsid w:val="00164F67"/>
    <w:rsid w:val="0016640F"/>
    <w:rsid w:val="00181B66"/>
    <w:rsid w:val="0018485E"/>
    <w:rsid w:val="00185054"/>
    <w:rsid w:val="00186CC5"/>
    <w:rsid w:val="00191B7C"/>
    <w:rsid w:val="0019480C"/>
    <w:rsid w:val="00195625"/>
    <w:rsid w:val="001A146A"/>
    <w:rsid w:val="001B0753"/>
    <w:rsid w:val="001B3872"/>
    <w:rsid w:val="001C02ED"/>
    <w:rsid w:val="001C1964"/>
    <w:rsid w:val="001C2131"/>
    <w:rsid w:val="001C3F48"/>
    <w:rsid w:val="001C42D3"/>
    <w:rsid w:val="001C7DF2"/>
    <w:rsid w:val="001D1319"/>
    <w:rsid w:val="001D1830"/>
    <w:rsid w:val="001D20B3"/>
    <w:rsid w:val="001D351E"/>
    <w:rsid w:val="001D61C0"/>
    <w:rsid w:val="001E20E7"/>
    <w:rsid w:val="001E234B"/>
    <w:rsid w:val="001E341E"/>
    <w:rsid w:val="001F1203"/>
    <w:rsid w:val="001F6C32"/>
    <w:rsid w:val="00200B0A"/>
    <w:rsid w:val="00202F11"/>
    <w:rsid w:val="00204714"/>
    <w:rsid w:val="00214363"/>
    <w:rsid w:val="00221980"/>
    <w:rsid w:val="00222FD8"/>
    <w:rsid w:val="0022367E"/>
    <w:rsid w:val="00225188"/>
    <w:rsid w:val="00227472"/>
    <w:rsid w:val="00227F59"/>
    <w:rsid w:val="0023373D"/>
    <w:rsid w:val="002351F3"/>
    <w:rsid w:val="00243C28"/>
    <w:rsid w:val="00250642"/>
    <w:rsid w:val="00251B74"/>
    <w:rsid w:val="002549C3"/>
    <w:rsid w:val="00255BDB"/>
    <w:rsid w:val="0026383A"/>
    <w:rsid w:val="002657EC"/>
    <w:rsid w:val="00265EA8"/>
    <w:rsid w:val="00266F5A"/>
    <w:rsid w:val="002674B7"/>
    <w:rsid w:val="00276BCB"/>
    <w:rsid w:val="002844E1"/>
    <w:rsid w:val="00284ACC"/>
    <w:rsid w:val="00286C74"/>
    <w:rsid w:val="00291402"/>
    <w:rsid w:val="0029181A"/>
    <w:rsid w:val="00294843"/>
    <w:rsid w:val="00295D7B"/>
    <w:rsid w:val="0029606C"/>
    <w:rsid w:val="002978D7"/>
    <w:rsid w:val="002A0277"/>
    <w:rsid w:val="002A437B"/>
    <w:rsid w:val="002A5C5E"/>
    <w:rsid w:val="002A6B98"/>
    <w:rsid w:val="002A759B"/>
    <w:rsid w:val="002A7B6E"/>
    <w:rsid w:val="002B0939"/>
    <w:rsid w:val="002C1884"/>
    <w:rsid w:val="002C2A2F"/>
    <w:rsid w:val="002C317F"/>
    <w:rsid w:val="002C3A50"/>
    <w:rsid w:val="002C7C1B"/>
    <w:rsid w:val="002D3249"/>
    <w:rsid w:val="002E7827"/>
    <w:rsid w:val="00306843"/>
    <w:rsid w:val="003078A9"/>
    <w:rsid w:val="00314ACD"/>
    <w:rsid w:val="00314CA8"/>
    <w:rsid w:val="0031753B"/>
    <w:rsid w:val="00320D43"/>
    <w:rsid w:val="00324311"/>
    <w:rsid w:val="0032651B"/>
    <w:rsid w:val="00330072"/>
    <w:rsid w:val="00331553"/>
    <w:rsid w:val="003349A1"/>
    <w:rsid w:val="00336C60"/>
    <w:rsid w:val="00337C0D"/>
    <w:rsid w:val="003446DA"/>
    <w:rsid w:val="00345FB0"/>
    <w:rsid w:val="00353E65"/>
    <w:rsid w:val="0035781E"/>
    <w:rsid w:val="00361F7D"/>
    <w:rsid w:val="0036241A"/>
    <w:rsid w:val="00362840"/>
    <w:rsid w:val="00364EBC"/>
    <w:rsid w:val="003700C4"/>
    <w:rsid w:val="003722AF"/>
    <w:rsid w:val="003763E5"/>
    <w:rsid w:val="003768FC"/>
    <w:rsid w:val="00376E56"/>
    <w:rsid w:val="00381A30"/>
    <w:rsid w:val="00391EAF"/>
    <w:rsid w:val="00392D0E"/>
    <w:rsid w:val="0039389C"/>
    <w:rsid w:val="003A439A"/>
    <w:rsid w:val="003A585E"/>
    <w:rsid w:val="003A5AD3"/>
    <w:rsid w:val="003A64C6"/>
    <w:rsid w:val="003A701D"/>
    <w:rsid w:val="003A7E33"/>
    <w:rsid w:val="003B10E8"/>
    <w:rsid w:val="003B7EE5"/>
    <w:rsid w:val="003C03A9"/>
    <w:rsid w:val="003C0DBE"/>
    <w:rsid w:val="003C1F05"/>
    <w:rsid w:val="003C25CD"/>
    <w:rsid w:val="003D1506"/>
    <w:rsid w:val="003D61D9"/>
    <w:rsid w:val="003E08A5"/>
    <w:rsid w:val="003E2588"/>
    <w:rsid w:val="003E7F42"/>
    <w:rsid w:val="003F3C79"/>
    <w:rsid w:val="003F433C"/>
    <w:rsid w:val="003F4ABB"/>
    <w:rsid w:val="003F5053"/>
    <w:rsid w:val="003F5ADB"/>
    <w:rsid w:val="003F6F5D"/>
    <w:rsid w:val="003F753A"/>
    <w:rsid w:val="004052D0"/>
    <w:rsid w:val="00406A68"/>
    <w:rsid w:val="00407102"/>
    <w:rsid w:val="0041266B"/>
    <w:rsid w:val="00415F5C"/>
    <w:rsid w:val="00416A6A"/>
    <w:rsid w:val="004171F0"/>
    <w:rsid w:val="00417A57"/>
    <w:rsid w:val="00420084"/>
    <w:rsid w:val="00420504"/>
    <w:rsid w:val="00422BF7"/>
    <w:rsid w:val="004235CE"/>
    <w:rsid w:val="0042638F"/>
    <w:rsid w:val="004301F6"/>
    <w:rsid w:val="004305E5"/>
    <w:rsid w:val="004331D1"/>
    <w:rsid w:val="00437E7E"/>
    <w:rsid w:val="0044072A"/>
    <w:rsid w:val="0044153D"/>
    <w:rsid w:val="00442A31"/>
    <w:rsid w:val="00450E05"/>
    <w:rsid w:val="00456B9F"/>
    <w:rsid w:val="00460DA2"/>
    <w:rsid w:val="00461CC1"/>
    <w:rsid w:val="004635D5"/>
    <w:rsid w:val="00466E96"/>
    <w:rsid w:val="00467138"/>
    <w:rsid w:val="004713D9"/>
    <w:rsid w:val="004737C8"/>
    <w:rsid w:val="00480E91"/>
    <w:rsid w:val="0048167A"/>
    <w:rsid w:val="00483DEA"/>
    <w:rsid w:val="00483F69"/>
    <w:rsid w:val="0049496F"/>
    <w:rsid w:val="004A236D"/>
    <w:rsid w:val="004B1CEC"/>
    <w:rsid w:val="004C546D"/>
    <w:rsid w:val="004E1091"/>
    <w:rsid w:val="004F20A1"/>
    <w:rsid w:val="004F3A6C"/>
    <w:rsid w:val="004F7DB0"/>
    <w:rsid w:val="005033F7"/>
    <w:rsid w:val="00504C6F"/>
    <w:rsid w:val="00504E42"/>
    <w:rsid w:val="0051581C"/>
    <w:rsid w:val="00517B9E"/>
    <w:rsid w:val="00530F2C"/>
    <w:rsid w:val="0054677E"/>
    <w:rsid w:val="005548B6"/>
    <w:rsid w:val="00564A48"/>
    <w:rsid w:val="005667AE"/>
    <w:rsid w:val="005720FC"/>
    <w:rsid w:val="00582034"/>
    <w:rsid w:val="005824B1"/>
    <w:rsid w:val="0058319C"/>
    <w:rsid w:val="00585399"/>
    <w:rsid w:val="00591F46"/>
    <w:rsid w:val="005968B6"/>
    <w:rsid w:val="005A0FF9"/>
    <w:rsid w:val="005A18CE"/>
    <w:rsid w:val="005A2555"/>
    <w:rsid w:val="005A55B2"/>
    <w:rsid w:val="005A5AAF"/>
    <w:rsid w:val="005A6008"/>
    <w:rsid w:val="005B1027"/>
    <w:rsid w:val="005B1B21"/>
    <w:rsid w:val="005B3006"/>
    <w:rsid w:val="005B36F9"/>
    <w:rsid w:val="005B68A5"/>
    <w:rsid w:val="005C049B"/>
    <w:rsid w:val="005C0A55"/>
    <w:rsid w:val="005C5D4B"/>
    <w:rsid w:val="005C6138"/>
    <w:rsid w:val="005D40F0"/>
    <w:rsid w:val="005D599F"/>
    <w:rsid w:val="005E70E0"/>
    <w:rsid w:val="005F424F"/>
    <w:rsid w:val="005F522E"/>
    <w:rsid w:val="006050CB"/>
    <w:rsid w:val="006105EF"/>
    <w:rsid w:val="00610979"/>
    <w:rsid w:val="00616026"/>
    <w:rsid w:val="00617920"/>
    <w:rsid w:val="00620453"/>
    <w:rsid w:val="00622849"/>
    <w:rsid w:val="00622997"/>
    <w:rsid w:val="006262F4"/>
    <w:rsid w:val="00626312"/>
    <w:rsid w:val="0063625C"/>
    <w:rsid w:val="00640346"/>
    <w:rsid w:val="00642C56"/>
    <w:rsid w:val="00643B16"/>
    <w:rsid w:val="00644099"/>
    <w:rsid w:val="00646626"/>
    <w:rsid w:val="00647A19"/>
    <w:rsid w:val="0065047D"/>
    <w:rsid w:val="00652E3C"/>
    <w:rsid w:val="006547DB"/>
    <w:rsid w:val="006559C7"/>
    <w:rsid w:val="00656EB7"/>
    <w:rsid w:val="00664786"/>
    <w:rsid w:val="00664EE4"/>
    <w:rsid w:val="00667A9C"/>
    <w:rsid w:val="00671545"/>
    <w:rsid w:val="006729EC"/>
    <w:rsid w:val="00675FD2"/>
    <w:rsid w:val="00680E32"/>
    <w:rsid w:val="006A0A4C"/>
    <w:rsid w:val="006A2BA6"/>
    <w:rsid w:val="006A55D8"/>
    <w:rsid w:val="006A5761"/>
    <w:rsid w:val="006B4006"/>
    <w:rsid w:val="006B42B2"/>
    <w:rsid w:val="006B4A0E"/>
    <w:rsid w:val="006B73FE"/>
    <w:rsid w:val="006B76C9"/>
    <w:rsid w:val="006C0837"/>
    <w:rsid w:val="006C4525"/>
    <w:rsid w:val="006C61CC"/>
    <w:rsid w:val="006D2437"/>
    <w:rsid w:val="006D4E69"/>
    <w:rsid w:val="006E4657"/>
    <w:rsid w:val="006F12F3"/>
    <w:rsid w:val="00701C70"/>
    <w:rsid w:val="00706B96"/>
    <w:rsid w:val="00711296"/>
    <w:rsid w:val="00711A99"/>
    <w:rsid w:val="00715412"/>
    <w:rsid w:val="00724502"/>
    <w:rsid w:val="007248AF"/>
    <w:rsid w:val="007263EC"/>
    <w:rsid w:val="00733138"/>
    <w:rsid w:val="007349B8"/>
    <w:rsid w:val="00740BD1"/>
    <w:rsid w:val="00742771"/>
    <w:rsid w:val="0074295A"/>
    <w:rsid w:val="00752050"/>
    <w:rsid w:val="0076718F"/>
    <w:rsid w:val="00770908"/>
    <w:rsid w:val="00770B5E"/>
    <w:rsid w:val="00770E9C"/>
    <w:rsid w:val="00776701"/>
    <w:rsid w:val="007844DA"/>
    <w:rsid w:val="00790C16"/>
    <w:rsid w:val="00792DCC"/>
    <w:rsid w:val="00793596"/>
    <w:rsid w:val="007939F0"/>
    <w:rsid w:val="007A5A10"/>
    <w:rsid w:val="007B61F9"/>
    <w:rsid w:val="007C0A28"/>
    <w:rsid w:val="007C32D9"/>
    <w:rsid w:val="007C5AF6"/>
    <w:rsid w:val="007D168C"/>
    <w:rsid w:val="007D45A6"/>
    <w:rsid w:val="007D56B2"/>
    <w:rsid w:val="007E1C1E"/>
    <w:rsid w:val="007E30FE"/>
    <w:rsid w:val="007E4499"/>
    <w:rsid w:val="007E5E1D"/>
    <w:rsid w:val="007E6B5A"/>
    <w:rsid w:val="007E75C1"/>
    <w:rsid w:val="007F2CD1"/>
    <w:rsid w:val="007F41FE"/>
    <w:rsid w:val="007F525D"/>
    <w:rsid w:val="0080244E"/>
    <w:rsid w:val="00805362"/>
    <w:rsid w:val="00814ED4"/>
    <w:rsid w:val="00827259"/>
    <w:rsid w:val="00827EFC"/>
    <w:rsid w:val="00834FAF"/>
    <w:rsid w:val="00841338"/>
    <w:rsid w:val="008470BD"/>
    <w:rsid w:val="00850A3C"/>
    <w:rsid w:val="0086117B"/>
    <w:rsid w:val="00872F4D"/>
    <w:rsid w:val="00874018"/>
    <w:rsid w:val="008764D6"/>
    <w:rsid w:val="00882719"/>
    <w:rsid w:val="00882A33"/>
    <w:rsid w:val="00885A19"/>
    <w:rsid w:val="0088700B"/>
    <w:rsid w:val="0089050E"/>
    <w:rsid w:val="0089730A"/>
    <w:rsid w:val="00897F9D"/>
    <w:rsid w:val="008A26EA"/>
    <w:rsid w:val="008A2D3B"/>
    <w:rsid w:val="008A3C0D"/>
    <w:rsid w:val="008A4D00"/>
    <w:rsid w:val="008A6CBA"/>
    <w:rsid w:val="008A7510"/>
    <w:rsid w:val="008B3D6B"/>
    <w:rsid w:val="008B5457"/>
    <w:rsid w:val="008C52F2"/>
    <w:rsid w:val="008D0221"/>
    <w:rsid w:val="008D0258"/>
    <w:rsid w:val="008D220E"/>
    <w:rsid w:val="008D248A"/>
    <w:rsid w:val="008D384F"/>
    <w:rsid w:val="008D4780"/>
    <w:rsid w:val="008D485C"/>
    <w:rsid w:val="008E5302"/>
    <w:rsid w:val="008F0EA7"/>
    <w:rsid w:val="008F24AF"/>
    <w:rsid w:val="008F6A33"/>
    <w:rsid w:val="00900115"/>
    <w:rsid w:val="00902B51"/>
    <w:rsid w:val="00902F31"/>
    <w:rsid w:val="0090606E"/>
    <w:rsid w:val="00906436"/>
    <w:rsid w:val="0091157C"/>
    <w:rsid w:val="00913395"/>
    <w:rsid w:val="009146DF"/>
    <w:rsid w:val="00914A52"/>
    <w:rsid w:val="00921351"/>
    <w:rsid w:val="00921B64"/>
    <w:rsid w:val="00921F87"/>
    <w:rsid w:val="0092264E"/>
    <w:rsid w:val="00923315"/>
    <w:rsid w:val="00924D12"/>
    <w:rsid w:val="00925344"/>
    <w:rsid w:val="0092728E"/>
    <w:rsid w:val="0093018A"/>
    <w:rsid w:val="00935579"/>
    <w:rsid w:val="0093748F"/>
    <w:rsid w:val="009400BD"/>
    <w:rsid w:val="009437AE"/>
    <w:rsid w:val="009457C7"/>
    <w:rsid w:val="00955568"/>
    <w:rsid w:val="009558F9"/>
    <w:rsid w:val="009562F4"/>
    <w:rsid w:val="00956F4B"/>
    <w:rsid w:val="00957AA1"/>
    <w:rsid w:val="00970923"/>
    <w:rsid w:val="0098052A"/>
    <w:rsid w:val="009860EE"/>
    <w:rsid w:val="0099047B"/>
    <w:rsid w:val="00991D02"/>
    <w:rsid w:val="0099274B"/>
    <w:rsid w:val="009929E4"/>
    <w:rsid w:val="009948D7"/>
    <w:rsid w:val="00995D2B"/>
    <w:rsid w:val="00995F43"/>
    <w:rsid w:val="00995FD2"/>
    <w:rsid w:val="009970B6"/>
    <w:rsid w:val="009970D3"/>
    <w:rsid w:val="009A1474"/>
    <w:rsid w:val="009A16E9"/>
    <w:rsid w:val="009A2BB5"/>
    <w:rsid w:val="009A2F23"/>
    <w:rsid w:val="009A69F2"/>
    <w:rsid w:val="009C0C85"/>
    <w:rsid w:val="009C52F0"/>
    <w:rsid w:val="009D1BB5"/>
    <w:rsid w:val="009D256A"/>
    <w:rsid w:val="009D43BC"/>
    <w:rsid w:val="009D5DBD"/>
    <w:rsid w:val="009E0D6F"/>
    <w:rsid w:val="009E0D82"/>
    <w:rsid w:val="009E3BBA"/>
    <w:rsid w:val="009E4022"/>
    <w:rsid w:val="009F1B22"/>
    <w:rsid w:val="009F2E47"/>
    <w:rsid w:val="009F4B32"/>
    <w:rsid w:val="009F4F9D"/>
    <w:rsid w:val="00A00B27"/>
    <w:rsid w:val="00A02CAA"/>
    <w:rsid w:val="00A03A46"/>
    <w:rsid w:val="00A04902"/>
    <w:rsid w:val="00A055CC"/>
    <w:rsid w:val="00A05C08"/>
    <w:rsid w:val="00A073B1"/>
    <w:rsid w:val="00A103F8"/>
    <w:rsid w:val="00A178CD"/>
    <w:rsid w:val="00A2074C"/>
    <w:rsid w:val="00A22A42"/>
    <w:rsid w:val="00A27AC0"/>
    <w:rsid w:val="00A323AF"/>
    <w:rsid w:val="00A35DD5"/>
    <w:rsid w:val="00A364D1"/>
    <w:rsid w:val="00A42DAA"/>
    <w:rsid w:val="00A4313C"/>
    <w:rsid w:val="00A44B30"/>
    <w:rsid w:val="00A50B1C"/>
    <w:rsid w:val="00A51AF7"/>
    <w:rsid w:val="00A54D6F"/>
    <w:rsid w:val="00A63D19"/>
    <w:rsid w:val="00A70EC7"/>
    <w:rsid w:val="00A715D0"/>
    <w:rsid w:val="00A72923"/>
    <w:rsid w:val="00A772CC"/>
    <w:rsid w:val="00A8050D"/>
    <w:rsid w:val="00A81843"/>
    <w:rsid w:val="00A90D92"/>
    <w:rsid w:val="00AA4783"/>
    <w:rsid w:val="00AA4972"/>
    <w:rsid w:val="00AA76F3"/>
    <w:rsid w:val="00AB1481"/>
    <w:rsid w:val="00AB18FC"/>
    <w:rsid w:val="00AB299C"/>
    <w:rsid w:val="00AB5D52"/>
    <w:rsid w:val="00AC27DD"/>
    <w:rsid w:val="00AD0C79"/>
    <w:rsid w:val="00AE1085"/>
    <w:rsid w:val="00AE17F6"/>
    <w:rsid w:val="00AE3DE2"/>
    <w:rsid w:val="00AE43CE"/>
    <w:rsid w:val="00AE5AFE"/>
    <w:rsid w:val="00AE63EF"/>
    <w:rsid w:val="00AF0B73"/>
    <w:rsid w:val="00AF246C"/>
    <w:rsid w:val="00AF49D2"/>
    <w:rsid w:val="00AF60D8"/>
    <w:rsid w:val="00B0674B"/>
    <w:rsid w:val="00B127A6"/>
    <w:rsid w:val="00B2232C"/>
    <w:rsid w:val="00B25CA3"/>
    <w:rsid w:val="00B25CB5"/>
    <w:rsid w:val="00B32035"/>
    <w:rsid w:val="00B34319"/>
    <w:rsid w:val="00B409CA"/>
    <w:rsid w:val="00B40D86"/>
    <w:rsid w:val="00B51D7D"/>
    <w:rsid w:val="00B54EE7"/>
    <w:rsid w:val="00B554D6"/>
    <w:rsid w:val="00B61D05"/>
    <w:rsid w:val="00B66D17"/>
    <w:rsid w:val="00B675DE"/>
    <w:rsid w:val="00B707B2"/>
    <w:rsid w:val="00B70F45"/>
    <w:rsid w:val="00B71E84"/>
    <w:rsid w:val="00B76850"/>
    <w:rsid w:val="00B802E0"/>
    <w:rsid w:val="00B90B22"/>
    <w:rsid w:val="00B93101"/>
    <w:rsid w:val="00B934E6"/>
    <w:rsid w:val="00BA070B"/>
    <w:rsid w:val="00BA48DA"/>
    <w:rsid w:val="00BA56FB"/>
    <w:rsid w:val="00BB5994"/>
    <w:rsid w:val="00BC1443"/>
    <w:rsid w:val="00BC28A7"/>
    <w:rsid w:val="00BC5290"/>
    <w:rsid w:val="00BC66D5"/>
    <w:rsid w:val="00BD2D8F"/>
    <w:rsid w:val="00BD2EDE"/>
    <w:rsid w:val="00BD48B9"/>
    <w:rsid w:val="00BD57A6"/>
    <w:rsid w:val="00BE538B"/>
    <w:rsid w:val="00BE6789"/>
    <w:rsid w:val="00BE7C22"/>
    <w:rsid w:val="00BF47DF"/>
    <w:rsid w:val="00C012E8"/>
    <w:rsid w:val="00C0192F"/>
    <w:rsid w:val="00C071D4"/>
    <w:rsid w:val="00C130D1"/>
    <w:rsid w:val="00C178D9"/>
    <w:rsid w:val="00C24916"/>
    <w:rsid w:val="00C2758B"/>
    <w:rsid w:val="00C27BAE"/>
    <w:rsid w:val="00C30995"/>
    <w:rsid w:val="00C35EB4"/>
    <w:rsid w:val="00C37EE0"/>
    <w:rsid w:val="00C51AD4"/>
    <w:rsid w:val="00C51DBF"/>
    <w:rsid w:val="00C54C1F"/>
    <w:rsid w:val="00C5602A"/>
    <w:rsid w:val="00C56900"/>
    <w:rsid w:val="00C56E4F"/>
    <w:rsid w:val="00C61C18"/>
    <w:rsid w:val="00C64F6C"/>
    <w:rsid w:val="00C66358"/>
    <w:rsid w:val="00C70DFA"/>
    <w:rsid w:val="00C77A87"/>
    <w:rsid w:val="00C828D8"/>
    <w:rsid w:val="00C87B91"/>
    <w:rsid w:val="00C90E83"/>
    <w:rsid w:val="00C91002"/>
    <w:rsid w:val="00C91D09"/>
    <w:rsid w:val="00C93819"/>
    <w:rsid w:val="00C93ADA"/>
    <w:rsid w:val="00CA2D4C"/>
    <w:rsid w:val="00CA4866"/>
    <w:rsid w:val="00CC0CC7"/>
    <w:rsid w:val="00CC150E"/>
    <w:rsid w:val="00CD7002"/>
    <w:rsid w:val="00CE00FE"/>
    <w:rsid w:val="00CE5B04"/>
    <w:rsid w:val="00CF3987"/>
    <w:rsid w:val="00CF57DA"/>
    <w:rsid w:val="00D00EC0"/>
    <w:rsid w:val="00D034D6"/>
    <w:rsid w:val="00D07B9F"/>
    <w:rsid w:val="00D2199F"/>
    <w:rsid w:val="00D315A6"/>
    <w:rsid w:val="00D32833"/>
    <w:rsid w:val="00D35FE5"/>
    <w:rsid w:val="00D43027"/>
    <w:rsid w:val="00D43B8A"/>
    <w:rsid w:val="00D503C1"/>
    <w:rsid w:val="00D51B87"/>
    <w:rsid w:val="00D561D0"/>
    <w:rsid w:val="00D61AD1"/>
    <w:rsid w:val="00D64EF5"/>
    <w:rsid w:val="00D654AD"/>
    <w:rsid w:val="00D6745D"/>
    <w:rsid w:val="00D73137"/>
    <w:rsid w:val="00D73E85"/>
    <w:rsid w:val="00D80629"/>
    <w:rsid w:val="00D84E8D"/>
    <w:rsid w:val="00D855F1"/>
    <w:rsid w:val="00D85E43"/>
    <w:rsid w:val="00D86C96"/>
    <w:rsid w:val="00D92A90"/>
    <w:rsid w:val="00D9463D"/>
    <w:rsid w:val="00D94F35"/>
    <w:rsid w:val="00D974ED"/>
    <w:rsid w:val="00DA0287"/>
    <w:rsid w:val="00DA04D7"/>
    <w:rsid w:val="00DA2DD9"/>
    <w:rsid w:val="00DA38CD"/>
    <w:rsid w:val="00DA5080"/>
    <w:rsid w:val="00DA5609"/>
    <w:rsid w:val="00DB1345"/>
    <w:rsid w:val="00DB7026"/>
    <w:rsid w:val="00DC3A87"/>
    <w:rsid w:val="00DC3EE6"/>
    <w:rsid w:val="00DC5520"/>
    <w:rsid w:val="00DD202B"/>
    <w:rsid w:val="00DD7313"/>
    <w:rsid w:val="00DE5631"/>
    <w:rsid w:val="00DF07A0"/>
    <w:rsid w:val="00E0055B"/>
    <w:rsid w:val="00E02CFE"/>
    <w:rsid w:val="00E03107"/>
    <w:rsid w:val="00E04C06"/>
    <w:rsid w:val="00E12A24"/>
    <w:rsid w:val="00E4353D"/>
    <w:rsid w:val="00E50C7E"/>
    <w:rsid w:val="00E6260D"/>
    <w:rsid w:val="00E639DD"/>
    <w:rsid w:val="00E72B63"/>
    <w:rsid w:val="00E77E06"/>
    <w:rsid w:val="00E84860"/>
    <w:rsid w:val="00E85C5F"/>
    <w:rsid w:val="00E9294D"/>
    <w:rsid w:val="00E93832"/>
    <w:rsid w:val="00EA730E"/>
    <w:rsid w:val="00EC1F64"/>
    <w:rsid w:val="00EC3820"/>
    <w:rsid w:val="00EC437C"/>
    <w:rsid w:val="00EC4416"/>
    <w:rsid w:val="00EC4BB7"/>
    <w:rsid w:val="00ED2BAD"/>
    <w:rsid w:val="00ED6FD4"/>
    <w:rsid w:val="00EE3F70"/>
    <w:rsid w:val="00EF6E7A"/>
    <w:rsid w:val="00F02268"/>
    <w:rsid w:val="00F0330B"/>
    <w:rsid w:val="00F07FEA"/>
    <w:rsid w:val="00F22B18"/>
    <w:rsid w:val="00F23D96"/>
    <w:rsid w:val="00F267DD"/>
    <w:rsid w:val="00F32A07"/>
    <w:rsid w:val="00F32E3D"/>
    <w:rsid w:val="00F4323D"/>
    <w:rsid w:val="00F472BE"/>
    <w:rsid w:val="00F50AF8"/>
    <w:rsid w:val="00F52E4D"/>
    <w:rsid w:val="00F56DA8"/>
    <w:rsid w:val="00F6303A"/>
    <w:rsid w:val="00F67015"/>
    <w:rsid w:val="00F7092D"/>
    <w:rsid w:val="00F70C7D"/>
    <w:rsid w:val="00F74DFF"/>
    <w:rsid w:val="00F76382"/>
    <w:rsid w:val="00F80FB6"/>
    <w:rsid w:val="00F814B8"/>
    <w:rsid w:val="00F93CE7"/>
    <w:rsid w:val="00FA5082"/>
    <w:rsid w:val="00FA6386"/>
    <w:rsid w:val="00FA78B3"/>
    <w:rsid w:val="00FB046A"/>
    <w:rsid w:val="00FB307D"/>
    <w:rsid w:val="00FB46C4"/>
    <w:rsid w:val="00FB5140"/>
    <w:rsid w:val="00FB5889"/>
    <w:rsid w:val="00FB6978"/>
    <w:rsid w:val="00FC026B"/>
    <w:rsid w:val="00FD198A"/>
    <w:rsid w:val="00FD38A7"/>
    <w:rsid w:val="00FD4C7E"/>
    <w:rsid w:val="00FD6016"/>
    <w:rsid w:val="00FE2E03"/>
    <w:rsid w:val="00FE685A"/>
    <w:rsid w:val="00FE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6B6DE"/>
  <w15:docId w15:val="{549495E2-E40E-447B-91EA-343CBBA4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51B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480E91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caps/>
      <w:kern w:val="32"/>
      <w:sz w:val="24"/>
      <w:szCs w:val="28"/>
      <w:lang w:eastAsia="fr-FR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5548B6"/>
    <w:pPr>
      <w:numPr>
        <w:ilvl w:val="1"/>
      </w:numPr>
      <w:outlineLvl w:val="1"/>
    </w:pPr>
    <w:rPr>
      <w:sz w:val="20"/>
      <w:szCs w:val="24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C37EE0"/>
    <w:pPr>
      <w:numPr>
        <w:ilvl w:val="2"/>
      </w:numPr>
      <w:outlineLvl w:val="2"/>
    </w:pPr>
    <w:rPr>
      <w:caps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63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383A"/>
  </w:style>
  <w:style w:type="paragraph" w:styleId="Pieddepage">
    <w:name w:val="footer"/>
    <w:basedOn w:val="Normal"/>
    <w:link w:val="PieddepageCar"/>
    <w:uiPriority w:val="99"/>
    <w:unhideWhenUsed/>
    <w:rsid w:val="00263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383A"/>
  </w:style>
  <w:style w:type="character" w:styleId="Numrodepage">
    <w:name w:val="page number"/>
    <w:basedOn w:val="Policepardfaut"/>
    <w:rsid w:val="004F7DB0"/>
    <w:rPr>
      <w:rFonts w:ascii="Arial" w:hAnsi="Arial"/>
      <w:b/>
      <w:sz w:val="20"/>
    </w:rPr>
  </w:style>
  <w:style w:type="table" w:styleId="Grilledutableau">
    <w:name w:val="Table Grid"/>
    <w:basedOn w:val="TableauNormal"/>
    <w:uiPriority w:val="39"/>
    <w:rsid w:val="002047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1"/>
    <w:qFormat/>
    <w:rsid w:val="009F4F9D"/>
    <w:pPr>
      <w:spacing w:after="0" w:line="240" w:lineRule="auto"/>
      <w:ind w:left="708"/>
    </w:pPr>
    <w:rPr>
      <w:rFonts w:ascii="Courier New" w:eastAsia="Times New Roman" w:hAnsi="Courier New"/>
      <w:sz w:val="24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9050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050E"/>
    <w:rPr>
      <w:rFonts w:ascii="Tahoma" w:hAnsi="Tahoma" w:cs="Tahoma"/>
      <w:sz w:val="16"/>
      <w:szCs w:val="16"/>
      <w:lang w:eastAsia="en-US"/>
    </w:rPr>
  </w:style>
  <w:style w:type="paragraph" w:styleId="Corpsdetexte">
    <w:name w:val="Body Text"/>
    <w:basedOn w:val="Normal"/>
    <w:link w:val="CorpsdetexteCar"/>
    <w:rsid w:val="00AE63EF"/>
    <w:pPr>
      <w:tabs>
        <w:tab w:val="left" w:pos="-720"/>
        <w:tab w:val="left" w:pos="0"/>
        <w:tab w:val="left" w:pos="720"/>
      </w:tabs>
      <w:suppressAutoHyphens/>
      <w:spacing w:after="0" w:line="240" w:lineRule="auto"/>
      <w:jc w:val="both"/>
    </w:pPr>
    <w:rPr>
      <w:rFonts w:ascii="Century Gothic" w:eastAsia="Times New Roman" w:hAnsi="Century Gothic"/>
      <w:spacing w:val="-3"/>
      <w:sz w:val="18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AE63EF"/>
    <w:rPr>
      <w:rFonts w:ascii="Century Gothic" w:eastAsia="Times New Roman" w:hAnsi="Century Gothic"/>
      <w:spacing w:val="-3"/>
      <w:sz w:val="18"/>
      <w:lang w:eastAsia="fr-FR"/>
    </w:rPr>
  </w:style>
  <w:style w:type="character" w:customStyle="1" w:styleId="Titre1Car">
    <w:name w:val="Titre 1 Car"/>
    <w:basedOn w:val="Policepardfaut"/>
    <w:link w:val="Titre1"/>
    <w:rsid w:val="00480E91"/>
    <w:rPr>
      <w:rFonts w:asciiTheme="majorHAnsi" w:eastAsiaTheme="majorEastAsia" w:hAnsiTheme="majorHAnsi" w:cs="Arial"/>
      <w:b/>
      <w:bCs/>
      <w:caps/>
      <w:kern w:val="32"/>
      <w:sz w:val="24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548B6"/>
    <w:rPr>
      <w:rFonts w:asciiTheme="majorHAnsi" w:eastAsiaTheme="majorEastAsia" w:hAnsiTheme="majorHAnsi" w:cs="Arial"/>
      <w:b/>
      <w:bCs/>
      <w:caps/>
      <w:kern w:val="32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C37EE0"/>
    <w:rPr>
      <w:rFonts w:asciiTheme="majorHAnsi" w:eastAsiaTheme="majorEastAsia" w:hAnsiTheme="majorHAnsi" w:cs="Arial"/>
      <w:b/>
      <w:bCs/>
      <w:kern w:val="32"/>
      <w:szCs w:val="24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8167A"/>
    <w:pPr>
      <w:keepLines/>
      <w:numPr>
        <w:numId w:val="0"/>
      </w:numPr>
      <w:spacing w:before="480" w:after="0" w:line="276" w:lineRule="auto"/>
      <w:outlineLvl w:val="9"/>
    </w:pPr>
    <w:rPr>
      <w:rFonts w:cstheme="majorBidi"/>
      <w:caps w:val="0"/>
      <w:color w:val="365F91" w:themeColor="accent1" w:themeShade="BF"/>
      <w:kern w:val="0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48167A"/>
    <w:pPr>
      <w:tabs>
        <w:tab w:val="left" w:pos="440"/>
        <w:tab w:val="right" w:leader="dot" w:pos="9062"/>
      </w:tabs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48167A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48167A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48167A"/>
    <w:rPr>
      <w:color w:val="0000FF" w:themeColor="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142D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1C7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1C70"/>
    <w:rPr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701C70"/>
    <w:rPr>
      <w:vertAlign w:val="superscript"/>
    </w:rPr>
  </w:style>
  <w:style w:type="paragraph" w:customStyle="1" w:styleId="Tirets">
    <w:name w:val="Tirets"/>
    <w:basedOn w:val="Corpsdetexte"/>
    <w:next w:val="Corpsdetexte"/>
    <w:qFormat/>
    <w:rsid w:val="002A0277"/>
    <w:pPr>
      <w:numPr>
        <w:numId w:val="2"/>
      </w:numPr>
      <w:tabs>
        <w:tab w:val="clear" w:pos="-720"/>
        <w:tab w:val="clear" w:pos="0"/>
        <w:tab w:val="clear" w:pos="720"/>
      </w:tabs>
      <w:suppressAutoHyphens w:val="0"/>
      <w:spacing w:line="276" w:lineRule="auto"/>
    </w:pPr>
    <w:rPr>
      <w:rFonts w:ascii="Arial Narrow" w:hAnsi="Arial Narrow"/>
      <w:spacing w:val="0"/>
      <w:sz w:val="26"/>
      <w:szCs w:val="22"/>
      <w:lang w:eastAsia="en-US" w:bidi="en-US"/>
    </w:rPr>
  </w:style>
  <w:style w:type="table" w:customStyle="1" w:styleId="TableNormal">
    <w:name w:val="Table Normal"/>
    <w:uiPriority w:val="2"/>
    <w:semiHidden/>
    <w:unhideWhenUsed/>
    <w:qFormat/>
    <w:rsid w:val="005A0FF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1">
    <w:name w:val="Style1"/>
    <w:basedOn w:val="Policepardfaut"/>
    <w:uiPriority w:val="1"/>
    <w:rsid w:val="005A5AAF"/>
    <w:rPr>
      <w:rFonts w:ascii="Century Gothic" w:hAnsi="Century Gothic"/>
      <w:sz w:val="22"/>
    </w:rPr>
  </w:style>
  <w:style w:type="table" w:customStyle="1" w:styleId="TableNormal1">
    <w:name w:val="Table Normal1"/>
    <w:uiPriority w:val="2"/>
    <w:semiHidden/>
    <w:unhideWhenUsed/>
    <w:qFormat/>
    <w:rsid w:val="00F033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0330B"/>
    <w:pPr>
      <w:widowControl w:val="0"/>
      <w:autoSpaceDE w:val="0"/>
      <w:autoSpaceDN w:val="0"/>
      <w:spacing w:after="0" w:line="240" w:lineRule="auto"/>
      <w:ind w:left="107"/>
    </w:pPr>
    <w:rPr>
      <w:rFonts w:cs="Calibri"/>
    </w:rPr>
  </w:style>
  <w:style w:type="paragraph" w:customStyle="1" w:styleId="Default">
    <w:name w:val="Default"/>
    <w:rsid w:val="00276BCB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9E4022"/>
    <w:rPr>
      <w:sz w:val="22"/>
      <w:szCs w:val="22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E40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402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4022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40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402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on%20Drive\Dossiers%20CCAA\01-Supervision%20de%20la%20s&#233;curit&#233;\05_Indications%20techniques,%20outillage%20et%20fourniture%20de%20renseignements%20critiques%20pour%20la%20s&#233;curit&#233;\AOC%20certification%20process\CMR.OPS.FORM.101_POPS_version%201.1_F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E1516-AB7F-440D-AC16-BD7FE93E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CMR.OPS.FORM.101_POPS_version 1.1_Fr</Template>
  <TotalTime>0</TotalTime>
  <Pages>12</Pages>
  <Words>3678</Words>
  <Characters>20233</Characters>
  <Application>Microsoft Office Word</Application>
  <DocSecurity>0</DocSecurity>
  <Lines>168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Air Ivoire</Company>
  <LinksUpToDate>false</LinksUpToDate>
  <CharactersWithSpaces>23864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2026-10-06T17:10:00Z</cp:lastPrinted>
  <dcterms:created xsi:type="dcterms:W3CDTF">2026-10-20T13:35:00Z</dcterms:created>
  <dcterms:modified xsi:type="dcterms:W3CDTF">2026-10-20T13:35:00Z</dcterms:modified>
</cp:coreProperties>
</file>