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670"/>
      </w:tblGrid>
      <w:tr w:rsidR="003078A9" w:rsidRPr="00620453" w14:paraId="77ACDD86" w14:textId="77777777" w:rsidTr="00C012E8">
        <w:trPr>
          <w:trHeight w:val="558"/>
          <w:jc w:val="center"/>
        </w:trPr>
        <w:tc>
          <w:tcPr>
            <w:tcW w:w="10201" w:type="dxa"/>
            <w:gridSpan w:val="2"/>
            <w:shd w:val="clear" w:color="auto" w:fill="BFBFBF" w:themeFill="background1" w:themeFillShade="BF"/>
            <w:vAlign w:val="center"/>
          </w:tcPr>
          <w:p w14:paraId="34D55865" w14:textId="7E066670" w:rsidR="003078A9" w:rsidRPr="007F525D" w:rsidRDefault="00733138" w:rsidP="00733138">
            <w:pPr>
              <w:spacing w:after="0" w:line="360" w:lineRule="auto"/>
              <w:ind w:left="708"/>
              <w:rPr>
                <w:rFonts w:ascii="Century Gothic" w:hAnsi="Century Gothic" w:cs="Calibri"/>
                <w:b/>
                <w:sz w:val="18"/>
                <w:szCs w:val="16"/>
                <w:highlight w:val="yellow"/>
                <w:lang w:val="fr-FR"/>
              </w:rPr>
            </w:pPr>
            <w:r w:rsidRPr="007F525D">
              <w:rPr>
                <w:rFonts w:ascii="Century Gothic" w:hAnsi="Century Gothic" w:cs="Calibri"/>
                <w:b/>
                <w:sz w:val="18"/>
                <w:szCs w:val="16"/>
                <w:lang w:val="fr-FR"/>
              </w:rPr>
              <w:t xml:space="preserve">General information </w:t>
            </w:r>
            <w:r w:rsidRPr="007F525D">
              <w:rPr>
                <w:rFonts w:ascii="Century Gothic" w:hAnsi="Century Gothic" w:cs="Calibri"/>
                <w:b/>
                <w:spacing w:val="-2"/>
                <w:sz w:val="18"/>
                <w:szCs w:val="16"/>
                <w:lang w:val="fr-FR"/>
              </w:rPr>
              <w:t xml:space="preserve">about </w:t>
            </w:r>
            <w:r w:rsidRPr="007F525D">
              <w:rPr>
                <w:rFonts w:ascii="Century Gothic" w:hAnsi="Century Gothic" w:cs="Calibri"/>
                <w:b/>
                <w:spacing w:val="-2"/>
                <w:sz w:val="18"/>
                <w:szCs w:val="16"/>
                <w:lang w:val="en-CA"/>
              </w:rPr>
              <w:t>applicant</w:t>
            </w:r>
            <w:r w:rsidRPr="007F525D">
              <w:rPr>
                <w:rFonts w:ascii="Century Gothic" w:hAnsi="Century Gothic" w:cs="Calibri"/>
                <w:b/>
                <w:spacing w:val="-2"/>
                <w:sz w:val="18"/>
                <w:szCs w:val="16"/>
                <w:lang w:val="fr-FR"/>
              </w:rPr>
              <w:t xml:space="preserve"> </w:t>
            </w:r>
          </w:p>
        </w:tc>
      </w:tr>
      <w:tr w:rsidR="005A0FF9" w:rsidRPr="00620453" w14:paraId="21496D56" w14:textId="77777777" w:rsidTr="00CA4866">
        <w:trPr>
          <w:trHeight w:val="454"/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30CCD824" w14:textId="29AF2CE1" w:rsidR="006D2437" w:rsidRPr="002A759B" w:rsidRDefault="006D2437" w:rsidP="00733138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</w:pPr>
            <w:r w:rsidRPr="002A759B"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  <w:t>Applicant’s company name</w:t>
            </w:r>
            <w:r w:rsidR="00AE63EF" w:rsidRPr="002A759B"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  <w:t>:</w:t>
            </w:r>
            <w:r w:rsidR="007263EC" w:rsidRPr="002A759B"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  <w:t xml:space="preserve"> 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31B81A6" w14:textId="640230DD" w:rsidR="005A0FF9" w:rsidRPr="002A759B" w:rsidRDefault="003078A9" w:rsidP="003078A9">
            <w:pPr>
              <w:spacing w:before="120" w:after="0" w:line="360" w:lineRule="auto"/>
              <w:ind w:left="468" w:right="122" w:hanging="357"/>
              <w:rPr>
                <w:rFonts w:ascii="Century Gothic" w:hAnsi="Century Gothic" w:cs="Calibri"/>
                <w:bCs/>
                <w:sz w:val="16"/>
                <w:szCs w:val="16"/>
                <w:lang w:val="fr-FR"/>
              </w:rPr>
            </w:pPr>
            <w:r w:rsidRPr="002A759B">
              <w:rPr>
                <w:rStyle w:val="CorpsdetexteCar"/>
                <w:rFonts w:eastAsia="Calibri"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sz w:val="16"/>
                <w:szCs w:val="16"/>
              </w:rPr>
              <w:fldChar w:fldCharType="end"/>
            </w:r>
          </w:p>
        </w:tc>
      </w:tr>
      <w:tr w:rsidR="003078A9" w:rsidRPr="00620453" w14:paraId="44E1B94D" w14:textId="77777777" w:rsidTr="00CA4866">
        <w:trPr>
          <w:trHeight w:val="45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7BD004E5" w14:textId="77163946" w:rsidR="006D2437" w:rsidRPr="002A759B" w:rsidRDefault="006D2437" w:rsidP="00733138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</w:pPr>
            <w:r w:rsidRPr="002A759B"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  <w:t>Trade name, if different</w:t>
            </w:r>
            <w:r w:rsidR="003078A9" w:rsidRPr="002A759B"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658B9ED" w14:textId="64D5F7BA" w:rsidR="003078A9" w:rsidRPr="002A759B" w:rsidRDefault="003078A9" w:rsidP="003078A9">
            <w:pPr>
              <w:spacing w:before="120" w:after="0" w:line="360" w:lineRule="auto"/>
              <w:ind w:left="468" w:right="122" w:hanging="357"/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</w:tr>
      <w:tr w:rsidR="003078A9" w:rsidRPr="00620453" w14:paraId="0444C886" w14:textId="77777777" w:rsidTr="00CA4866">
        <w:trPr>
          <w:trHeight w:val="45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ECA088E" w14:textId="48C54458" w:rsidR="006D2437" w:rsidRPr="002A759B" w:rsidRDefault="005A55B2" w:rsidP="00733138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</w:pPr>
            <w:r w:rsidRPr="002A759B"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  <w:t>Main base address</w:t>
            </w:r>
            <w:r w:rsidR="006D2437" w:rsidRPr="002A759B"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7B70B99" w14:textId="40F2BCDC" w:rsidR="003078A9" w:rsidRPr="002A759B" w:rsidRDefault="003078A9" w:rsidP="003078A9">
            <w:pPr>
              <w:spacing w:before="120" w:after="0" w:line="360" w:lineRule="auto"/>
              <w:ind w:left="468" w:right="122" w:hanging="357"/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0" w:name="Texte16"/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  <w:bookmarkEnd w:id="0"/>
          </w:p>
        </w:tc>
      </w:tr>
      <w:tr w:rsidR="003078A9" w:rsidRPr="00620453" w14:paraId="6C5FE4A8" w14:textId="77777777" w:rsidTr="00CA4866">
        <w:trPr>
          <w:trHeight w:val="45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4C176BFF" w14:textId="5BB052F4" w:rsidR="006D2437" w:rsidRPr="002A759B" w:rsidRDefault="005A55B2" w:rsidP="00733138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</w:pPr>
            <w:r w:rsidRPr="002A759B"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  <w:t>Telep</w:t>
            </w:r>
            <w:r w:rsidR="003078A9" w:rsidRPr="002A759B"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  <w:t>hone 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996E1C4" w14:textId="33C8F999" w:rsidR="003078A9" w:rsidRPr="002A759B" w:rsidRDefault="003078A9" w:rsidP="003078A9">
            <w:pPr>
              <w:spacing w:before="120" w:after="0" w:line="360" w:lineRule="auto"/>
              <w:ind w:left="468" w:right="122" w:hanging="360"/>
              <w:rPr>
                <w:rFonts w:ascii="Century Gothic" w:hAnsi="Century Gothic" w:cs="Calibri"/>
                <w:bCs/>
                <w:sz w:val="16"/>
                <w:szCs w:val="16"/>
                <w:lang w:val="fr-FR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</w:tr>
      <w:tr w:rsidR="003078A9" w:rsidRPr="00620453" w14:paraId="1B48CF4D" w14:textId="77777777" w:rsidTr="00CA4866">
        <w:trPr>
          <w:trHeight w:val="454"/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3E33B284" w14:textId="107A59B4" w:rsidR="006D2437" w:rsidRPr="002A759B" w:rsidRDefault="003078A9" w:rsidP="00733138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</w:pPr>
            <w:r w:rsidRPr="002A759B"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  <w:t>Email :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05440DA" w14:textId="401C42A4" w:rsidR="003078A9" w:rsidRPr="002A759B" w:rsidRDefault="003078A9" w:rsidP="003078A9">
            <w:pPr>
              <w:spacing w:before="120" w:after="0" w:line="360" w:lineRule="auto"/>
              <w:ind w:left="468" w:right="122" w:hanging="360"/>
              <w:rPr>
                <w:rFonts w:ascii="Century Gothic" w:hAnsi="Century Gothic" w:cs="Calibri"/>
                <w:bCs/>
                <w:sz w:val="16"/>
                <w:szCs w:val="16"/>
                <w:lang w:val="fr-FR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</w:tr>
      <w:tr w:rsidR="00733138" w:rsidRPr="00733138" w14:paraId="6D9BFDE2" w14:textId="77777777" w:rsidTr="00067096">
        <w:trPr>
          <w:trHeight w:val="558"/>
          <w:jc w:val="center"/>
        </w:trPr>
        <w:tc>
          <w:tcPr>
            <w:tcW w:w="10201" w:type="dxa"/>
            <w:gridSpan w:val="2"/>
          </w:tcPr>
          <w:p w14:paraId="31976440" w14:textId="77777777" w:rsidR="00733138" w:rsidRDefault="00733138" w:rsidP="002A759B">
            <w:pPr>
              <w:tabs>
                <w:tab w:val="left" w:pos="1960"/>
                <w:tab w:val="left" w:pos="3716"/>
              </w:tabs>
              <w:spacing w:after="0" w:line="360" w:lineRule="auto"/>
              <w:ind w:left="142"/>
              <w:rPr>
                <w:rFonts w:ascii="Century Gothic" w:hAnsi="Century Gothic" w:cs="Calibri"/>
                <w:b/>
                <w:bCs/>
                <w:sz w:val="16"/>
                <w:szCs w:val="16"/>
              </w:rPr>
            </w:pPr>
            <w:r w:rsidRPr="002A759B">
              <w:rPr>
                <w:rFonts w:ascii="Century Gothic" w:hAnsi="Century Gothic" w:cs="Calibri"/>
                <w:b/>
                <w:bCs/>
                <w:sz w:val="16"/>
                <w:szCs w:val="16"/>
              </w:rPr>
              <w:t>Contact details allowing operational management to be contacted without undue delay :</w:t>
            </w:r>
          </w:p>
          <w:p w14:paraId="4F118158" w14:textId="6275C679" w:rsidR="002A759B" w:rsidRPr="002A759B" w:rsidRDefault="002A759B" w:rsidP="002A759B">
            <w:pPr>
              <w:tabs>
                <w:tab w:val="left" w:pos="1960"/>
                <w:tab w:val="left" w:pos="3716"/>
              </w:tabs>
              <w:spacing w:after="0" w:line="360" w:lineRule="auto"/>
              <w:ind w:left="142"/>
              <w:rPr>
                <w:rFonts w:ascii="Century Gothic" w:hAnsi="Century Gothic" w:cs="Calibri"/>
                <w:bCs/>
                <w:i/>
                <w:sz w:val="16"/>
                <w:szCs w:val="16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</w:tr>
      <w:tr w:rsidR="005A0FF9" w:rsidRPr="00620453" w14:paraId="0AC1F836" w14:textId="77777777" w:rsidTr="00CA4866">
        <w:trPr>
          <w:trHeight w:val="454"/>
          <w:jc w:val="center"/>
        </w:trPr>
        <w:tc>
          <w:tcPr>
            <w:tcW w:w="4531" w:type="dxa"/>
          </w:tcPr>
          <w:p w14:paraId="6D52BAEF" w14:textId="3A36A566" w:rsidR="006D2437" w:rsidRPr="00CA4866" w:rsidRDefault="005A55B2" w:rsidP="00CA4866">
            <w:pPr>
              <w:pStyle w:val="Paragraphedeliste"/>
              <w:spacing w:before="120" w:line="360" w:lineRule="auto"/>
              <w:ind w:left="467"/>
              <w:rPr>
                <w:rFonts w:ascii="Century Gothic" w:hAnsi="Century Gothic" w:cs="Calibri"/>
                <w:spacing w:val="-10"/>
                <w:sz w:val="16"/>
                <w:szCs w:val="16"/>
              </w:rPr>
            </w:pPr>
            <w:r w:rsidRPr="002A759B">
              <w:rPr>
                <w:rFonts w:ascii="Century Gothic" w:hAnsi="Century Gothic" w:cs="Calibri"/>
                <w:b/>
                <w:bCs/>
                <w:spacing w:val="-10"/>
                <w:sz w:val="16"/>
                <w:szCs w:val="16"/>
                <w:lang w:val="fr-FR"/>
              </w:rPr>
              <w:t>Telep</w:t>
            </w:r>
            <w:r w:rsidR="00620453" w:rsidRPr="002A759B">
              <w:rPr>
                <w:rFonts w:ascii="Century Gothic" w:hAnsi="Century Gothic" w:cs="Calibri"/>
                <w:b/>
                <w:bCs/>
                <w:spacing w:val="-10"/>
                <w:sz w:val="16"/>
                <w:szCs w:val="16"/>
                <w:lang w:val="fr-FR"/>
              </w:rPr>
              <w:t>hone :</w:t>
            </w:r>
            <w:r w:rsidR="003078A9" w:rsidRPr="002A759B">
              <w:rPr>
                <w:rFonts w:ascii="Century Gothic" w:hAnsi="Century Gothic" w:cs="Calibri"/>
                <w:spacing w:val="-10"/>
                <w:sz w:val="16"/>
                <w:szCs w:val="16"/>
                <w:lang w:val="fr-FR"/>
              </w:rPr>
              <w:t xml:space="preserve"> </w:t>
            </w:r>
            <w:r w:rsidR="00EC3820" w:rsidRPr="002A759B">
              <w:rPr>
                <w:rFonts w:ascii="Century Gothic" w:hAnsi="Century Gothic" w:cs="Calibri"/>
                <w:spacing w:val="-10"/>
                <w:sz w:val="16"/>
                <w:szCs w:val="16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="00EC3820" w:rsidRPr="002A759B">
              <w:rPr>
                <w:rFonts w:ascii="Century Gothic" w:hAnsi="Century Gothic" w:cs="Calibri"/>
                <w:spacing w:val="-10"/>
                <w:sz w:val="16"/>
                <w:szCs w:val="16"/>
                <w:lang w:val="fr-FR"/>
              </w:rPr>
              <w:instrText xml:space="preserve"> FORMTEXT </w:instrText>
            </w:r>
            <w:r w:rsidR="00EC3820" w:rsidRPr="002A759B">
              <w:rPr>
                <w:rFonts w:ascii="Century Gothic" w:hAnsi="Century Gothic" w:cs="Calibri"/>
                <w:spacing w:val="-10"/>
                <w:sz w:val="16"/>
                <w:szCs w:val="16"/>
              </w:rPr>
            </w:r>
            <w:r w:rsidR="00EC3820" w:rsidRPr="002A759B">
              <w:rPr>
                <w:rFonts w:ascii="Century Gothic" w:hAnsi="Century Gothic" w:cs="Calibri"/>
                <w:spacing w:val="-10"/>
                <w:sz w:val="16"/>
                <w:szCs w:val="16"/>
              </w:rPr>
              <w:fldChar w:fldCharType="separate"/>
            </w:r>
            <w:r w:rsidR="00EC3820" w:rsidRPr="002A759B">
              <w:rPr>
                <w:rFonts w:ascii="Century Gothic" w:hAnsi="Century Gothic" w:cs="Calibri"/>
                <w:noProof/>
                <w:spacing w:val="-10"/>
                <w:sz w:val="16"/>
                <w:szCs w:val="16"/>
                <w:lang w:val="fr-FR"/>
              </w:rPr>
              <w:t> </w:t>
            </w:r>
            <w:r w:rsidR="00EC3820" w:rsidRPr="002A759B">
              <w:rPr>
                <w:rFonts w:ascii="Century Gothic" w:hAnsi="Century Gothic" w:cs="Calibri"/>
                <w:noProof/>
                <w:spacing w:val="-10"/>
                <w:sz w:val="16"/>
                <w:szCs w:val="16"/>
                <w:lang w:val="fr-FR"/>
              </w:rPr>
              <w:t> </w:t>
            </w:r>
            <w:r w:rsidR="00EC3820" w:rsidRPr="002A759B">
              <w:rPr>
                <w:rFonts w:ascii="Century Gothic" w:hAnsi="Century Gothic" w:cs="Calibri"/>
                <w:noProof/>
                <w:spacing w:val="-10"/>
                <w:sz w:val="16"/>
                <w:szCs w:val="16"/>
                <w:lang w:val="fr-FR"/>
              </w:rPr>
              <w:t> </w:t>
            </w:r>
            <w:r w:rsidR="00EC3820" w:rsidRPr="002A759B">
              <w:rPr>
                <w:rFonts w:ascii="Century Gothic" w:hAnsi="Century Gothic" w:cs="Calibri"/>
                <w:noProof/>
                <w:spacing w:val="-10"/>
                <w:sz w:val="16"/>
                <w:szCs w:val="16"/>
                <w:lang w:val="fr-FR"/>
              </w:rPr>
              <w:t> </w:t>
            </w:r>
            <w:r w:rsidR="00EC3820" w:rsidRPr="002A759B">
              <w:rPr>
                <w:rFonts w:ascii="Century Gothic" w:hAnsi="Century Gothic" w:cs="Calibri"/>
                <w:noProof/>
                <w:spacing w:val="-10"/>
                <w:sz w:val="16"/>
                <w:szCs w:val="16"/>
                <w:lang w:val="fr-FR"/>
              </w:rPr>
              <w:t> </w:t>
            </w:r>
            <w:r w:rsidR="00EC3820" w:rsidRPr="002A759B">
              <w:rPr>
                <w:rFonts w:ascii="Century Gothic" w:hAnsi="Century Gothic" w:cs="Calibri"/>
                <w:spacing w:val="-10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5670" w:type="dxa"/>
          </w:tcPr>
          <w:p w14:paraId="65C32727" w14:textId="7046EE5A" w:rsidR="006D2437" w:rsidRPr="00CA4866" w:rsidRDefault="00620453" w:rsidP="00CA4866">
            <w:pPr>
              <w:tabs>
                <w:tab w:val="left" w:pos="1960"/>
                <w:tab w:val="left" w:pos="3716"/>
              </w:tabs>
              <w:spacing w:before="120" w:after="0" w:line="360" w:lineRule="auto"/>
              <w:ind w:left="108"/>
              <w:rPr>
                <w:rFonts w:ascii="Century Gothic" w:hAnsi="Century Gothic" w:cs="Calibri"/>
                <w:spacing w:val="-10"/>
                <w:sz w:val="16"/>
                <w:szCs w:val="16"/>
              </w:rPr>
            </w:pPr>
            <w:r w:rsidRPr="002A759B">
              <w:rPr>
                <w:rFonts w:ascii="Century Gothic" w:hAnsi="Century Gothic" w:cs="Calibri"/>
                <w:b/>
                <w:bCs/>
                <w:spacing w:val="-10"/>
                <w:sz w:val="16"/>
                <w:szCs w:val="16"/>
                <w:lang w:val="fr-FR"/>
              </w:rPr>
              <w:t>Email :</w:t>
            </w:r>
            <w:r w:rsidR="003078A9" w:rsidRPr="002A759B">
              <w:rPr>
                <w:rFonts w:ascii="Century Gothic" w:hAnsi="Century Gothic" w:cs="Calibri"/>
                <w:spacing w:val="-10"/>
                <w:sz w:val="16"/>
                <w:szCs w:val="16"/>
                <w:lang w:val="fr-FR"/>
              </w:rPr>
              <w:t xml:space="preserve"> </w:t>
            </w:r>
            <w:r w:rsidR="003078A9" w:rsidRPr="002A759B">
              <w:rPr>
                <w:rFonts w:ascii="Century Gothic" w:hAnsi="Century Gothic" w:cs="Calibri"/>
                <w:spacing w:val="-10"/>
                <w:sz w:val="16"/>
                <w:szCs w:val="16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3078A9" w:rsidRPr="002A759B">
              <w:rPr>
                <w:rFonts w:ascii="Century Gothic" w:hAnsi="Century Gothic" w:cs="Calibri"/>
                <w:spacing w:val="-10"/>
                <w:sz w:val="16"/>
                <w:szCs w:val="16"/>
                <w:lang w:val="fr-FR"/>
              </w:rPr>
              <w:instrText xml:space="preserve"> FORMTEXT </w:instrText>
            </w:r>
            <w:r w:rsidR="003078A9" w:rsidRPr="002A759B">
              <w:rPr>
                <w:rFonts w:ascii="Century Gothic" w:hAnsi="Century Gothic" w:cs="Calibri"/>
                <w:spacing w:val="-10"/>
                <w:sz w:val="16"/>
                <w:szCs w:val="16"/>
              </w:rPr>
            </w:r>
            <w:r w:rsidR="003078A9" w:rsidRPr="002A759B">
              <w:rPr>
                <w:rFonts w:ascii="Century Gothic" w:hAnsi="Century Gothic" w:cs="Calibri"/>
                <w:spacing w:val="-10"/>
                <w:sz w:val="16"/>
                <w:szCs w:val="16"/>
              </w:rPr>
              <w:fldChar w:fldCharType="separate"/>
            </w:r>
            <w:r w:rsidR="003078A9" w:rsidRPr="002A759B">
              <w:rPr>
                <w:rFonts w:ascii="Century Gothic" w:hAnsi="Century Gothic" w:cs="Calibri"/>
                <w:noProof/>
                <w:spacing w:val="-10"/>
                <w:sz w:val="16"/>
                <w:szCs w:val="16"/>
                <w:lang w:val="fr-FR"/>
              </w:rPr>
              <w:t> </w:t>
            </w:r>
            <w:r w:rsidR="003078A9" w:rsidRPr="002A759B">
              <w:rPr>
                <w:rFonts w:ascii="Century Gothic" w:hAnsi="Century Gothic" w:cs="Calibri"/>
                <w:noProof/>
                <w:spacing w:val="-10"/>
                <w:sz w:val="16"/>
                <w:szCs w:val="16"/>
                <w:lang w:val="fr-FR"/>
              </w:rPr>
              <w:t> </w:t>
            </w:r>
            <w:r w:rsidR="003078A9" w:rsidRPr="002A759B">
              <w:rPr>
                <w:rFonts w:ascii="Century Gothic" w:hAnsi="Century Gothic" w:cs="Calibri"/>
                <w:noProof/>
                <w:spacing w:val="-10"/>
                <w:sz w:val="16"/>
                <w:szCs w:val="16"/>
                <w:lang w:val="fr-FR"/>
              </w:rPr>
              <w:t> </w:t>
            </w:r>
            <w:r w:rsidR="003078A9" w:rsidRPr="002A759B">
              <w:rPr>
                <w:rFonts w:ascii="Century Gothic" w:hAnsi="Century Gothic" w:cs="Calibri"/>
                <w:noProof/>
                <w:spacing w:val="-10"/>
                <w:sz w:val="16"/>
                <w:szCs w:val="16"/>
                <w:lang w:val="fr-FR"/>
              </w:rPr>
              <w:t> </w:t>
            </w:r>
            <w:r w:rsidR="003078A9" w:rsidRPr="002A759B">
              <w:rPr>
                <w:rFonts w:ascii="Century Gothic" w:hAnsi="Century Gothic" w:cs="Calibri"/>
                <w:noProof/>
                <w:spacing w:val="-10"/>
                <w:sz w:val="16"/>
                <w:szCs w:val="16"/>
                <w:lang w:val="fr-FR"/>
              </w:rPr>
              <w:t> </w:t>
            </w:r>
            <w:r w:rsidR="003078A9" w:rsidRPr="002A759B">
              <w:rPr>
                <w:rFonts w:ascii="Century Gothic" w:hAnsi="Century Gothic" w:cs="Calibri"/>
                <w:spacing w:val="-10"/>
                <w:sz w:val="16"/>
                <w:szCs w:val="16"/>
              </w:rPr>
              <w:fldChar w:fldCharType="end"/>
            </w:r>
          </w:p>
        </w:tc>
      </w:tr>
      <w:tr w:rsidR="00DA38CD" w:rsidRPr="00620453" w14:paraId="293F2DA1" w14:textId="77777777" w:rsidTr="00CA4866">
        <w:trPr>
          <w:trHeight w:val="454"/>
          <w:jc w:val="center"/>
        </w:trPr>
        <w:tc>
          <w:tcPr>
            <w:tcW w:w="4531" w:type="dxa"/>
          </w:tcPr>
          <w:p w14:paraId="68CE9E31" w14:textId="028A66D8" w:rsidR="00DA38CD" w:rsidRPr="002A759B" w:rsidRDefault="00DA38CD" w:rsidP="00733138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</w:pPr>
            <w:r w:rsidRPr="002A759B">
              <w:rPr>
                <w:rFonts w:ascii="Century Gothic" w:hAnsi="Century Gothic" w:cs="Calibri"/>
                <w:b/>
                <w:sz w:val="16"/>
                <w:szCs w:val="16"/>
                <w:lang w:val="fr-FR"/>
              </w:rPr>
              <w:t>Pre-certification number :</w:t>
            </w:r>
          </w:p>
        </w:tc>
        <w:tc>
          <w:tcPr>
            <w:tcW w:w="5670" w:type="dxa"/>
          </w:tcPr>
          <w:p w14:paraId="5997A26E" w14:textId="13BF3870" w:rsidR="00DA38CD" w:rsidRPr="002A759B" w:rsidRDefault="00DA38CD" w:rsidP="00DA38CD">
            <w:pPr>
              <w:tabs>
                <w:tab w:val="left" w:pos="1960"/>
                <w:tab w:val="left" w:pos="3716"/>
              </w:tabs>
              <w:spacing w:before="120" w:after="0" w:line="360" w:lineRule="auto"/>
              <w:ind w:left="108"/>
              <w:rPr>
                <w:rFonts w:ascii="Century Gothic" w:hAnsi="Century Gothic" w:cs="Calibri"/>
                <w:b/>
                <w:bCs/>
                <w:spacing w:val="-10"/>
                <w:sz w:val="16"/>
                <w:szCs w:val="16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</w:tr>
    </w:tbl>
    <w:p w14:paraId="17C0E5D1" w14:textId="77777777" w:rsidR="000346E3" w:rsidRPr="00CA4866" w:rsidRDefault="000346E3" w:rsidP="00CA4866">
      <w:pPr>
        <w:spacing w:after="0"/>
        <w:rPr>
          <w:sz w:val="12"/>
        </w:rPr>
      </w:pPr>
    </w:p>
    <w:tbl>
      <w:tblPr>
        <w:tblStyle w:val="TableNormal"/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992"/>
        <w:gridCol w:w="992"/>
        <w:gridCol w:w="992"/>
        <w:gridCol w:w="992"/>
        <w:gridCol w:w="992"/>
        <w:gridCol w:w="1897"/>
      </w:tblGrid>
      <w:tr w:rsidR="00C70DFA" w:rsidRPr="00420084" w14:paraId="49DB28B4" w14:textId="77777777" w:rsidTr="00AC27DD">
        <w:trPr>
          <w:trHeight w:val="558"/>
          <w:tblHeader/>
          <w:jc w:val="center"/>
        </w:trPr>
        <w:tc>
          <w:tcPr>
            <w:tcW w:w="334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00FA20" w14:textId="47D7A8D6" w:rsidR="00C70DFA" w:rsidRPr="00A63D19" w:rsidRDefault="00C70DFA" w:rsidP="00415F5C">
            <w:pPr>
              <w:tabs>
                <w:tab w:val="left" w:pos="282"/>
              </w:tabs>
              <w:spacing w:before="120" w:after="120"/>
              <w:ind w:left="282" w:hanging="141"/>
              <w:rPr>
                <w:rFonts w:ascii="Century Gothic" w:hAnsi="Century Gothic" w:cs="Calibri"/>
                <w:b/>
                <w:bCs/>
                <w:spacing w:val="-6"/>
                <w:sz w:val="16"/>
                <w:szCs w:val="16"/>
                <w:lang w:val="fr-FR"/>
              </w:rPr>
            </w:pPr>
            <w:r w:rsidRPr="007F525D">
              <w:rPr>
                <w:rFonts w:ascii="Century Gothic" w:hAnsi="Century Gothic" w:cs="Calibri"/>
                <w:b/>
                <w:spacing w:val="-2"/>
                <w:sz w:val="18"/>
                <w:szCs w:val="16"/>
                <w:lang w:val="fr-FR"/>
              </w:rPr>
              <w:t>I. PRE-APPLICATION PHASE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5C7671" w14:textId="0CDC0384" w:rsidR="00C70DFA" w:rsidRPr="00A63D19" w:rsidRDefault="00B40D86" w:rsidP="00A63D19">
            <w:pPr>
              <w:tabs>
                <w:tab w:val="left" w:pos="849"/>
              </w:tabs>
              <w:spacing w:after="0" w:line="240" w:lineRule="auto"/>
              <w:ind w:left="43"/>
              <w:jc w:val="center"/>
              <w:rPr>
                <w:rFonts w:ascii="Century Gothic" w:hAnsi="Century Gothic" w:cs="Calibri"/>
                <w:b/>
                <w:bCs/>
                <w:i/>
                <w:spacing w:val="-6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proposed by the Operator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888579" w14:textId="24F3567D" w:rsidR="00C70DFA" w:rsidRPr="00A63D19" w:rsidRDefault="00C70DFA" w:rsidP="00A63D19">
            <w:pPr>
              <w:tabs>
                <w:tab w:val="left" w:pos="849"/>
              </w:tabs>
              <w:spacing w:after="0" w:line="240" w:lineRule="auto"/>
              <w:ind w:left="43"/>
              <w:jc w:val="center"/>
              <w:rPr>
                <w:rFonts w:ascii="Century Gothic" w:hAnsi="Century Gothic" w:cs="Calibri"/>
                <w:b/>
                <w:bCs/>
                <w:i/>
                <w:spacing w:val="-6"/>
                <w:sz w:val="16"/>
                <w:szCs w:val="16"/>
                <w:lang w:val="fr-FR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Revised Date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F62154" w14:textId="4497B626" w:rsidR="00C70DFA" w:rsidRPr="00A63D19" w:rsidRDefault="00C70DFA" w:rsidP="00A63D19">
            <w:pPr>
              <w:tabs>
                <w:tab w:val="left" w:pos="849"/>
              </w:tabs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i/>
                <w:spacing w:val="-6"/>
                <w:sz w:val="16"/>
                <w:szCs w:val="16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Inspector Initials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7569B7" w14:textId="065360ED" w:rsidR="00C70DFA" w:rsidRPr="00A63D19" w:rsidRDefault="00C70DFA" w:rsidP="00A63D19">
            <w:pPr>
              <w:tabs>
                <w:tab w:val="left" w:pos="849"/>
              </w:tabs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i/>
                <w:spacing w:val="-6"/>
                <w:sz w:val="16"/>
                <w:szCs w:val="16"/>
                <w:lang w:val="fr-FR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Date Received/ Accomplished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789FCD" w14:textId="5D567776" w:rsidR="00C70DFA" w:rsidRPr="00A63D19" w:rsidRDefault="00C70DFA" w:rsidP="00A63D19">
            <w:pPr>
              <w:tabs>
                <w:tab w:val="left" w:pos="849"/>
              </w:tabs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i/>
                <w:spacing w:val="-6"/>
                <w:sz w:val="16"/>
                <w:szCs w:val="16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Date Returned for Changes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B1D8E9" w14:textId="77538360" w:rsidR="00C70DFA" w:rsidRPr="00A63D19" w:rsidRDefault="00C70DFA" w:rsidP="00A63D19">
            <w:pPr>
              <w:tabs>
                <w:tab w:val="left" w:pos="849"/>
              </w:tabs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i/>
                <w:spacing w:val="-6"/>
                <w:sz w:val="16"/>
                <w:szCs w:val="16"/>
                <w:lang w:val="fr-FR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CAA Remarks</w:t>
            </w:r>
          </w:p>
        </w:tc>
      </w:tr>
      <w:tr w:rsidR="00C70DFA" w:rsidRPr="000D04DB" w14:paraId="7516ACDE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1DC94B3" w14:textId="23C73918" w:rsidR="00C70DFA" w:rsidRPr="00C012E8" w:rsidRDefault="00C70DFA" w:rsidP="00D86C96">
            <w:pPr>
              <w:pStyle w:val="Paragraphedeliste"/>
              <w:numPr>
                <w:ilvl w:val="0"/>
                <w:numId w:val="4"/>
              </w:numPr>
              <w:tabs>
                <w:tab w:val="left" w:pos="284"/>
              </w:tabs>
              <w:spacing w:before="120" w:after="120"/>
              <w:ind w:left="284" w:hanging="227"/>
              <w:rPr>
                <w:rFonts w:ascii="Century Gothic" w:hAnsi="Century Gothic"/>
                <w:sz w:val="16"/>
              </w:rPr>
            </w:pPr>
            <w:r w:rsidRPr="000D04DB">
              <w:rPr>
                <w:rFonts w:ascii="Century Gothic" w:hAnsi="Century Gothic"/>
                <w:b/>
                <w:sz w:val="16"/>
              </w:rPr>
              <w:t>Initial orientation:</w:t>
            </w:r>
            <w:r w:rsidRPr="00C012E8">
              <w:rPr>
                <w:rFonts w:ascii="Century Gothic" w:hAnsi="Century Gothic"/>
                <w:sz w:val="16"/>
              </w:rPr>
              <w:t xml:space="preserve"> Inspector ___________ </w:t>
            </w:r>
          </w:p>
          <w:p w14:paraId="30D0CAE8" w14:textId="6F7F9F8A" w:rsidR="00C70DFA" w:rsidRPr="00A63D19" w:rsidRDefault="00C70DFA" w:rsidP="00D86C96">
            <w:pPr>
              <w:pStyle w:val="Paragraphedeliste"/>
              <w:numPr>
                <w:ilvl w:val="0"/>
                <w:numId w:val="3"/>
              </w:numPr>
              <w:tabs>
                <w:tab w:val="left" w:pos="568"/>
              </w:tabs>
              <w:spacing w:before="120" w:after="120"/>
              <w:ind w:left="568" w:hanging="284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sz w:val="16"/>
              </w:rPr>
              <w:t xml:space="preserve">Provide </w:t>
            </w:r>
            <w:r>
              <w:rPr>
                <w:rFonts w:ascii="Century Gothic" w:hAnsi="Century Gothic"/>
                <w:sz w:val="16"/>
              </w:rPr>
              <w:t xml:space="preserve">Circular on </w:t>
            </w:r>
            <w:r w:rsidRPr="00A63D19">
              <w:rPr>
                <w:rFonts w:ascii="Century Gothic" w:hAnsi="Century Gothic"/>
                <w:sz w:val="16"/>
              </w:rPr>
              <w:t>Air Operator Certification</w:t>
            </w:r>
            <w:r w:rsidR="00D654AD">
              <w:rPr>
                <w:rFonts w:ascii="Century Gothic" w:hAnsi="Century Gothic"/>
                <w:sz w:val="16"/>
              </w:rPr>
              <w:t xml:space="preserve"> </w:t>
            </w:r>
            <w:r w:rsidRPr="00A63D19">
              <w:rPr>
                <w:rFonts w:ascii="Century Gothic" w:hAnsi="Century Gothic"/>
                <w:sz w:val="16"/>
              </w:rPr>
              <w:t>to applicant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018247" w14:textId="17D77BDD" w:rsidR="00C70DFA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04F195" w14:textId="179D5CE5" w:rsidR="00C70DFA" w:rsidRPr="00DA38CD" w:rsidRDefault="00C70DFA" w:rsidP="008C52F2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BD20BB" w14:textId="77777777" w:rsidR="00C70DFA" w:rsidRPr="00DA38CD" w:rsidRDefault="00C70DFA" w:rsidP="008C52F2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B4D006" w14:textId="49F5F4CC" w:rsidR="00C70DFA" w:rsidRPr="00DA38CD" w:rsidRDefault="00C70DFA" w:rsidP="008C52F2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02D186" w14:textId="77777777" w:rsidR="00C70DFA" w:rsidRPr="00DA38CD" w:rsidRDefault="00C70DFA" w:rsidP="008C52F2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89D496C" w14:textId="339659E1" w:rsidR="00C70DFA" w:rsidRPr="00DA38CD" w:rsidRDefault="00C70DFA" w:rsidP="008C52F2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4D13EE1C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3B3E6A4" w14:textId="70DAEB27" w:rsidR="00B2469D" w:rsidRPr="00A63D19" w:rsidRDefault="00B2469D" w:rsidP="00B2469D">
            <w:pPr>
              <w:pStyle w:val="Paragraphedeliste"/>
              <w:numPr>
                <w:ilvl w:val="0"/>
                <w:numId w:val="3"/>
              </w:numPr>
              <w:tabs>
                <w:tab w:val="left" w:pos="568"/>
              </w:tabs>
              <w:spacing w:before="120" w:after="120"/>
              <w:ind w:left="568" w:hanging="284"/>
              <w:rPr>
                <w:rFonts w:ascii="Century Gothic" w:hAnsi="Century Gothic"/>
                <w:sz w:val="16"/>
              </w:rPr>
            </w:pPr>
            <w:r w:rsidRPr="00A63D19">
              <w:rPr>
                <w:rFonts w:ascii="Century Gothic" w:hAnsi="Century Gothic"/>
                <w:sz w:val="16"/>
              </w:rPr>
              <w:t>Provide other applicable publications and documents to applicant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386592" w14:textId="303CA0A9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A3FBF1" w14:textId="1BBF840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3FB45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0528A4" w14:textId="4CF21C9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BC4B0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5F4D81E" w14:textId="6E87405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4935BA77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088791F" w14:textId="4E069767" w:rsidR="00B2469D" w:rsidRPr="00A63D19" w:rsidRDefault="00B2469D" w:rsidP="00B2469D">
            <w:pPr>
              <w:pStyle w:val="Paragraphedeliste"/>
              <w:numPr>
                <w:ilvl w:val="0"/>
                <w:numId w:val="3"/>
              </w:numPr>
              <w:tabs>
                <w:tab w:val="left" w:pos="568"/>
              </w:tabs>
              <w:spacing w:before="120" w:after="120"/>
              <w:ind w:left="568" w:hanging="284"/>
              <w:rPr>
                <w:rFonts w:ascii="Century Gothic" w:hAnsi="Century Gothic"/>
                <w:sz w:val="16"/>
              </w:rPr>
            </w:pPr>
            <w:r w:rsidRPr="00A63D19">
              <w:rPr>
                <w:rFonts w:ascii="Century Gothic" w:hAnsi="Century Gothic"/>
                <w:sz w:val="16"/>
              </w:rPr>
              <w:t>Pr</w:t>
            </w:r>
            <w:r>
              <w:rPr>
                <w:rFonts w:ascii="Century Gothic" w:hAnsi="Century Gothic"/>
                <w:sz w:val="16"/>
              </w:rPr>
              <w:t xml:space="preserve">ovide overview of certification </w:t>
            </w:r>
            <w:r w:rsidRPr="00A63D19">
              <w:rPr>
                <w:rFonts w:ascii="Century Gothic" w:hAnsi="Century Gothic"/>
                <w:sz w:val="16"/>
              </w:rPr>
              <w:t>pro</w:t>
            </w:r>
            <w:r>
              <w:rPr>
                <w:rFonts w:ascii="Century Gothic" w:hAnsi="Century Gothic"/>
                <w:sz w:val="16"/>
              </w:rPr>
              <w:t xml:space="preserve">cess and scheduling information </w:t>
            </w:r>
            <w:r w:rsidRPr="00A63D19">
              <w:rPr>
                <w:rFonts w:ascii="Century Gothic" w:hAnsi="Century Gothic"/>
                <w:sz w:val="16"/>
              </w:rPr>
              <w:t>for pre-application meeting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089A659" w14:textId="20EC2D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9B663C" w14:textId="50E0F0FB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4B907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AE130B" w14:textId="69B54CA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7D1B2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31D6196" w14:textId="3698F1B2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7C067E1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ED6C56A" w14:textId="0E186101" w:rsidR="00B2469D" w:rsidRPr="00AC27DD" w:rsidRDefault="00B2469D" w:rsidP="00B2469D">
            <w:pPr>
              <w:pStyle w:val="Paragraphedeliste"/>
              <w:numPr>
                <w:ilvl w:val="0"/>
                <w:numId w:val="4"/>
              </w:numPr>
              <w:tabs>
                <w:tab w:val="left" w:pos="284"/>
              </w:tabs>
              <w:spacing w:before="120" w:after="120"/>
              <w:ind w:left="284" w:hanging="227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>Designate certification team</w:t>
            </w:r>
          </w:p>
          <w:tbl>
            <w:tblPr>
              <w:tblStyle w:val="Grilledutableau"/>
              <w:tblW w:w="3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5"/>
              <w:gridCol w:w="1275"/>
              <w:gridCol w:w="1652"/>
            </w:tblGrid>
            <w:tr w:rsidR="00B2469D" w14:paraId="3C8BBB2A" w14:textId="77777777" w:rsidTr="00733138">
              <w:trPr>
                <w:trHeight w:val="283"/>
              </w:trPr>
              <w:tc>
                <w:tcPr>
                  <w:tcW w:w="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759F79D" w14:textId="0D3BE2F5" w:rsidR="00B2469D" w:rsidRPr="00667A9C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sz w:val="10"/>
                      <w:lang w:val="en-US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17D3799" w14:textId="0F0F7528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733138">
                    <w:rPr>
                      <w:rFonts w:ascii="Century Gothic" w:hAnsi="Century Gothic"/>
                      <w:sz w:val="16"/>
                    </w:rPr>
                    <w:t>Name</w:t>
                  </w:r>
                </w:p>
              </w:tc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BCAC245" w14:textId="0EB39664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0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sz w:val="16"/>
                    </w:rPr>
                  </w:pPr>
                  <w:r w:rsidRPr="00733138">
                    <w:rPr>
                      <w:rFonts w:ascii="Century Gothic" w:hAnsi="Century Gothic"/>
                      <w:sz w:val="16"/>
                    </w:rPr>
                    <w:t xml:space="preserve">    Speciality</w:t>
                  </w:r>
                </w:p>
              </w:tc>
            </w:tr>
            <w:tr w:rsidR="00B2469D" w14:paraId="6F74BD2D" w14:textId="77777777" w:rsidTr="00733138">
              <w:trPr>
                <w:trHeight w:val="283"/>
              </w:trPr>
              <w:tc>
                <w:tcPr>
                  <w:tcW w:w="70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57981BE3" w14:textId="66C85C0C" w:rsidR="00B2469D" w:rsidRPr="00C012E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sz w:val="10"/>
                    </w:rPr>
                  </w:pPr>
                  <w:r w:rsidRPr="00C012E8">
                    <w:rPr>
                      <w:rFonts w:ascii="Century Gothic" w:hAnsi="Century Gothic"/>
                      <w:sz w:val="16"/>
                    </w:rPr>
                    <w:t>PM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0172C74F" w14:textId="45E42605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jc w:val="center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</w:t>
                  </w:r>
                </w:p>
              </w:tc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2B54CE22" w14:textId="6B2681DC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37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_______________________</w:t>
                  </w:r>
                </w:p>
              </w:tc>
            </w:tr>
            <w:tr w:rsidR="00B2469D" w14:paraId="632A604A" w14:textId="77777777" w:rsidTr="00733138">
              <w:trPr>
                <w:trHeight w:val="283"/>
              </w:trPr>
              <w:tc>
                <w:tcPr>
                  <w:tcW w:w="70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6C8A4FFC" w14:textId="77777777" w:rsidR="00B2469D" w:rsidRPr="00C012E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sz w:val="10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112B56AF" w14:textId="1FC1838E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jc w:val="center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</w:t>
                  </w:r>
                </w:p>
              </w:tc>
              <w:tc>
                <w:tcPr>
                  <w:tcW w:w="165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46A92CD9" w14:textId="74B32B36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37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_______________________</w:t>
                  </w:r>
                </w:p>
              </w:tc>
            </w:tr>
            <w:tr w:rsidR="00B2469D" w14:paraId="5D02A1CB" w14:textId="77777777" w:rsidTr="00733138">
              <w:trPr>
                <w:trHeight w:val="283"/>
              </w:trPr>
              <w:tc>
                <w:tcPr>
                  <w:tcW w:w="70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6BBCE074" w14:textId="77777777" w:rsidR="00B2469D" w:rsidRPr="00C012E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sz w:val="10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47FBBFB8" w14:textId="4D231C0D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jc w:val="center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</w:t>
                  </w:r>
                </w:p>
              </w:tc>
              <w:tc>
                <w:tcPr>
                  <w:tcW w:w="165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1FF6E02B" w14:textId="33B37138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37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_______________________</w:t>
                  </w:r>
                </w:p>
              </w:tc>
            </w:tr>
            <w:tr w:rsidR="00B2469D" w14:paraId="05323D83" w14:textId="77777777" w:rsidTr="00733138">
              <w:trPr>
                <w:trHeight w:val="283"/>
              </w:trPr>
              <w:tc>
                <w:tcPr>
                  <w:tcW w:w="70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4905D039" w14:textId="77777777" w:rsidR="00B2469D" w:rsidRPr="00C012E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sz w:val="10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7F11EEA0" w14:textId="4902DCF6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jc w:val="center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</w:t>
                  </w:r>
                </w:p>
              </w:tc>
              <w:tc>
                <w:tcPr>
                  <w:tcW w:w="165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6DFC5ABF" w14:textId="6F359854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37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_______________________</w:t>
                  </w:r>
                </w:p>
              </w:tc>
            </w:tr>
            <w:tr w:rsidR="00B2469D" w14:paraId="568D451A" w14:textId="77777777" w:rsidTr="00733138">
              <w:trPr>
                <w:trHeight w:val="283"/>
              </w:trPr>
              <w:tc>
                <w:tcPr>
                  <w:tcW w:w="70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736E8242" w14:textId="77777777" w:rsidR="00B2469D" w:rsidRPr="00C012E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sz w:val="10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71881C9A" w14:textId="0B7EAB28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jc w:val="center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</w:t>
                  </w:r>
                </w:p>
              </w:tc>
              <w:tc>
                <w:tcPr>
                  <w:tcW w:w="165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0DBE3F40" w14:textId="7527ED58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_______________________</w:t>
                  </w:r>
                </w:p>
              </w:tc>
            </w:tr>
            <w:tr w:rsidR="00B2469D" w14:paraId="2F42F4AD" w14:textId="77777777" w:rsidTr="00733138">
              <w:trPr>
                <w:trHeight w:val="283"/>
              </w:trPr>
              <w:tc>
                <w:tcPr>
                  <w:tcW w:w="70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04A0E1E5" w14:textId="77777777" w:rsidR="00B2469D" w:rsidRPr="00C012E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sz w:val="10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2B06D3CD" w14:textId="03AB2BFD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jc w:val="center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</w:t>
                  </w:r>
                </w:p>
              </w:tc>
              <w:tc>
                <w:tcPr>
                  <w:tcW w:w="165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3FF82F7F" w14:textId="7672EDB5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_______________________</w:t>
                  </w:r>
                </w:p>
              </w:tc>
            </w:tr>
            <w:tr w:rsidR="00B2469D" w14:paraId="184B8753" w14:textId="77777777" w:rsidTr="00733138">
              <w:trPr>
                <w:trHeight w:val="283"/>
              </w:trPr>
              <w:tc>
                <w:tcPr>
                  <w:tcW w:w="70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36B16D03" w14:textId="77777777" w:rsidR="00B2469D" w:rsidRPr="00C012E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sz w:val="10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4FAFCF99" w14:textId="65A4A909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jc w:val="center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</w:t>
                  </w:r>
                </w:p>
              </w:tc>
              <w:tc>
                <w:tcPr>
                  <w:tcW w:w="165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26BC13AC" w14:textId="58946E43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b/>
                      <w:sz w:val="10"/>
                    </w:rPr>
                  </w:pPr>
                  <w:r w:rsidRPr="00733138">
                    <w:rPr>
                      <w:rFonts w:ascii="Century Gothic" w:hAnsi="Century Gothic"/>
                      <w:b/>
                      <w:sz w:val="10"/>
                    </w:rPr>
                    <w:t>_______________________</w:t>
                  </w:r>
                </w:p>
              </w:tc>
            </w:tr>
            <w:tr w:rsidR="00B2469D" w14:paraId="74B3E7DA" w14:textId="77777777" w:rsidTr="00733138">
              <w:trPr>
                <w:trHeight w:val="283"/>
              </w:trPr>
              <w:tc>
                <w:tcPr>
                  <w:tcW w:w="70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E0C5101" w14:textId="77777777" w:rsidR="00B2469D" w:rsidRPr="00C012E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sz w:val="10"/>
                    </w:rPr>
                  </w:pPr>
                </w:p>
              </w:tc>
              <w:tc>
                <w:tcPr>
                  <w:tcW w:w="127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98C44AB" w14:textId="77777777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jc w:val="center"/>
                    <w:rPr>
                      <w:rFonts w:ascii="Century Gothic" w:hAnsi="Century Gothic"/>
                      <w:b/>
                      <w:sz w:val="10"/>
                    </w:rPr>
                  </w:pPr>
                </w:p>
              </w:tc>
              <w:tc>
                <w:tcPr>
                  <w:tcW w:w="165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5331B87" w14:textId="77777777" w:rsidR="00B2469D" w:rsidRPr="00733138" w:rsidRDefault="00B2469D" w:rsidP="00B2469D">
                  <w:pPr>
                    <w:pStyle w:val="Paragraphedeliste"/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left="0"/>
                    <w:rPr>
                      <w:rFonts w:ascii="Century Gothic" w:hAnsi="Century Gothic"/>
                      <w:b/>
                      <w:sz w:val="10"/>
                    </w:rPr>
                  </w:pPr>
                </w:p>
              </w:tc>
            </w:tr>
          </w:tbl>
          <w:p w14:paraId="60BCC64B" w14:textId="400D6A72" w:rsidR="00B2469D" w:rsidRPr="00C012E8" w:rsidRDefault="00B2469D" w:rsidP="00B2469D">
            <w:pPr>
              <w:tabs>
                <w:tab w:val="left" w:pos="284"/>
              </w:tabs>
              <w:spacing w:before="120" w:after="120"/>
              <w:rPr>
                <w:rFonts w:ascii="Century Gothic" w:hAnsi="Century Gothic"/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5102455" w14:textId="1F98FF4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4E98B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46458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E7299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33208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A73CE5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759726F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03F95FD" w14:textId="47E8BB1A" w:rsidR="00B2469D" w:rsidRPr="00AC27DD" w:rsidRDefault="00B2469D" w:rsidP="00B2469D">
            <w:pPr>
              <w:pStyle w:val="Paragraphedeliste"/>
              <w:numPr>
                <w:ilvl w:val="0"/>
                <w:numId w:val="4"/>
              </w:numPr>
              <w:tabs>
                <w:tab w:val="left" w:pos="284"/>
              </w:tabs>
              <w:spacing w:before="120" w:after="120"/>
              <w:ind w:left="284" w:hanging="227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>Conduct pre-application meeting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69CF18" w14:textId="4B871B5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3AB0C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9D5D3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0E28C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3E2DC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C7032C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C70DFA" w:rsidRPr="00A63D19" w14:paraId="1AEEE230" w14:textId="77777777" w:rsidTr="00FB5889">
        <w:trPr>
          <w:trHeight w:val="558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2E176F6C" w14:textId="77777777" w:rsidR="00C70DFA" w:rsidRDefault="00C70DFA" w:rsidP="00C70DFA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AC27DD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1935F2AE" w14:textId="77777777" w:rsidR="00C70DFA" w:rsidRDefault="00C70DFA" w:rsidP="00AC27DD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</w:p>
          <w:p w14:paraId="46A74AD7" w14:textId="5C258360" w:rsidR="00C70DFA" w:rsidRPr="00AC27DD" w:rsidRDefault="00C70DFA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</w:p>
        </w:tc>
      </w:tr>
    </w:tbl>
    <w:p w14:paraId="4711FE50" w14:textId="77777777" w:rsidR="00CA4866" w:rsidRDefault="00CA4866" w:rsidP="00CA4866">
      <w:pPr>
        <w:spacing w:after="0"/>
        <w:rPr>
          <w:sz w:val="12"/>
        </w:rPr>
      </w:pPr>
    </w:p>
    <w:p w14:paraId="26CB7D6E" w14:textId="77777777" w:rsidR="00C70DFA" w:rsidRPr="00CA4866" w:rsidRDefault="00C70DFA" w:rsidP="00CA4866">
      <w:pPr>
        <w:spacing w:after="0"/>
        <w:rPr>
          <w:sz w:val="12"/>
        </w:rPr>
      </w:pPr>
    </w:p>
    <w:tbl>
      <w:tblPr>
        <w:tblStyle w:val="TableNormal"/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992"/>
        <w:gridCol w:w="992"/>
        <w:gridCol w:w="992"/>
        <w:gridCol w:w="992"/>
        <w:gridCol w:w="992"/>
        <w:gridCol w:w="1897"/>
      </w:tblGrid>
      <w:tr w:rsidR="00902B51" w:rsidRPr="00A63D19" w14:paraId="7B820F32" w14:textId="77777777" w:rsidTr="00AC27D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807002" w14:textId="5EE24B69" w:rsidR="00902B51" w:rsidRPr="007F525D" w:rsidRDefault="00902B51" w:rsidP="00415F5C">
            <w:pPr>
              <w:tabs>
                <w:tab w:val="left" w:pos="424"/>
              </w:tabs>
              <w:spacing w:before="120" w:after="120"/>
              <w:ind w:left="424" w:hanging="283"/>
              <w:rPr>
                <w:rFonts w:ascii="Century Gothic" w:hAnsi="Century Gothic"/>
                <w:sz w:val="18"/>
              </w:rPr>
            </w:pPr>
            <w:r w:rsidRPr="007F525D">
              <w:rPr>
                <w:rFonts w:ascii="Century Gothic" w:hAnsi="Century Gothic" w:cs="Calibri"/>
                <w:b/>
                <w:spacing w:val="-2"/>
                <w:sz w:val="18"/>
                <w:szCs w:val="16"/>
                <w:lang w:val="fr-FR"/>
              </w:rPr>
              <w:lastRenderedPageBreak/>
              <w:t xml:space="preserve">II. </w:t>
            </w:r>
            <w:r w:rsidRPr="00415F5C">
              <w:rPr>
                <w:rFonts w:ascii="Century Gothic" w:hAnsi="Century Gothic" w:cs="Calibri"/>
                <w:b/>
                <w:spacing w:val="-2"/>
                <w:sz w:val="18"/>
                <w:szCs w:val="16"/>
              </w:rPr>
              <w:t>FORMAL</w:t>
            </w:r>
            <w:r w:rsidRPr="007F525D">
              <w:rPr>
                <w:rFonts w:ascii="Century Gothic" w:hAnsi="Century Gothic" w:cs="Calibri"/>
                <w:b/>
                <w:spacing w:val="-2"/>
                <w:sz w:val="18"/>
                <w:szCs w:val="16"/>
                <w:lang w:val="fr-FR"/>
              </w:rPr>
              <w:t xml:space="preserve"> APPLICATION PHASE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55CE53" w14:textId="465EBFF8" w:rsidR="00902B51" w:rsidRPr="00DA38CD" w:rsidRDefault="00B40D86" w:rsidP="003B7EE5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proposed by the Operator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D91892" w14:textId="0C27C1DC" w:rsidR="00902B51" w:rsidRPr="00DA38CD" w:rsidRDefault="00902B51" w:rsidP="003B7EE5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Revised Date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9091BF" w14:textId="6C44DC67" w:rsidR="00902B51" w:rsidRPr="00DA38CD" w:rsidRDefault="00902B51" w:rsidP="003B7EE5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Inspector Initials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343E21" w14:textId="28C84033" w:rsidR="00902B51" w:rsidRPr="00DA38CD" w:rsidRDefault="00902B51" w:rsidP="003B7EE5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Date Received/ Accomplished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4047A4" w14:textId="2553A3D8" w:rsidR="00902B51" w:rsidRPr="00DA38CD" w:rsidRDefault="00902B51" w:rsidP="003B7EE5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Date Returned for Changes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091546" w14:textId="14C15B9B" w:rsidR="00902B51" w:rsidRPr="00DA38CD" w:rsidRDefault="00902B51" w:rsidP="003B7EE5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CAA Remarks</w:t>
            </w:r>
          </w:p>
        </w:tc>
      </w:tr>
      <w:tr w:rsidR="00B2469D" w:rsidRPr="00A63D19" w14:paraId="29356FE0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B0A7FA6" w14:textId="1B37E764" w:rsidR="00B2469D" w:rsidRPr="00AC27DD" w:rsidRDefault="00B2469D" w:rsidP="00B2469D">
            <w:pPr>
              <w:pStyle w:val="Paragraphedeliste"/>
              <w:numPr>
                <w:ilvl w:val="0"/>
                <w:numId w:val="8"/>
              </w:numPr>
              <w:tabs>
                <w:tab w:val="left" w:pos="284"/>
              </w:tabs>
              <w:spacing w:before="120" w:after="120"/>
              <w:ind w:left="424" w:hanging="283"/>
              <w:rPr>
                <w:rFonts w:ascii="Century Gothic" w:hAnsi="Century Gothic"/>
                <w:sz w:val="16"/>
              </w:rPr>
            </w:pPr>
            <w:r w:rsidRPr="003B7EE5">
              <w:rPr>
                <w:rFonts w:ascii="Century Gothic" w:hAnsi="Century Gothic"/>
                <w:sz w:val="16"/>
              </w:rPr>
              <w:t>Review applicant’s submission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CCFB235" w14:textId="3139973C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F4903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4D7CA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B3D10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66185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AC16B1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7F7FD7C5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763A4DC7" w14:textId="03E4A897" w:rsidR="00B2469D" w:rsidRPr="00A63D19" w:rsidRDefault="00B2469D" w:rsidP="00B2469D">
            <w:pPr>
              <w:pStyle w:val="Paragraphedeliste"/>
              <w:numPr>
                <w:ilvl w:val="0"/>
                <w:numId w:val="8"/>
              </w:numPr>
              <w:tabs>
                <w:tab w:val="left" w:pos="424"/>
              </w:tabs>
              <w:spacing w:before="120" w:after="240"/>
              <w:ind w:left="424" w:hanging="283"/>
              <w:rPr>
                <w:rFonts w:ascii="Century Gothic" w:hAnsi="Century Gothic"/>
                <w:sz w:val="16"/>
              </w:rPr>
            </w:pPr>
            <w:r w:rsidRPr="007F525D">
              <w:rPr>
                <w:rFonts w:ascii="Century Gothic" w:hAnsi="Century Gothic"/>
                <w:sz w:val="16"/>
              </w:rPr>
              <w:t>Evaluate CAA resources based on Schedule of Events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5C6CA26" w14:textId="096BA1C8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45DB3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F7846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2A0335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DDB5F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299C0A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9E4022" w14:paraId="31520182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512E59F" w14:textId="0DA68262" w:rsidR="00B2469D" w:rsidRPr="00AC27DD" w:rsidRDefault="00B2469D" w:rsidP="00B2469D">
            <w:pPr>
              <w:pStyle w:val="Paragraphedeliste"/>
              <w:numPr>
                <w:ilvl w:val="0"/>
                <w:numId w:val="8"/>
              </w:numPr>
              <w:tabs>
                <w:tab w:val="left" w:pos="424"/>
              </w:tabs>
              <w:spacing w:before="120" w:after="120"/>
              <w:ind w:left="424" w:hanging="283"/>
              <w:rPr>
                <w:rFonts w:ascii="Century Gothic" w:hAnsi="Century Gothic"/>
                <w:sz w:val="16"/>
                <w:szCs w:val="16"/>
              </w:rPr>
            </w:pPr>
            <w:r w:rsidRPr="007F525D">
              <w:rPr>
                <w:rFonts w:ascii="Century Gothic" w:hAnsi="Century Gothic"/>
                <w:sz w:val="16"/>
              </w:rPr>
              <w:t>Conduct formal application meeting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0FFAE33" w14:textId="012A25F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CA9F2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48D06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70819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29880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6554C0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74237A52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88EC68B" w14:textId="47E49882" w:rsidR="00B2469D" w:rsidRPr="00A63D19" w:rsidRDefault="00B2469D" w:rsidP="00B2469D">
            <w:pPr>
              <w:pStyle w:val="Paragraphedeliste"/>
              <w:numPr>
                <w:ilvl w:val="0"/>
                <w:numId w:val="8"/>
              </w:numPr>
              <w:tabs>
                <w:tab w:val="left" w:pos="424"/>
              </w:tabs>
              <w:spacing w:before="120" w:after="120"/>
              <w:ind w:left="424" w:hanging="283"/>
              <w:rPr>
                <w:rFonts w:ascii="Century Gothic" w:hAnsi="Century Gothic"/>
                <w:sz w:val="16"/>
              </w:rPr>
            </w:pPr>
            <w:r w:rsidRPr="009457C7">
              <w:rPr>
                <w:rFonts w:ascii="Century Gothic" w:hAnsi="Century Gothic"/>
                <w:sz w:val="16"/>
              </w:rPr>
              <w:t xml:space="preserve">Issue letter </w:t>
            </w:r>
            <w:r>
              <w:rPr>
                <w:rFonts w:ascii="Century Gothic" w:hAnsi="Century Gothic"/>
                <w:sz w:val="16"/>
              </w:rPr>
              <w:t>a</w:t>
            </w:r>
            <w:r w:rsidRPr="009457C7">
              <w:rPr>
                <w:rFonts w:ascii="Century Gothic" w:hAnsi="Century Gothic"/>
                <w:sz w:val="16"/>
              </w:rPr>
              <w:t>ccepting/rejecting application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636F9A" w14:textId="49001474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BD4E1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6AD9A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2D703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374BB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A5FB15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902B51" w:rsidRPr="009E4022" w14:paraId="3979005D" w14:textId="77777777" w:rsidTr="00FB5889">
        <w:trPr>
          <w:trHeight w:val="558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78D56836" w14:textId="77777777" w:rsidR="00902B51" w:rsidRDefault="00902B51" w:rsidP="00902B51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6556AB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5815C10F" w14:textId="77777777" w:rsidR="00902B51" w:rsidRDefault="00902B51" w:rsidP="00902B51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5673F489" w14:textId="77777777" w:rsidR="00902B51" w:rsidRPr="00DA38CD" w:rsidRDefault="00902B51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</w:tbl>
    <w:p w14:paraId="0B5311E9" w14:textId="77777777" w:rsidR="00CA4866" w:rsidRPr="00AC27DD" w:rsidRDefault="00CA4866" w:rsidP="00CA4866">
      <w:pPr>
        <w:spacing w:after="0"/>
        <w:rPr>
          <w:sz w:val="12"/>
          <w:lang w:val="en-US"/>
        </w:rPr>
      </w:pPr>
    </w:p>
    <w:tbl>
      <w:tblPr>
        <w:tblStyle w:val="TableNormal"/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992"/>
        <w:gridCol w:w="992"/>
        <w:gridCol w:w="992"/>
        <w:gridCol w:w="992"/>
        <w:gridCol w:w="992"/>
        <w:gridCol w:w="1897"/>
      </w:tblGrid>
      <w:tr w:rsidR="00C70DFA" w:rsidRPr="00A63D19" w14:paraId="0EBA4DE9" w14:textId="77777777" w:rsidTr="00AC27DD">
        <w:trPr>
          <w:trHeight w:val="558"/>
          <w:tblHeader/>
          <w:jc w:val="center"/>
        </w:trPr>
        <w:tc>
          <w:tcPr>
            <w:tcW w:w="334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08F949" w14:textId="566F45E3" w:rsidR="00C70DFA" w:rsidRPr="00415F5C" w:rsidRDefault="00C70DFA" w:rsidP="00616026">
            <w:pPr>
              <w:tabs>
                <w:tab w:val="left" w:pos="424"/>
              </w:tabs>
              <w:spacing w:before="120" w:after="120"/>
              <w:ind w:left="424" w:hanging="283"/>
              <w:rPr>
                <w:rFonts w:ascii="Century Gothic" w:hAnsi="Century Gothic" w:cs="Calibri"/>
                <w:b/>
                <w:spacing w:val="-2"/>
                <w:sz w:val="18"/>
                <w:szCs w:val="16"/>
              </w:rPr>
            </w:pPr>
            <w:r w:rsidRPr="00415F5C">
              <w:rPr>
                <w:rFonts w:ascii="Century Gothic" w:hAnsi="Century Gothic" w:cs="Calibri"/>
                <w:b/>
                <w:spacing w:val="-2"/>
                <w:sz w:val="18"/>
                <w:szCs w:val="16"/>
              </w:rPr>
              <w:t>III. DOCUMENT EVALUATION PHASE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502AD5" w14:textId="27BB81D4" w:rsidR="00C70DFA" w:rsidRPr="00DA38CD" w:rsidRDefault="00B40D86" w:rsidP="009457C7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proposed by the Operator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87E187" w14:textId="3B2B476A" w:rsidR="00C70DFA" w:rsidRPr="00DA38CD" w:rsidRDefault="00C70DFA" w:rsidP="009457C7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Revised Date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E3E211" w14:textId="065F8BD9" w:rsidR="00C70DFA" w:rsidRPr="00DA38CD" w:rsidRDefault="00C70DFA" w:rsidP="009457C7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Inspector Initials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6480D6" w14:textId="1A84AB3F" w:rsidR="00C70DFA" w:rsidRPr="00DA38CD" w:rsidRDefault="00C70DFA" w:rsidP="009457C7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Date Received/ Accomplished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AF89B4" w14:textId="6EAA5831" w:rsidR="00C70DFA" w:rsidRPr="00DA38CD" w:rsidRDefault="00C70DFA" w:rsidP="009457C7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Date Returned for Changes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4290D0" w14:textId="18063482" w:rsidR="00C70DFA" w:rsidRPr="00DA38CD" w:rsidRDefault="00C70DFA" w:rsidP="009457C7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CAA Remarks</w:t>
            </w:r>
          </w:p>
        </w:tc>
      </w:tr>
      <w:tr w:rsidR="00B2469D" w:rsidRPr="00A63D19" w14:paraId="770B685B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AFCAE2A" w14:textId="225937DF" w:rsidR="00B2469D" w:rsidRPr="00AC27DD" w:rsidRDefault="00B2469D" w:rsidP="00B2469D">
            <w:pPr>
              <w:pStyle w:val="Paragraphedeliste"/>
              <w:numPr>
                <w:ilvl w:val="0"/>
                <w:numId w:val="16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>Evaluate applicable training programmes</w:t>
            </w:r>
          </w:p>
          <w:p w14:paraId="506B9D0B" w14:textId="35B24ED9" w:rsidR="00B2469D" w:rsidRPr="00A63D19" w:rsidRDefault="00B2469D" w:rsidP="00B2469D">
            <w:pPr>
              <w:pStyle w:val="Paragraphedeliste"/>
              <w:numPr>
                <w:ilvl w:val="0"/>
                <w:numId w:val="15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9457C7">
              <w:rPr>
                <w:rFonts w:ascii="Century Gothic" w:hAnsi="Century Gothic"/>
                <w:sz w:val="16"/>
              </w:rPr>
              <w:t>Training curricula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7499EB" w14:textId="3E3CA9F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41ADE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BA49F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B4860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85EF8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F4361C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55215E03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D000105" w14:textId="77AF2BCD" w:rsidR="00B2469D" w:rsidRPr="00A63D19" w:rsidRDefault="00B2469D" w:rsidP="00B2469D">
            <w:pPr>
              <w:pStyle w:val="Paragraphedeliste"/>
              <w:numPr>
                <w:ilvl w:val="0"/>
                <w:numId w:val="1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Company procedures indoctrination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4340112" w14:textId="385216F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19EAB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4EBD9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CBD91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53363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853E26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5803DF3E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7012CFD" w14:textId="5DA0B9DC" w:rsidR="00B2469D" w:rsidRPr="00A63D19" w:rsidRDefault="00B2469D" w:rsidP="00B2469D">
            <w:pPr>
              <w:pStyle w:val="Paragraphedeliste"/>
              <w:numPr>
                <w:ilvl w:val="0"/>
                <w:numId w:val="1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Emergency equipment drills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27AEE4" w14:textId="4048DE13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6D378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F7C93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EF7CB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90D06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C98ABC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65EDC265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E2E8D00" w14:textId="7D020D4C" w:rsidR="00B2469D" w:rsidRPr="00A63D19" w:rsidRDefault="00B2469D" w:rsidP="00B2469D">
            <w:pPr>
              <w:pStyle w:val="Paragraphedeliste"/>
              <w:numPr>
                <w:ilvl w:val="0"/>
                <w:numId w:val="1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Ground training (handling/servicing/de-icing)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E42E6B" w14:textId="467C4389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D5644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742A5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88467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03D8F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BA722C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961F081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B8503EA" w14:textId="0232A08C" w:rsidR="00B2469D" w:rsidRPr="00A63D19" w:rsidRDefault="00B2469D" w:rsidP="00B2469D">
            <w:pPr>
              <w:pStyle w:val="Paragraphedeliste"/>
              <w:numPr>
                <w:ilvl w:val="0"/>
                <w:numId w:val="1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Flight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8F3F735" w14:textId="2837C74C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5F85D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9F78C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E9500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B0A97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A61EA2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564382EA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13EDF52" w14:textId="10976614" w:rsidR="00B2469D" w:rsidRPr="00A63D19" w:rsidRDefault="00B2469D" w:rsidP="00B2469D">
            <w:pPr>
              <w:pStyle w:val="Paragraphedeliste"/>
              <w:numPr>
                <w:ilvl w:val="0"/>
                <w:numId w:val="17"/>
              </w:numPr>
              <w:tabs>
                <w:tab w:val="left" w:pos="568"/>
              </w:tabs>
              <w:spacing w:before="120" w:after="120"/>
              <w:ind w:left="1133" w:hanging="142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Initial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409EEE1" w14:textId="7EE570F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1E206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CD0B1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2F7A4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71BD9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D84447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583540F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3056180" w14:textId="57403165" w:rsidR="00B2469D" w:rsidRPr="00A63D19" w:rsidRDefault="00B2469D" w:rsidP="00B2469D">
            <w:pPr>
              <w:pStyle w:val="Paragraphedeliste"/>
              <w:numPr>
                <w:ilvl w:val="0"/>
                <w:numId w:val="17"/>
              </w:numPr>
              <w:tabs>
                <w:tab w:val="left" w:pos="568"/>
              </w:tabs>
              <w:spacing w:before="120" w:after="120"/>
              <w:ind w:left="1133" w:hanging="142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Recurrent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07A14EF" w14:textId="432CBDE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81FFD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4003D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DF2B6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90534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DD87EC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A2DE633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F1F3D84" w14:textId="72912F72" w:rsidR="00B2469D" w:rsidRPr="00A63D19" w:rsidRDefault="00B2469D" w:rsidP="00B2469D">
            <w:pPr>
              <w:pStyle w:val="Paragraphedeliste"/>
              <w:numPr>
                <w:ilvl w:val="0"/>
                <w:numId w:val="17"/>
              </w:numPr>
              <w:tabs>
                <w:tab w:val="left" w:pos="568"/>
              </w:tabs>
              <w:spacing w:before="120" w:after="120"/>
              <w:ind w:left="1133" w:hanging="142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Transition/upgrade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C87DA60" w14:textId="267F1E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2D1848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D5AE8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94F3B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57882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410237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530F9284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F6DA46D" w14:textId="63404C8F" w:rsidR="00B2469D" w:rsidRPr="00A63D19" w:rsidRDefault="00B2469D" w:rsidP="00B2469D">
            <w:pPr>
              <w:pStyle w:val="Paragraphedeliste"/>
              <w:numPr>
                <w:ilvl w:val="0"/>
                <w:numId w:val="17"/>
              </w:numPr>
              <w:tabs>
                <w:tab w:val="left" w:pos="568"/>
              </w:tabs>
              <w:spacing w:before="120" w:after="120"/>
              <w:ind w:left="1133" w:hanging="142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Differences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49CD1A" w14:textId="75C08E40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4E40A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140BB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11F71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41337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760AE6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1D70F59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5D11D94" w14:textId="340C5F01" w:rsidR="00B2469D" w:rsidRPr="00A63D19" w:rsidRDefault="00B2469D" w:rsidP="00B2469D">
            <w:pPr>
              <w:pStyle w:val="Paragraphedeliste"/>
              <w:numPr>
                <w:ilvl w:val="0"/>
                <w:numId w:val="1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Check Personnel/Flight Instructor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2688CB5" w14:textId="771E10FA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EAE2B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08034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71DC1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14FB0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1F0115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06F91A6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6494FCC" w14:textId="1D5F9B27" w:rsidR="00B2469D" w:rsidRPr="00A63D19" w:rsidRDefault="00B2469D" w:rsidP="00B2469D">
            <w:pPr>
              <w:pStyle w:val="Paragraphedeliste"/>
              <w:numPr>
                <w:ilvl w:val="0"/>
                <w:numId w:val="1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Cabin crew member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5870553" w14:textId="577E3E08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E40E2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00CA1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54891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1B7FC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8012ED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54558CF2" w14:textId="77777777" w:rsidTr="00B2469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4BE0B57" w14:textId="76137FF8" w:rsidR="00B2469D" w:rsidRPr="00A63D19" w:rsidRDefault="00B2469D" w:rsidP="00B2469D">
            <w:pPr>
              <w:pStyle w:val="Paragraphedeliste"/>
              <w:numPr>
                <w:ilvl w:val="0"/>
                <w:numId w:val="18"/>
              </w:numPr>
              <w:tabs>
                <w:tab w:val="left" w:pos="568"/>
              </w:tabs>
              <w:spacing w:before="120" w:after="120"/>
              <w:ind w:left="1133" w:hanging="142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Initial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9C5E61D" w14:textId="211E9273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19DAB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E9C70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8511C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0744D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2E91EF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770141B6" w14:textId="77777777" w:rsidTr="0062244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9719B63" w14:textId="65213D09" w:rsidR="00B2469D" w:rsidRPr="00A63D19" w:rsidRDefault="00B2469D" w:rsidP="00B2469D">
            <w:pPr>
              <w:pStyle w:val="Paragraphedeliste"/>
              <w:numPr>
                <w:ilvl w:val="0"/>
                <w:numId w:val="18"/>
              </w:numPr>
              <w:tabs>
                <w:tab w:val="left" w:pos="568"/>
              </w:tabs>
              <w:spacing w:before="120" w:after="120"/>
              <w:ind w:left="1133" w:hanging="142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lastRenderedPageBreak/>
              <w:t>Recurrent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662FA9C" w14:textId="0DB414F8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34FDC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F788B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459A4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3C1A3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1C67EF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14CFAFD3" w14:textId="77777777" w:rsidTr="0062244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1C6ED29" w14:textId="2BF9F5C5" w:rsidR="00B2469D" w:rsidRPr="00A63D19" w:rsidRDefault="00B2469D" w:rsidP="00B2469D">
            <w:pPr>
              <w:pStyle w:val="Paragraphedeliste"/>
              <w:numPr>
                <w:ilvl w:val="0"/>
                <w:numId w:val="1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Cabin crew member check personnel/cabin instructor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85036E" w14:textId="509536B3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E15C0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93E31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7CAB5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C5562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A882A6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E2B4AAC" w14:textId="77777777" w:rsidTr="0062244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95E5EFC" w14:textId="0207C237" w:rsidR="00B2469D" w:rsidRPr="00A63D19" w:rsidRDefault="00B2469D" w:rsidP="00B2469D">
            <w:pPr>
              <w:pStyle w:val="Paragraphedeliste"/>
              <w:numPr>
                <w:ilvl w:val="0"/>
                <w:numId w:val="1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Flight Operations Officer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46EA9F2" w14:textId="07604B3F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7A9A8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862EC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BDD2B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4AE1C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8C5250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D1A57AF" w14:textId="77777777" w:rsidTr="0062244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AE27463" w14:textId="68D9EFD2" w:rsidR="00B2469D" w:rsidRPr="00A63D19" w:rsidRDefault="00B2469D" w:rsidP="00B2469D">
            <w:pPr>
              <w:pStyle w:val="Paragraphedeliste"/>
              <w:numPr>
                <w:ilvl w:val="0"/>
                <w:numId w:val="19"/>
              </w:numPr>
              <w:tabs>
                <w:tab w:val="left" w:pos="568"/>
              </w:tabs>
              <w:spacing w:before="120" w:after="120"/>
              <w:ind w:left="1133" w:hanging="142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Initial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C97CA5C" w14:textId="143357A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3B27C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72D16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D7D51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161B8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72B244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452E56E0" w14:textId="77777777" w:rsidTr="0062244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1607717" w14:textId="0BD22DF9" w:rsidR="00B2469D" w:rsidRPr="00A63D19" w:rsidRDefault="00B2469D" w:rsidP="00B2469D">
            <w:pPr>
              <w:pStyle w:val="Paragraphedeliste"/>
              <w:numPr>
                <w:ilvl w:val="0"/>
                <w:numId w:val="19"/>
              </w:numPr>
              <w:tabs>
                <w:tab w:val="left" w:pos="568"/>
              </w:tabs>
              <w:spacing w:before="120" w:after="120"/>
              <w:ind w:left="1133" w:hanging="142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Recurrent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C584A6" w14:textId="10B74CA3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7E9F3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AF8CD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BB48A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E031F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7E9F37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7880D9CB" w14:textId="77777777" w:rsidTr="0062244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74ECB38" w14:textId="499E552B" w:rsidR="00B2469D" w:rsidRPr="00A63D19" w:rsidRDefault="00B2469D" w:rsidP="00B2469D">
            <w:pPr>
              <w:pStyle w:val="Paragraphedeliste"/>
              <w:numPr>
                <w:ilvl w:val="0"/>
                <w:numId w:val="1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C56900">
              <w:rPr>
                <w:rFonts w:ascii="Century Gothic" w:hAnsi="Century Gothic"/>
                <w:sz w:val="16"/>
              </w:rPr>
              <w:t>Check Personnel/Instructor Flight Operations Officer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4D6D180" w14:textId="6303B2F3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2FF12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42E38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1F3F5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CC815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08A663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6AFE2A1" w14:textId="77777777" w:rsidTr="0062244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BDE7B52" w14:textId="21980E3D" w:rsidR="00B2469D" w:rsidRPr="00A63D19" w:rsidRDefault="00B2469D" w:rsidP="00B2469D">
            <w:pPr>
              <w:pStyle w:val="Paragraphedeliste"/>
              <w:numPr>
                <w:ilvl w:val="0"/>
                <w:numId w:val="1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99274B">
              <w:rPr>
                <w:rFonts w:ascii="Century Gothic" w:hAnsi="Century Gothic"/>
                <w:sz w:val="16"/>
              </w:rPr>
              <w:t>Crew resource management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12DECB4" w14:textId="1FF4F4CA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DE8F3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299C1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56913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0D1FC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787FAD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176650A" w14:textId="77777777" w:rsidTr="0062244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3EB23E4" w14:textId="1F2A7BEE" w:rsidR="00B2469D" w:rsidRPr="00A63D19" w:rsidRDefault="00B2469D" w:rsidP="00B2469D">
            <w:pPr>
              <w:pStyle w:val="Paragraphedeliste"/>
              <w:numPr>
                <w:ilvl w:val="0"/>
                <w:numId w:val="1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99274B">
              <w:rPr>
                <w:rFonts w:ascii="Century Gothic" w:hAnsi="Century Gothic"/>
                <w:sz w:val="16"/>
              </w:rPr>
              <w:t>Security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CCC8B5" w14:textId="135F9B10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3C8A4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921E1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9A013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92DC00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B2BFC2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3B3D374E" w14:textId="77777777" w:rsidTr="0062244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1C1C0F9" w14:textId="783974E8" w:rsidR="00B2469D" w:rsidRPr="00A63D19" w:rsidRDefault="00B2469D" w:rsidP="00B2469D">
            <w:pPr>
              <w:pStyle w:val="Paragraphedeliste"/>
              <w:numPr>
                <w:ilvl w:val="0"/>
                <w:numId w:val="1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99274B">
              <w:rPr>
                <w:rFonts w:ascii="Century Gothic" w:hAnsi="Century Gothic"/>
                <w:sz w:val="16"/>
              </w:rPr>
              <w:t>Dangerous goods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14E593" w14:textId="55CC78B2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B81F6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9A8F8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80522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DD946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792867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C70DFA" w:rsidRPr="00A63D19" w14:paraId="6086B908" w14:textId="77777777" w:rsidTr="00FB5889">
        <w:trPr>
          <w:trHeight w:val="558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44587707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6556AB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7821113F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</w:p>
          <w:p w14:paraId="15FB30AA" w14:textId="77777777" w:rsidR="00C70DFA" w:rsidRPr="00DA38CD" w:rsidRDefault="00C70DFA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58938F98" w14:textId="77777777" w:rsidTr="00D00021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D0CA742" w14:textId="379D0E40" w:rsidR="00B2469D" w:rsidRPr="00AC27DD" w:rsidRDefault="00B2469D" w:rsidP="00B2469D">
            <w:pPr>
              <w:pStyle w:val="Paragraphedeliste"/>
              <w:numPr>
                <w:ilvl w:val="0"/>
                <w:numId w:val="16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>Evaluate management qualifications</w:t>
            </w:r>
          </w:p>
          <w:p w14:paraId="08A565BF" w14:textId="3D4B806E" w:rsidR="00B2469D" w:rsidRPr="00AC27DD" w:rsidRDefault="00B2469D" w:rsidP="00B2469D">
            <w:pPr>
              <w:pStyle w:val="Paragraphedeliste"/>
              <w:numPr>
                <w:ilvl w:val="0"/>
                <w:numId w:val="20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Accountable Manager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C3D03B6" w14:textId="326A74B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C4473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ECEA9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F1568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90B26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D184EC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3BB478B0" w14:textId="77777777" w:rsidTr="00D00021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54AAB75" w14:textId="5F706A3F" w:rsidR="00B2469D" w:rsidRPr="00AC27DD" w:rsidRDefault="00B2469D" w:rsidP="00B2469D">
            <w:pPr>
              <w:pStyle w:val="Paragraphedeliste"/>
              <w:numPr>
                <w:ilvl w:val="0"/>
                <w:numId w:val="20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Nominated Person Flight Operations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A075F5" w14:textId="390C20B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D9F24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31339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94E38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E8868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57DF1D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E5A2449" w14:textId="77777777" w:rsidTr="00D00021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E55CFC5" w14:textId="45584684" w:rsidR="00B2469D" w:rsidRPr="00AC27DD" w:rsidRDefault="00B2469D" w:rsidP="00B2469D">
            <w:pPr>
              <w:pStyle w:val="Paragraphedeliste"/>
              <w:numPr>
                <w:ilvl w:val="0"/>
                <w:numId w:val="20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Nominated Person Crew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108A64" w14:textId="2150EAD9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99DF4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18063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B3D21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8F68D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5B6BC1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C27DD" w14:paraId="194CDEA9" w14:textId="77777777" w:rsidTr="00D00021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1F58B4A" w14:textId="07748AA9" w:rsidR="00B2469D" w:rsidRPr="00AC27DD" w:rsidDel="00B40D86" w:rsidRDefault="00B2469D" w:rsidP="00B2469D">
            <w:pPr>
              <w:pStyle w:val="Paragraphedeliste"/>
              <w:numPr>
                <w:ilvl w:val="0"/>
                <w:numId w:val="20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Nominated Person Ground Operations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3ED7DF5" w14:textId="384E47CC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06054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06715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3778B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1FCBD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2DBE780" w14:textId="77777777" w:rsidR="00B2469D" w:rsidRPr="00091EB7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highlight w:val="yellow"/>
              </w:rPr>
            </w:pPr>
          </w:p>
        </w:tc>
      </w:tr>
      <w:tr w:rsidR="00B2469D" w:rsidRPr="00AC27DD" w14:paraId="61507054" w14:textId="77777777" w:rsidTr="00D00021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D2B9360" w14:textId="60774E2D" w:rsidR="00B2469D" w:rsidRPr="00AC27DD" w:rsidRDefault="00B2469D" w:rsidP="00B2469D">
            <w:pPr>
              <w:pStyle w:val="Paragraphedeliste"/>
              <w:numPr>
                <w:ilvl w:val="0"/>
                <w:numId w:val="20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Nominated Person Continuing Airworthiness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C1A164" w14:textId="2E252318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59592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BE5FF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73AFE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2F83A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CDACF53" w14:textId="77777777" w:rsidR="00B2469D" w:rsidRPr="00091EB7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/>
                <w:sz w:val="16"/>
                <w:highlight w:val="yellow"/>
              </w:rPr>
            </w:pPr>
          </w:p>
        </w:tc>
      </w:tr>
      <w:tr w:rsidR="00B2469D" w:rsidRPr="000D04DB" w14:paraId="1932B480" w14:textId="77777777" w:rsidTr="00D00021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1650EE8" w14:textId="66961F60" w:rsidR="00B2469D" w:rsidRPr="00AC27DD" w:rsidRDefault="00B2469D" w:rsidP="00B2469D">
            <w:pPr>
              <w:pStyle w:val="Paragraphedeliste"/>
              <w:numPr>
                <w:ilvl w:val="0"/>
                <w:numId w:val="20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Compliance Monitoring Manager(s), as applicable</w:t>
            </w:r>
            <w:r w:rsidRPr="00AC27DD" w:rsidDel="00B40D86">
              <w:rPr>
                <w:rFonts w:ascii="Century Gothic" w:hAnsi="Century Gothic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F9C62E" w14:textId="61C01C38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349BC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488BD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2A791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7394F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5257628" w14:textId="6044E344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5048EFA0" w14:textId="77777777" w:rsidTr="00D00021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0F624C8" w14:textId="03FADB86" w:rsidR="00B2469D" w:rsidRPr="00AC27DD" w:rsidRDefault="00B2469D" w:rsidP="00B2469D">
            <w:pPr>
              <w:pStyle w:val="Paragraphedeliste"/>
              <w:numPr>
                <w:ilvl w:val="0"/>
                <w:numId w:val="21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Compliance Monitoring Manager</w:t>
            </w:r>
            <w:r w:rsidRPr="00AC27DD" w:rsidDel="00B40D86">
              <w:rPr>
                <w:rFonts w:ascii="Century Gothic" w:hAnsi="Century Gothic"/>
                <w:sz w:val="16"/>
              </w:rPr>
              <w:t xml:space="preserve"> </w:t>
            </w:r>
            <w:r w:rsidRPr="00AC27DD">
              <w:rPr>
                <w:rFonts w:ascii="Century Gothic" w:hAnsi="Century Gothic"/>
                <w:sz w:val="16"/>
              </w:rPr>
              <w:t>for operations</w:t>
            </w:r>
            <w:r w:rsidRPr="00AC27DD" w:rsidDel="00B40D86">
              <w:rPr>
                <w:rFonts w:ascii="Century Gothic" w:hAnsi="Century Gothic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DEDAF92" w14:textId="22077BA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75669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EE235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CEDB6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C408F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3989996" w14:textId="4DCF7EC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3503C6CD" w14:textId="77777777" w:rsidTr="00D00021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6740D8C" w14:textId="49C44CBD" w:rsidR="00B2469D" w:rsidRPr="00AC27DD" w:rsidRDefault="00B2469D" w:rsidP="00B2469D">
            <w:pPr>
              <w:pStyle w:val="Paragraphedeliste"/>
              <w:numPr>
                <w:ilvl w:val="0"/>
                <w:numId w:val="21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Compliance Monitoring Manager</w:t>
            </w:r>
            <w:r w:rsidRPr="00AC27DD" w:rsidDel="00B40D86">
              <w:rPr>
                <w:rFonts w:ascii="Century Gothic" w:hAnsi="Century Gothic"/>
                <w:sz w:val="16"/>
              </w:rPr>
              <w:t xml:space="preserve"> </w:t>
            </w:r>
            <w:r w:rsidRPr="00AC27DD">
              <w:rPr>
                <w:rFonts w:ascii="Century Gothic" w:hAnsi="Century Gothic"/>
                <w:sz w:val="16"/>
              </w:rPr>
              <w:t>for maintenance</w:t>
            </w:r>
            <w:r w:rsidRPr="00AC27DD" w:rsidDel="00B40D86">
              <w:rPr>
                <w:rFonts w:ascii="Century Gothic" w:hAnsi="Century Gothic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385B59" w14:textId="141F209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15349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8FFEE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324FD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2DAAD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900F6AA" w14:textId="2C3F27F4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C27DD" w14:paraId="53E371C8" w14:textId="77777777" w:rsidTr="00D00021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DBE3876" w14:textId="4601154D" w:rsidR="00B2469D" w:rsidRPr="00AC27DD" w:rsidRDefault="00B2469D" w:rsidP="00B2469D">
            <w:pPr>
              <w:pStyle w:val="Paragraphedeliste"/>
              <w:numPr>
                <w:ilvl w:val="0"/>
                <w:numId w:val="20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Security Manager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588EA73" w14:textId="0932FF4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97009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FF61C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56C18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49F39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612A22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0713A3DA" w14:textId="77777777" w:rsidTr="00CB125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17E6A60" w14:textId="0AC0DD2F" w:rsidR="00B2469D" w:rsidRPr="00AC27DD" w:rsidRDefault="00B2469D" w:rsidP="00B2469D">
            <w:pPr>
              <w:pStyle w:val="Paragraphedeliste"/>
              <w:numPr>
                <w:ilvl w:val="0"/>
                <w:numId w:val="20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lastRenderedPageBreak/>
              <w:t>Safety Manager(s), as applicable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9C3D81D" w14:textId="64C2867F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46B84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199E9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E501C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823F1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1BAD1E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02761C7" w14:textId="77777777" w:rsidTr="00CB125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C5776E9" w14:textId="23F2047B" w:rsidR="00B2469D" w:rsidRPr="00AC27DD" w:rsidRDefault="00B2469D" w:rsidP="00B2469D">
            <w:pPr>
              <w:pStyle w:val="Paragraphedeliste"/>
              <w:numPr>
                <w:ilvl w:val="0"/>
                <w:numId w:val="22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Safety Manager for operations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2798138" w14:textId="15AEB5E4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5EFA2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AF04C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572DF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8C521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636675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72BAD134" w14:textId="77777777" w:rsidTr="00CB125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3B77B78" w14:textId="16A2A333" w:rsidR="00B2469D" w:rsidRPr="00AC27DD" w:rsidRDefault="00B2469D" w:rsidP="00B2469D">
            <w:pPr>
              <w:pStyle w:val="Paragraphedeliste"/>
              <w:numPr>
                <w:ilvl w:val="0"/>
                <w:numId w:val="22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Safety Manager for maintenance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1086A5B" w14:textId="6A84BA0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E5150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63891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8E833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4C51E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AEF206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4A455701" w14:textId="77777777" w:rsidTr="00CB125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6260420" w14:textId="2A4BDFB3" w:rsidR="00B2469D" w:rsidRPr="00A63D19" w:rsidRDefault="00B2469D" w:rsidP="00B2469D">
            <w:pPr>
              <w:pStyle w:val="Paragraphedeliste"/>
              <w:numPr>
                <w:ilvl w:val="0"/>
                <w:numId w:val="20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>Other, as applicable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B78E097" w14:textId="00E276D8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4CFE0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BB735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45C8E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38DAA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D29DE6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EC4433A" w14:textId="77777777" w:rsidTr="00CB125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B055C5D" w14:textId="2C694D45" w:rsidR="00B2469D" w:rsidRPr="00067096" w:rsidRDefault="00B2469D" w:rsidP="00B2469D">
            <w:pPr>
              <w:pStyle w:val="Paragraphedeliste"/>
              <w:numPr>
                <w:ilvl w:val="0"/>
                <w:numId w:val="20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>Request for changes in management personnel, as applicable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B515C9" w14:textId="0AF5E216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1163C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2CFBF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CB218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D2EA8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47B06E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40D86" w:rsidRPr="00A63D19" w14:paraId="71CD6C9C" w14:textId="77777777" w:rsidTr="00FB5889">
        <w:trPr>
          <w:trHeight w:val="558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6BAE9ACA" w14:textId="77777777" w:rsidR="00B40D86" w:rsidRDefault="00B40D86" w:rsidP="00B40D86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6556AB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093516D9" w14:textId="77777777" w:rsidR="00B40D86" w:rsidRDefault="00B40D86" w:rsidP="00B40D86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4A1A6625" w14:textId="77777777" w:rsidR="00B40D86" w:rsidRPr="00DA38CD" w:rsidRDefault="00B40D86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90E6694" w14:textId="77777777" w:rsidTr="00227A2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65AC8AC" w14:textId="62D42B6E" w:rsidR="00B2469D" w:rsidRPr="00AC27DD" w:rsidRDefault="00B2469D" w:rsidP="00B2469D">
            <w:pPr>
              <w:pStyle w:val="Paragraphedeliste"/>
              <w:numPr>
                <w:ilvl w:val="0"/>
                <w:numId w:val="16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Evaluate operator’s manual system </w:t>
            </w:r>
          </w:p>
          <w:p w14:paraId="107EB40D" w14:textId="54E22539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>Completed Operations Manual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CE1C68" w14:textId="2C978F3C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24A44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BEF58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DE560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96E21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C6BA7B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50B349B1" w14:textId="77777777" w:rsidTr="00227A2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1A32545" w14:textId="6C9922FA" w:rsidR="00B2469D" w:rsidRPr="00067096" w:rsidRDefault="00B2469D" w:rsidP="00B2469D">
            <w:pPr>
              <w:pStyle w:val="Paragraphedeliste"/>
              <w:numPr>
                <w:ilvl w:val="0"/>
                <w:numId w:val="24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 xml:space="preserve">Emergency exit plan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D99B04" w14:textId="4D5EB80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1C9ED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06E61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B5D27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586F2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AAD2D6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34875A6F" w14:textId="77777777" w:rsidTr="00227A2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1D1C1B5" w14:textId="3758AF14" w:rsidR="00B2469D" w:rsidRPr="00067096" w:rsidRDefault="00B2469D" w:rsidP="00B2469D">
            <w:pPr>
              <w:pStyle w:val="Paragraphedeliste"/>
              <w:numPr>
                <w:ilvl w:val="0"/>
                <w:numId w:val="24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>Carry-on baggage plan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701346A" w14:textId="45C7C0F6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44A36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3E22B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C61D4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5DBDA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841848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7D22BB0" w14:textId="77777777" w:rsidTr="00227A2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B3708B1" w14:textId="30BBF250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 xml:space="preserve">Completed Maintenance Control Manual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9554BE4" w14:textId="1B4268F9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4D184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A973A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C76E8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E7A06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101A98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2E14911B" w14:textId="77777777" w:rsidTr="00227A2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81705FB" w14:textId="39404B3A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 xml:space="preserve">CAA-approved Aircraft Flight Manual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64D66F8" w14:textId="5DC1D67F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740A7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C15C6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03B79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A7B8B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766CEB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59A11FC2" w14:textId="77777777" w:rsidTr="00227A2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71060C89" w14:textId="2C0CF13D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>Aircraft checklists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01BC58E" w14:textId="704EAF42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768DB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2750A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4D6F0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A95C5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34999E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3E0DF80D" w14:textId="77777777" w:rsidTr="00227A2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BC58B1B" w14:textId="23C10502" w:rsidR="00B2469D" w:rsidRPr="00067096" w:rsidRDefault="00B2469D" w:rsidP="00B2469D">
            <w:pPr>
              <w:pStyle w:val="Paragraphedeliste"/>
              <w:numPr>
                <w:ilvl w:val="0"/>
                <w:numId w:val="25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Normal</w:t>
            </w:r>
            <w:r w:rsidRPr="00067096">
              <w:rPr>
                <w:rFonts w:ascii="Century Gothic" w:hAnsi="Century Gothic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4766279" w14:textId="15A6711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ACA9B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F8226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4BCCF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02DE8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C1F766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40C794E6" w14:textId="77777777" w:rsidTr="00227A2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CB486F4" w14:textId="5DF79374" w:rsidR="00B2469D" w:rsidRPr="00067096" w:rsidRDefault="00B2469D" w:rsidP="00B2469D">
            <w:pPr>
              <w:pStyle w:val="Paragraphedeliste"/>
              <w:numPr>
                <w:ilvl w:val="0"/>
                <w:numId w:val="25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Abnormal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4A9F5DD" w14:textId="2D4E1C02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49F41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267AF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48105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A71BA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EDC341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1FF0235" w14:textId="77777777" w:rsidTr="00227A2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0C5BB4C" w14:textId="62180555" w:rsidR="00B2469D" w:rsidRDefault="00B2469D" w:rsidP="00B2469D">
            <w:pPr>
              <w:pStyle w:val="Paragraphedeliste"/>
              <w:numPr>
                <w:ilvl w:val="0"/>
                <w:numId w:val="25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>
              <w:rPr>
                <w:rFonts w:ascii="Century Gothic" w:hAnsi="Century Gothic"/>
                <w:sz w:val="16"/>
              </w:rPr>
              <w:t>Emergency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AF1C6A" w14:textId="2895549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E1E52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1FD59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50E67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A5D4C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3E0613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9B0D674" w14:textId="77777777" w:rsidTr="00227A2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DE5C69D" w14:textId="5E8AC5AE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 xml:space="preserve">Cabin Crew Manual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017949" w14:textId="03DAF2DC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96AFE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E7D8B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7282A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0A4EA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0773EC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B2469D" w14:paraId="7226B030" w14:textId="77777777" w:rsidTr="00227A2C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2FC40C0" w14:textId="369E94EA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 xml:space="preserve">Flight supervision and monitoring/ flight following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24CC631" w14:textId="01A398C6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5C015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AD738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34D53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E3443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5BBD6A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A5BCE99" w14:textId="77777777" w:rsidTr="00227A2C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8C74BEF" w14:textId="480F0417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 xml:space="preserve">Station/facility operations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0B8D4AF" w14:textId="7C2895E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C414A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58B3F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FCE32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A2E92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FD7F19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F66FC57" w14:textId="77777777" w:rsidTr="00227A2C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AFD7287" w14:textId="15B00E98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 xml:space="preserve">Company Emergency Manual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1F8E50" w14:textId="3C0BC50B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A39B2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833BC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99CFD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C8011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3DEA4D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76D7E136" w14:textId="77777777" w:rsidTr="00227A2C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BE0DD3C" w14:textId="240255CC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 xml:space="preserve">Aerodrome Data and Route Guide Manual (charts and plates)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941D45" w14:textId="2A92FB42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3384B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76E6C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801DA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FEAD2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2461D1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323DB5FC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AF4D2E4" w14:textId="04810F66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lastRenderedPageBreak/>
              <w:t xml:space="preserve">Aerodrome/runway analysis (performance)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D4B36EA" w14:textId="4DBDB2F2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8690C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6D70C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8D0CA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2BA55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67283F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94B114B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280E57F" w14:textId="423B43EB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67096">
              <w:rPr>
                <w:rFonts w:ascii="Century Gothic" w:hAnsi="Century Gothic"/>
                <w:sz w:val="16"/>
              </w:rPr>
              <w:t>Minimum Equipment List (MEL)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5F0E617" w14:textId="0186DE29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B7FFF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E340B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3720E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F5DED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371A17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945633D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742E5D64" w14:textId="7B2E5B4C" w:rsidR="00B2469D" w:rsidRPr="00067096" w:rsidRDefault="00B2469D" w:rsidP="00B2469D">
            <w:pPr>
              <w:pStyle w:val="Paragraphedeliste"/>
              <w:numPr>
                <w:ilvl w:val="0"/>
                <w:numId w:val="26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>MEL management programme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1C1CC6D" w14:textId="2E05821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CC43C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51A68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6F46F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02401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D62258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3678B2F9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9230CCD" w14:textId="594F3D21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>Configuration Deviation List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0AF0038" w14:textId="245D8DB8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A845D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8B958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F543A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301F3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829CBB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06EE4D4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E0C4107" w14:textId="49A46D8C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>Maintenance Technical Manuals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7278D1F" w14:textId="3412A280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5DC77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B9D49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1E16E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605DD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3FC485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A63E997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8051286" w14:textId="0F38C771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Fuelling/refuelling/defuelling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A47E84" w14:textId="49F0D1B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2964DA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2D758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038E6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7B83C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E7C1CA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12A347A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72C4B006" w14:textId="63729C98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Ground Servicing Manual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EA1BA5B" w14:textId="36AB41E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772FB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6E66A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65197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8DD8C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FC2D9C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34D3DB6E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74E89A3" w14:textId="7F5BFED1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Mass and balance control programme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032DEC" w14:textId="630CDF70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058C4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E4507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EF038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670AE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01A87A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D5909F4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2ABAFEF" w14:textId="41F6B881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Dangerous goods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F895F01" w14:textId="7FE4AA51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0E9AE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588AC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D08A0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4BD59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94D80F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81C1BDA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909AC0A" w14:textId="358F1375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Security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319EA3B" w14:textId="0266F571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3B90C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2F119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C2B72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F84EB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CEFD71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6889902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A2109B5" w14:textId="0E05CCF6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Reliability programme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7E1610" w14:textId="42E2A806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2104D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C4236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8DC25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66963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79CD44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4590D53D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7ABD738C" w14:textId="472627F6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Completed continuous airworthiness maintenance programme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106CB94" w14:textId="0C54BBF6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BCC13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4D034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84237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50A60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5FE3DA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50700A94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3D2AB6A" w14:textId="72701014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Emergency plan/notification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406DE92" w14:textId="29BB8550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95517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62440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D9850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D25E3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9759F6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FF13F83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E15740B" w14:textId="57492E36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Passenger briefing cards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811ADBA" w14:textId="19F629B4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42896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9EA75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86637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A1875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6D1212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76A5C6E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41FBA08" w14:textId="0ECB38C4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Quality Manual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0307203" w14:textId="13AA977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92C44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80431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9B844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2E825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D4B28D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31264942" w14:textId="77777777" w:rsidTr="00574B3E">
        <w:trPr>
          <w:trHeight w:val="45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12CB280" w14:textId="7DB5C07A" w:rsidR="00B2469D" w:rsidRPr="00067096" w:rsidRDefault="00B2469D" w:rsidP="00B2469D">
            <w:pPr>
              <w:pStyle w:val="Paragraphedeliste"/>
              <w:numPr>
                <w:ilvl w:val="0"/>
                <w:numId w:val="23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>Safety Management System Manual</w:t>
            </w:r>
            <w:r w:rsidRPr="000A2C80"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C8A5FA" w14:textId="128259A0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943A9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998E3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F1FDD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A418D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059D3F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40D86" w:rsidRPr="00A63D19" w14:paraId="47972216" w14:textId="77777777" w:rsidTr="00FB5889">
        <w:trPr>
          <w:trHeight w:val="454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7CDF6C0B" w14:textId="77777777" w:rsidR="00B40D86" w:rsidRDefault="00B40D86" w:rsidP="00B40D86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6556AB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5B01CA6B" w14:textId="77777777" w:rsidR="00B40D86" w:rsidRDefault="00B40D86" w:rsidP="00B40D86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7DCD49DA" w14:textId="77777777" w:rsidR="00B40D86" w:rsidRPr="00DA38CD" w:rsidRDefault="00B40D86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3DED570C" w14:textId="77777777" w:rsidTr="006A069B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D85C4A6" w14:textId="58F64E91" w:rsidR="00B2469D" w:rsidRPr="00AC27DD" w:rsidRDefault="00B2469D" w:rsidP="00B2469D">
            <w:pPr>
              <w:pStyle w:val="Paragraphedeliste"/>
              <w:numPr>
                <w:ilvl w:val="0"/>
                <w:numId w:val="16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>Conduct other evaluations</w:t>
            </w:r>
          </w:p>
          <w:p w14:paraId="020AC76A" w14:textId="595237D5" w:rsidR="00B2469D" w:rsidRPr="00067096" w:rsidRDefault="00B2469D" w:rsidP="00B2469D">
            <w:pPr>
              <w:pStyle w:val="Paragraphedeliste"/>
              <w:numPr>
                <w:ilvl w:val="0"/>
                <w:numId w:val="27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>Aircraft lease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290E8B3" w14:textId="22E57593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3C07E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07F07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A13DB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C903E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FA667E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7EF7B580" w14:textId="77777777" w:rsidTr="006A069B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ED8B7CE" w14:textId="63CAF227" w:rsidR="00B2469D" w:rsidRPr="00067096" w:rsidRDefault="00B2469D" w:rsidP="00B2469D">
            <w:pPr>
              <w:pStyle w:val="Paragraphedeliste"/>
              <w:numPr>
                <w:ilvl w:val="0"/>
                <w:numId w:val="27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Maintenance contracts/agreements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101375" w14:textId="57DC3C2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C73D2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80FBB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45AEC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4F596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226362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7312C7BA" w14:textId="77777777" w:rsidTr="006A069B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CA98493" w14:textId="70CA6112" w:rsidR="00B2469D" w:rsidRPr="00067096" w:rsidRDefault="00B2469D" w:rsidP="00B2469D">
            <w:pPr>
              <w:pStyle w:val="Paragraphedeliste"/>
              <w:numPr>
                <w:ilvl w:val="0"/>
                <w:numId w:val="27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Servicing contracts/agreements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E4FF8E8" w14:textId="36FD77E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0CBFB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23846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9A603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6A1C2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0C7263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0CB5C45" w14:textId="77777777" w:rsidTr="006A069B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77E27E0B" w14:textId="17DB2FDB" w:rsidR="00B2469D" w:rsidRPr="00067096" w:rsidRDefault="00B2469D" w:rsidP="00B2469D">
            <w:pPr>
              <w:pStyle w:val="Paragraphedeliste"/>
              <w:numPr>
                <w:ilvl w:val="0"/>
                <w:numId w:val="27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Exemption requests/justification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70A65AE" w14:textId="34ED5519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EB9D7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042B6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02EF1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9BB7F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8EDAB2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38CAB69F" w14:textId="77777777" w:rsidTr="00306F6E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3AA20B6" w14:textId="01EF1179" w:rsidR="00B2469D" w:rsidRPr="00067096" w:rsidRDefault="00B2469D" w:rsidP="00B2469D">
            <w:pPr>
              <w:pStyle w:val="Paragraphedeliste"/>
              <w:numPr>
                <w:ilvl w:val="0"/>
                <w:numId w:val="27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lastRenderedPageBreak/>
              <w:t xml:space="preserve">Plan for emergency evacuation demonstration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B59972" w14:textId="15F209F0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CC6E2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AA897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6766A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D8F94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6DF8A5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2192793" w14:textId="77777777" w:rsidTr="00306F6E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70A5DC95" w14:textId="203D61D6" w:rsidR="00B2469D" w:rsidRPr="00067096" w:rsidRDefault="00B2469D" w:rsidP="00B2469D">
            <w:pPr>
              <w:pStyle w:val="Paragraphedeliste"/>
              <w:numPr>
                <w:ilvl w:val="0"/>
                <w:numId w:val="27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Plan for demonstration flight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60C43B4" w14:textId="017406E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8E28B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BD6DB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25FE6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9CE2B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EB1B27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6070833" w14:textId="77777777" w:rsidTr="00306F6E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BA11135" w14:textId="0DE8E546" w:rsidR="00B2469D" w:rsidRPr="00067096" w:rsidRDefault="00B2469D" w:rsidP="00B2469D">
            <w:pPr>
              <w:pStyle w:val="Paragraphedeliste"/>
              <w:numPr>
                <w:ilvl w:val="0"/>
                <w:numId w:val="27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 xml:space="preserve">Final Statement of Compliance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D1DEB5B" w14:textId="5B393656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DAD86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ABBE4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B0919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CE7D9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8B3D53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7C8485DB" w14:textId="77777777" w:rsidTr="00306F6E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0BBEF13" w14:textId="308A53B0" w:rsidR="00B2469D" w:rsidRPr="00067096" w:rsidRDefault="00B2469D" w:rsidP="00B2469D">
            <w:pPr>
              <w:pStyle w:val="Paragraphedeliste"/>
              <w:numPr>
                <w:ilvl w:val="0"/>
                <w:numId w:val="27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>Training contracts</w:t>
            </w:r>
            <w:r w:rsidRPr="005F2050"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CF7231" w14:textId="3CE6757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5C747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EC57E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F47FE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DB6BB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DBFA75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6A32FA29" w14:textId="77777777" w:rsidTr="00306F6E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3BA52C8" w14:textId="1DE7AB26" w:rsidR="00B2469D" w:rsidRPr="00067096" w:rsidRDefault="00B2469D" w:rsidP="00B2469D">
            <w:pPr>
              <w:pStyle w:val="Paragraphedeliste"/>
              <w:numPr>
                <w:ilvl w:val="0"/>
                <w:numId w:val="27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5C5D4B">
              <w:rPr>
                <w:rFonts w:ascii="Century Gothic" w:hAnsi="Century Gothic"/>
                <w:sz w:val="16"/>
              </w:rPr>
              <w:t>De-icing/anti-icing contracts</w:t>
            </w:r>
            <w:r w:rsidRPr="005F2050"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E069959" w14:textId="7034E43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35CB3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C2D02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B9599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ADD5E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0F3208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4E97B548" w14:textId="77777777" w:rsidTr="00306F6E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4682400" w14:textId="07CC57D4" w:rsidR="00B2469D" w:rsidRPr="005C5D4B" w:rsidRDefault="00B2469D" w:rsidP="00B2469D">
            <w:pPr>
              <w:pStyle w:val="Paragraphedeliste"/>
              <w:numPr>
                <w:ilvl w:val="0"/>
                <w:numId w:val="27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24A5C">
              <w:rPr>
                <w:rFonts w:ascii="Century Gothic" w:hAnsi="Century Gothic"/>
                <w:sz w:val="16"/>
              </w:rPr>
              <w:t xml:space="preserve">Exit row seating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A39D065" w14:textId="3824F71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FC759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3876A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2CB91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9C65C3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9CC52F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D05813F" w14:textId="77777777" w:rsidTr="00306F6E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5C609CB" w14:textId="1DD3856A" w:rsidR="00B2469D" w:rsidRPr="005C5D4B" w:rsidRDefault="00B2469D" w:rsidP="00B2469D">
            <w:pPr>
              <w:pStyle w:val="Paragraphedeliste"/>
              <w:numPr>
                <w:ilvl w:val="0"/>
                <w:numId w:val="27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24A5C">
              <w:rPr>
                <w:rFonts w:ascii="Century Gothic" w:hAnsi="Century Gothic"/>
                <w:sz w:val="16"/>
              </w:rPr>
              <w:t>Dispatch/flight following contracts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9727CE0" w14:textId="7D27FBC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82D65D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A868A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C3CB9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65986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D93753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40D86" w:rsidRPr="00A63D19" w14:paraId="07789755" w14:textId="77777777" w:rsidTr="00FB5889">
        <w:trPr>
          <w:trHeight w:val="624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08EFE8E6" w14:textId="77777777" w:rsidR="00B40D86" w:rsidRDefault="00B40D86" w:rsidP="00B40D86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6556AB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39520F03" w14:textId="77777777" w:rsidR="00B40D86" w:rsidRDefault="00B40D86" w:rsidP="00B40D86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76326C7B" w14:textId="77777777" w:rsidR="00B40D86" w:rsidRPr="00DA38CD" w:rsidRDefault="00B40D86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</w:tbl>
    <w:p w14:paraId="6B9AF937" w14:textId="77777777" w:rsidR="009A16E9" w:rsidRPr="009A16E9" w:rsidRDefault="009A16E9" w:rsidP="009A16E9">
      <w:pPr>
        <w:spacing w:after="0"/>
        <w:rPr>
          <w:sz w:val="12"/>
        </w:rPr>
      </w:pPr>
    </w:p>
    <w:tbl>
      <w:tblPr>
        <w:tblStyle w:val="TableNormal"/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992"/>
        <w:gridCol w:w="992"/>
        <w:gridCol w:w="992"/>
        <w:gridCol w:w="992"/>
        <w:gridCol w:w="992"/>
        <w:gridCol w:w="1897"/>
      </w:tblGrid>
      <w:tr w:rsidR="003A585E" w:rsidRPr="00A63D19" w14:paraId="7EBB0A25" w14:textId="77777777" w:rsidTr="00AC27DD">
        <w:trPr>
          <w:trHeight w:val="558"/>
          <w:tblHeader/>
          <w:jc w:val="center"/>
        </w:trPr>
        <w:tc>
          <w:tcPr>
            <w:tcW w:w="334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1DF0BF" w14:textId="585EB089" w:rsidR="003A585E" w:rsidRPr="009A16E9" w:rsidRDefault="003A585E" w:rsidP="00090CAB">
            <w:pPr>
              <w:tabs>
                <w:tab w:val="left" w:pos="424"/>
              </w:tabs>
              <w:spacing w:before="120" w:after="120"/>
              <w:ind w:left="424" w:hanging="283"/>
              <w:rPr>
                <w:rFonts w:ascii="Century Gothic" w:hAnsi="Century Gothic" w:cs="Calibri"/>
                <w:b/>
                <w:spacing w:val="-2"/>
                <w:sz w:val="18"/>
                <w:szCs w:val="16"/>
              </w:rPr>
            </w:pPr>
            <w:r w:rsidRPr="009A16E9">
              <w:rPr>
                <w:rFonts w:ascii="Century Gothic" w:hAnsi="Century Gothic" w:cs="Calibri"/>
                <w:b/>
                <w:spacing w:val="-2"/>
                <w:sz w:val="18"/>
                <w:szCs w:val="16"/>
              </w:rPr>
              <w:t>IV. DEMONSTRATION AND INSPECTION PHASE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A99765" w14:textId="785B9E10" w:rsidR="003A585E" w:rsidRPr="00DA38CD" w:rsidRDefault="00B40D86" w:rsidP="00090CAB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proposed by the Operator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21C686" w14:textId="07582852" w:rsidR="003A585E" w:rsidRPr="00DA38CD" w:rsidRDefault="003A585E" w:rsidP="00090CAB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Revised Date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C9CB6F" w14:textId="5C0F87F6" w:rsidR="003A585E" w:rsidRPr="00DA38CD" w:rsidRDefault="003A585E" w:rsidP="00090CAB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Inspector Initials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8E4979" w14:textId="5ADFCEB8" w:rsidR="003A585E" w:rsidRPr="00DA38CD" w:rsidRDefault="003A585E" w:rsidP="00090CAB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Date Received/ Accomplished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A5933B" w14:textId="570A4754" w:rsidR="003A585E" w:rsidRPr="00DA38CD" w:rsidRDefault="003A585E" w:rsidP="00090CAB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Date Returned for Changes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E03F7" w14:textId="405F3D3A" w:rsidR="003A585E" w:rsidRPr="00DA38CD" w:rsidRDefault="003A585E" w:rsidP="00090CAB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CAA Remarks</w:t>
            </w:r>
          </w:p>
        </w:tc>
      </w:tr>
      <w:tr w:rsidR="00B2469D" w:rsidRPr="00A63D19" w14:paraId="79065DB0" w14:textId="77777777" w:rsidTr="004C6E28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F469D62" w14:textId="5B092139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Evaluate operator conducting training </w:t>
            </w:r>
          </w:p>
          <w:p w14:paraId="1F11A506" w14:textId="62A5E223" w:rsidR="00B2469D" w:rsidRPr="005C5D4B" w:rsidRDefault="00B2469D" w:rsidP="00B2469D">
            <w:pPr>
              <w:pStyle w:val="Paragraphedeliste"/>
              <w:numPr>
                <w:ilvl w:val="0"/>
                <w:numId w:val="29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24A5C">
              <w:rPr>
                <w:rFonts w:ascii="Century Gothic" w:hAnsi="Century Gothic"/>
                <w:sz w:val="16"/>
              </w:rPr>
              <w:t>Training facilities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F490BB" w14:textId="3B896606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60F63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1D2F3E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E4A86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1C96E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AD6444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ADF725B" w14:textId="77777777" w:rsidTr="004C6E28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D08B9F0" w14:textId="5CF676CF" w:rsidR="00B2469D" w:rsidRPr="005C5D4B" w:rsidRDefault="00B2469D" w:rsidP="00B2469D">
            <w:pPr>
              <w:pStyle w:val="Paragraphedeliste"/>
              <w:numPr>
                <w:ilvl w:val="0"/>
                <w:numId w:val="29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24A5C">
              <w:rPr>
                <w:rFonts w:ascii="Century Gothic" w:hAnsi="Century Gothic"/>
                <w:sz w:val="16"/>
              </w:rPr>
              <w:t>Training schedules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D1F82A" w14:textId="211BC6A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2A442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84ED9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9BDC3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5C682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41453C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74BE2119" w14:textId="77777777" w:rsidTr="004C6E28">
        <w:trPr>
          <w:trHeight w:val="68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76F75597" w14:textId="516E4D4B" w:rsidR="00B2469D" w:rsidRPr="005C5D4B" w:rsidRDefault="00B2469D" w:rsidP="00B2469D">
            <w:pPr>
              <w:pStyle w:val="Paragraphedeliste"/>
              <w:numPr>
                <w:ilvl w:val="0"/>
                <w:numId w:val="29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024A5C">
              <w:rPr>
                <w:rFonts w:ascii="Century Gothic" w:hAnsi="Century Gothic"/>
                <w:sz w:val="16"/>
              </w:rPr>
              <w:t>Flight crew member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99B7B78" w14:textId="41A1B42A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DC569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F2372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3A55F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FFCDA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E82387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4CBFF9CD" w14:textId="77777777" w:rsidTr="004C6E28">
        <w:trPr>
          <w:trHeight w:val="567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2355FD7" w14:textId="1CFE2570" w:rsidR="00B2469D" w:rsidRPr="005C5D4B" w:rsidRDefault="00B2469D" w:rsidP="00B2469D">
            <w:pPr>
              <w:pStyle w:val="Paragraphedeliste"/>
              <w:numPr>
                <w:ilvl w:val="0"/>
                <w:numId w:val="30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024A5C">
              <w:rPr>
                <w:rFonts w:ascii="Century Gothic" w:hAnsi="Century Gothic"/>
                <w:sz w:val="16"/>
              </w:rPr>
              <w:t xml:space="preserve">Company procedures indoctrination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4AA78C6" w14:textId="73897683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E80A3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DCA1F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3F681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88F38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CF34C3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F570E59" w14:textId="77777777" w:rsidTr="004C6E28">
        <w:trPr>
          <w:trHeight w:val="567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76EA89EF" w14:textId="2141DD29" w:rsidR="00B2469D" w:rsidRPr="005C5D4B" w:rsidRDefault="00B2469D" w:rsidP="00B2469D">
            <w:pPr>
              <w:pStyle w:val="Paragraphedeliste"/>
              <w:numPr>
                <w:ilvl w:val="0"/>
                <w:numId w:val="30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024A5C">
              <w:rPr>
                <w:rFonts w:ascii="Century Gothic" w:hAnsi="Century Gothic"/>
                <w:sz w:val="16"/>
              </w:rPr>
              <w:t xml:space="preserve">Emergency equipment drills training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EBA7CDA" w14:textId="7B9475D3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5487B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E867F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E9C7A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9CFF6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2FDD81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71D4B89" w14:textId="77777777" w:rsidTr="004C6E28">
        <w:trPr>
          <w:trHeight w:val="567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E3B473E" w14:textId="4F443B08" w:rsidR="00B2469D" w:rsidRPr="005C5D4B" w:rsidRDefault="00B2469D" w:rsidP="00B2469D">
            <w:pPr>
              <w:pStyle w:val="Paragraphedeliste"/>
              <w:numPr>
                <w:ilvl w:val="0"/>
                <w:numId w:val="30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024A5C">
              <w:rPr>
                <w:rFonts w:ascii="Century Gothic" w:hAnsi="Century Gothic"/>
                <w:sz w:val="16"/>
              </w:rPr>
              <w:t xml:space="preserve">Ground training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328D9A2" w14:textId="097911C6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31F9F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4F319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2EB59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FA2B9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4680F3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481CEBEC" w14:textId="77777777" w:rsidTr="004C6E28">
        <w:trPr>
          <w:trHeight w:val="567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6692907" w14:textId="6C6B9069" w:rsidR="00B2469D" w:rsidRPr="005C5D4B" w:rsidRDefault="00B2469D" w:rsidP="00B2469D">
            <w:pPr>
              <w:pStyle w:val="Paragraphedeliste"/>
              <w:numPr>
                <w:ilvl w:val="0"/>
                <w:numId w:val="30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024A5C">
              <w:rPr>
                <w:rFonts w:ascii="Century Gothic" w:hAnsi="Century Gothic"/>
                <w:sz w:val="16"/>
              </w:rPr>
              <w:t xml:space="preserve">Flight training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57B1FC" w14:textId="04AB7E9F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53D79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836C0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D4D56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0B065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2FE129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4B7CAC7" w14:textId="77777777" w:rsidTr="004C6E28">
        <w:trPr>
          <w:trHeight w:val="68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5DFCC2C" w14:textId="65DD5A64" w:rsidR="00B2469D" w:rsidRPr="005C5D4B" w:rsidRDefault="00B2469D" w:rsidP="00B2469D">
            <w:pPr>
              <w:pStyle w:val="Paragraphedeliste"/>
              <w:numPr>
                <w:ilvl w:val="0"/>
                <w:numId w:val="29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t xml:space="preserve">Check Personnel/Instructor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A87612" w14:textId="42255B40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C6725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1C8F3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AE887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B54D1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45A3BE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CAA6614" w14:textId="77777777" w:rsidTr="00F177D5">
        <w:trPr>
          <w:trHeight w:val="68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92C680A" w14:textId="6FE0DCC5" w:rsidR="00B2469D" w:rsidRPr="005C5D4B" w:rsidRDefault="00B2469D" w:rsidP="00B2469D">
            <w:pPr>
              <w:pStyle w:val="Paragraphedeliste"/>
              <w:numPr>
                <w:ilvl w:val="0"/>
                <w:numId w:val="29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lastRenderedPageBreak/>
              <w:t>Cabin crew member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A006CD" w14:textId="08D44AFA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319EA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A0E8C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0FE2C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7BD21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038C35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52247591" w14:textId="77777777" w:rsidTr="00F177D5">
        <w:trPr>
          <w:trHeight w:val="567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97A80B2" w14:textId="1F540D88" w:rsidR="00B2469D" w:rsidRPr="005C5D4B" w:rsidRDefault="00B2469D" w:rsidP="00B2469D">
            <w:pPr>
              <w:pStyle w:val="Paragraphedeliste"/>
              <w:numPr>
                <w:ilvl w:val="0"/>
                <w:numId w:val="31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t xml:space="preserve">Company procedures indoctrination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BA7E4DC" w14:textId="534D148A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03AE9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4E2C4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04791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A5C85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E035D7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44E4704" w14:textId="77777777" w:rsidTr="00F177D5">
        <w:trPr>
          <w:trHeight w:val="567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158AE43" w14:textId="145BD200" w:rsidR="00B2469D" w:rsidRPr="005C5D4B" w:rsidRDefault="00B2469D" w:rsidP="00B2469D">
            <w:pPr>
              <w:pStyle w:val="Paragraphedeliste"/>
              <w:numPr>
                <w:ilvl w:val="0"/>
                <w:numId w:val="31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t xml:space="preserve">Emergency equipment drills training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21E821" w14:textId="4F19C30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9D2FEC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84CD7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CC334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D77F0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931531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DD0A66B" w14:textId="77777777" w:rsidTr="00F177D5">
        <w:trPr>
          <w:trHeight w:val="567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666BD29" w14:textId="2C992969" w:rsidR="00B2469D" w:rsidRPr="005C5D4B" w:rsidRDefault="00B2469D" w:rsidP="00B2469D">
            <w:pPr>
              <w:pStyle w:val="Paragraphedeliste"/>
              <w:numPr>
                <w:ilvl w:val="0"/>
                <w:numId w:val="31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t xml:space="preserve">Ground training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E738724" w14:textId="2A5CD08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14413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171D0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C21A1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6EEDA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5A09DC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40FB9AD" w14:textId="77777777" w:rsidTr="00F177D5">
        <w:trPr>
          <w:trHeight w:val="567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A8C13A6" w14:textId="409745B3" w:rsidR="00B2469D" w:rsidRPr="005C5D4B" w:rsidRDefault="00B2469D" w:rsidP="00B2469D">
            <w:pPr>
              <w:pStyle w:val="Paragraphedeliste"/>
              <w:numPr>
                <w:ilvl w:val="0"/>
                <w:numId w:val="31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t>Flight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ADA93F5" w14:textId="45B84F64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6AF0E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A7972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5F25A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33AFF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DF250B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5358916B" w14:textId="77777777" w:rsidTr="00F177D5">
        <w:trPr>
          <w:trHeight w:val="68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DC49D2C" w14:textId="4836AE72" w:rsidR="00B2469D" w:rsidRPr="005C5D4B" w:rsidRDefault="00B2469D" w:rsidP="00B2469D">
            <w:pPr>
              <w:pStyle w:val="Paragraphedeliste"/>
              <w:numPr>
                <w:ilvl w:val="0"/>
                <w:numId w:val="29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t xml:space="preserve">Cabin crew member check personnel/instructor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ACE87B6" w14:textId="4ACA775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392C1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5CE8B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595C9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422D6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3D5924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3E60C60" w14:textId="77777777" w:rsidTr="00F177D5">
        <w:trPr>
          <w:trHeight w:val="68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04E22B8" w14:textId="67EEEA50" w:rsidR="00B2469D" w:rsidRPr="005C5D4B" w:rsidRDefault="00B2469D" w:rsidP="00B2469D">
            <w:pPr>
              <w:pStyle w:val="Paragraphedeliste"/>
              <w:numPr>
                <w:ilvl w:val="0"/>
                <w:numId w:val="29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t xml:space="preserve">Crew resource management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096B5C0" w14:textId="5450E712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C7567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4D43F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36074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C1AB0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0CBC23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7D76B644" w14:textId="77777777" w:rsidTr="00F177D5">
        <w:trPr>
          <w:trHeight w:val="68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725A184" w14:textId="7B5288D3" w:rsidR="00B2469D" w:rsidRPr="005C5D4B" w:rsidRDefault="00B2469D" w:rsidP="00B2469D">
            <w:pPr>
              <w:pStyle w:val="Paragraphedeliste"/>
              <w:numPr>
                <w:ilvl w:val="0"/>
                <w:numId w:val="29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t xml:space="preserve">Flight Operations Officers personnel training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9B2150D" w14:textId="3EBD8CA8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DE743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41DD37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46B34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58A15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931FAF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1CEC6749" w14:textId="77777777" w:rsidTr="00F177D5">
        <w:trPr>
          <w:trHeight w:val="68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76B7D544" w14:textId="7619B99C" w:rsidR="00B2469D" w:rsidRPr="005C5D4B" w:rsidRDefault="00B2469D" w:rsidP="00B2469D">
            <w:pPr>
              <w:pStyle w:val="Paragraphedeliste"/>
              <w:numPr>
                <w:ilvl w:val="0"/>
                <w:numId w:val="29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t xml:space="preserve">Flight Operations Officers Check Personnel/Instructor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7D80AD" w14:textId="08C9F12F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BE20C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FC210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8CB06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57967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83323A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4ED5E076" w14:textId="77777777" w:rsidTr="00F177D5">
        <w:trPr>
          <w:trHeight w:val="68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61B2DFF" w14:textId="1565250A" w:rsidR="00B2469D" w:rsidRPr="005C5D4B" w:rsidRDefault="00B2469D" w:rsidP="00B2469D">
            <w:pPr>
              <w:pStyle w:val="Paragraphedeliste"/>
              <w:numPr>
                <w:ilvl w:val="0"/>
                <w:numId w:val="29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t>Dangerous goods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C05F70" w14:textId="46365DFB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1A105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F1025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F29FD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E9C5D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1582D7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7F1E221C" w14:textId="77777777" w:rsidTr="00F177D5">
        <w:trPr>
          <w:trHeight w:val="51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CC6CBBB" w14:textId="24C1271D" w:rsidR="00B2469D" w:rsidRPr="005C5D4B" w:rsidRDefault="00B2469D" w:rsidP="00B2469D">
            <w:pPr>
              <w:pStyle w:val="Paragraphedeliste"/>
              <w:numPr>
                <w:ilvl w:val="0"/>
                <w:numId w:val="32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t xml:space="preserve">Crew members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182BA32" w14:textId="2EC0521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2DF44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00C85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11AFA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8D816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2AA021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1C8CEB4" w14:textId="77777777" w:rsidTr="00F177D5">
        <w:trPr>
          <w:trHeight w:val="51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687B5EC" w14:textId="7CC09836" w:rsidR="00B2469D" w:rsidRPr="005C5D4B" w:rsidRDefault="00B2469D" w:rsidP="00B2469D">
            <w:pPr>
              <w:pStyle w:val="Paragraphedeliste"/>
              <w:numPr>
                <w:ilvl w:val="0"/>
                <w:numId w:val="32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BC1443">
              <w:rPr>
                <w:rFonts w:ascii="Century Gothic" w:hAnsi="Century Gothic"/>
                <w:sz w:val="16"/>
              </w:rPr>
              <w:t>Ground personnel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F5AEC10" w14:textId="2319B8B0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1EE6A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842B8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879C9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8FE52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F57439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AF2A9BC" w14:textId="77777777" w:rsidTr="00F177D5">
        <w:trPr>
          <w:trHeight w:val="68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5285BAE" w14:textId="2F479CA6" w:rsidR="00B2469D" w:rsidRPr="00AC27DD" w:rsidRDefault="00B2469D" w:rsidP="00B2469D">
            <w:pPr>
              <w:pStyle w:val="Paragraphedeliste"/>
              <w:numPr>
                <w:ilvl w:val="0"/>
                <w:numId w:val="29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 xml:space="preserve">Security training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8520BC9" w14:textId="2CCEEF3C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9AF53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BEE91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021A7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BCFBF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81A7B2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91664AF" w14:textId="77777777" w:rsidTr="00F177D5">
        <w:trPr>
          <w:trHeight w:val="624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7FF6177" w14:textId="10DF1721" w:rsidR="00B2469D" w:rsidRPr="00AC27DD" w:rsidRDefault="00B2469D" w:rsidP="00B2469D">
            <w:pPr>
              <w:pStyle w:val="Paragraphedeliste"/>
              <w:numPr>
                <w:ilvl w:val="0"/>
                <w:numId w:val="29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 xml:space="preserve">Maintenance training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B4AEE65" w14:textId="19BCAC96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A85C3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E6039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259E3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345BE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1B6B3A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DB4B34F" w14:textId="77777777" w:rsidTr="00F177D5">
        <w:trPr>
          <w:trHeight w:val="51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743A896" w14:textId="6DCBB10A" w:rsidR="00B2469D" w:rsidRPr="00AC27DD" w:rsidRDefault="00B2469D" w:rsidP="00B2469D">
            <w:pPr>
              <w:pStyle w:val="Paragraphedeliste"/>
              <w:numPr>
                <w:ilvl w:val="0"/>
                <w:numId w:val="3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 xml:space="preserve">Nominated Person Continuing Airworthiness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9A74853" w14:textId="7635BD8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8E7D1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615BC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0BCB1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B7C439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93913A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21F8733" w14:textId="77777777" w:rsidTr="00F177D5">
        <w:trPr>
          <w:trHeight w:val="51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C406159" w14:textId="3A53B5C2" w:rsidR="00B2469D" w:rsidRPr="00AC27DD" w:rsidRDefault="00B2469D" w:rsidP="00B2469D">
            <w:pPr>
              <w:pStyle w:val="Paragraphedeliste"/>
              <w:numPr>
                <w:ilvl w:val="0"/>
                <w:numId w:val="3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 xml:space="preserve">Compliance Monitoring Manager(s)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E372F1" w14:textId="06B49F04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BD58B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009A0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20DD1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CDEB1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6C1567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7DE0303A" w14:textId="77777777" w:rsidTr="00F177D5">
        <w:trPr>
          <w:trHeight w:val="51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7E23182" w14:textId="3870A752" w:rsidR="00B2469D" w:rsidRPr="00AC27DD" w:rsidRDefault="00B2469D" w:rsidP="00B2469D">
            <w:pPr>
              <w:pStyle w:val="Paragraphedeliste"/>
              <w:numPr>
                <w:ilvl w:val="0"/>
                <w:numId w:val="3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 xml:space="preserve">Compliance Monitoring personnel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92242A" w14:textId="5A450E21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82343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1A6E2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00F39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8E83E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8674C2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6A4036D" w14:textId="77777777" w:rsidTr="00F177D5">
        <w:trPr>
          <w:trHeight w:val="510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4BC15D1" w14:textId="19210BC6" w:rsidR="00B2469D" w:rsidRPr="00AC27DD" w:rsidRDefault="00B2469D" w:rsidP="00B2469D">
            <w:pPr>
              <w:pStyle w:val="Paragraphedeliste"/>
              <w:numPr>
                <w:ilvl w:val="0"/>
                <w:numId w:val="33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Safety Manager(s)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E9DBB61" w14:textId="263BF23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2A6AE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53102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9EAC6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48291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C5DD43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3A585E" w:rsidRPr="00A63D19" w14:paraId="1299CE66" w14:textId="77777777" w:rsidTr="00FB5889">
        <w:trPr>
          <w:trHeight w:val="510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4ED7B069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6556AB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15797703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2D22295E" w14:textId="77777777" w:rsidR="003A585E" w:rsidRPr="00DA38CD" w:rsidRDefault="003A585E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0D04DB" w14:paraId="2F2BB078" w14:textId="77777777" w:rsidTr="00940D5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70462A1" w14:textId="6AB6416F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lastRenderedPageBreak/>
              <w:t>Evaluate operator conducting testing/certification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48A9AF" w14:textId="28BB437A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A2675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62E9A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AB0B0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2D2F77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26B731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862CB1B" w14:textId="77777777" w:rsidTr="00940D5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A227B0F" w14:textId="128CF3CD" w:rsidR="00B2469D" w:rsidRPr="005C5D4B" w:rsidRDefault="00B2469D" w:rsidP="00B2469D">
            <w:pPr>
              <w:pStyle w:val="Paragraphedeliste"/>
              <w:numPr>
                <w:ilvl w:val="0"/>
                <w:numId w:val="35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616026">
              <w:rPr>
                <w:rFonts w:ascii="Century Gothic" w:hAnsi="Century Gothic"/>
                <w:sz w:val="16"/>
              </w:rPr>
              <w:t xml:space="preserve">Flight crew members 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D7B58F" w14:textId="331856EB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5CF0E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92084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55A26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4526C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DEEACA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310DD1AE" w14:textId="77777777" w:rsidTr="00940D5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1A38AE6" w14:textId="51A34185" w:rsidR="00B2469D" w:rsidRPr="005C5D4B" w:rsidRDefault="00B2469D" w:rsidP="00B2469D">
            <w:pPr>
              <w:pStyle w:val="Paragraphedeliste"/>
              <w:numPr>
                <w:ilvl w:val="0"/>
                <w:numId w:val="35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616026">
              <w:rPr>
                <w:rFonts w:ascii="Century Gothic" w:hAnsi="Century Gothic"/>
                <w:sz w:val="16"/>
              </w:rPr>
              <w:t xml:space="preserve">Flight Operations Officers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A146DDA" w14:textId="47CB46AB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C704F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151C4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EA359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15E5D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D1F9E6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4366BA4" w14:textId="77777777" w:rsidTr="00940D5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C47FB9C" w14:textId="30A06ACF" w:rsidR="00B2469D" w:rsidRPr="005C5D4B" w:rsidRDefault="00B2469D" w:rsidP="00B2469D">
            <w:pPr>
              <w:pStyle w:val="Paragraphedeliste"/>
              <w:numPr>
                <w:ilvl w:val="0"/>
                <w:numId w:val="35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616026">
              <w:rPr>
                <w:rFonts w:ascii="Century Gothic" w:hAnsi="Century Gothic"/>
                <w:sz w:val="16"/>
              </w:rPr>
              <w:t>Cabin crew members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08C5E93" w14:textId="5C62EB08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14EB2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8DB7B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CCE58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8F53C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C8DBA7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DB1345" w14:paraId="74862E8B" w14:textId="77777777" w:rsidTr="00940D5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3B619E9" w14:textId="599C2340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Conduct Aircraft make/model conformity inspection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C0CBEF6" w14:textId="59DF74BC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06A98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AA16DF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03733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68F05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5D7D7F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DB1345" w14:paraId="4B5E6E9F" w14:textId="77777777" w:rsidTr="00940D5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443B032" w14:textId="387458C9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Conduct Main operations base inspection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3CB5E43" w14:textId="6C8E4089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EBD99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08AC3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C277F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821AD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64CCCE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7B4F1E8E" w14:textId="77777777" w:rsidTr="00940D5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02FB41A" w14:textId="1555A333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Conduct Main maintenance base inspection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11D0AB5" w14:textId="284ECBB8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230A39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01887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DC18B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ABF64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613A93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DB1345" w14:paraId="6A89637D" w14:textId="77777777" w:rsidTr="00940D5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A33CDD5" w14:textId="76B97033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Conduct Station/facilities inspection (operations)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06C22F1" w14:textId="71EA26BC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856B1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6A2EA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8C28E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09681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FEB8CE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E2E31EF" w14:textId="77777777" w:rsidTr="00940D5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7E0B120C" w14:textId="1F0FB779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Conduct Station/facilities inspection (maintenance)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9C0501F" w14:textId="3EDCF2C8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CE6F2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8C213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E2E4D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72E0B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E2435B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B2469D" w14:paraId="3457742A" w14:textId="77777777" w:rsidTr="00940D5C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4DC9AE4" w14:textId="4F9EF7BC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>Conduct operator flight supervision and monitoring/flight following demonstration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E2ED300" w14:textId="3D5ABF7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618D5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78945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DF442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46DD7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7AA1E4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3A585E" w:rsidRPr="009E4022" w14:paraId="725D8F48" w14:textId="77777777" w:rsidTr="00FB5889">
        <w:trPr>
          <w:trHeight w:val="558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6502619C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6556AB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7AA9AB19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55066BAC" w14:textId="77777777" w:rsidR="003A585E" w:rsidRPr="00DA38CD" w:rsidRDefault="003A585E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BCB0894" w14:textId="77777777" w:rsidTr="00430CC2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A0D6BEB" w14:textId="6F119D8B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>Record keeping locations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FF1FA9F" w14:textId="3227A094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28A75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A7842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8588B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DA8A7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BFEDF5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36FFA4A8" w14:textId="77777777" w:rsidTr="00430CC2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E8DDF8C" w14:textId="3E851E00" w:rsidR="00B2469D" w:rsidRPr="005C5D4B" w:rsidRDefault="00B2469D" w:rsidP="00B2469D">
            <w:pPr>
              <w:pStyle w:val="Paragraphedeliste"/>
              <w:numPr>
                <w:ilvl w:val="0"/>
                <w:numId w:val="34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616026">
              <w:rPr>
                <w:rFonts w:ascii="Century Gothic" w:hAnsi="Century Gothic"/>
                <w:sz w:val="16"/>
              </w:rPr>
              <w:t>Crew member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3C5EEA0" w14:textId="35482DD3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6063B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DF2DE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F1455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FE2AF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EC42D0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41D8F514" w14:textId="77777777" w:rsidTr="00430CC2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7BF3E75" w14:textId="23F8C035" w:rsidR="00B2469D" w:rsidRPr="005C5D4B" w:rsidRDefault="00B2469D" w:rsidP="00B2469D">
            <w:pPr>
              <w:pStyle w:val="Paragraphedeliste"/>
              <w:numPr>
                <w:ilvl w:val="0"/>
                <w:numId w:val="36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616026">
              <w:rPr>
                <w:rFonts w:ascii="Century Gothic" w:hAnsi="Century Gothic"/>
                <w:sz w:val="16"/>
              </w:rPr>
              <w:t xml:space="preserve">Training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ECC0591" w14:textId="2D12CC3F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FE573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64435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77B46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50807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E5C9BF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36711202" w14:textId="77777777" w:rsidTr="00430CC2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6819B1E" w14:textId="40D84B82" w:rsidR="00B2469D" w:rsidRPr="005C5D4B" w:rsidRDefault="00B2469D" w:rsidP="00B2469D">
            <w:pPr>
              <w:pStyle w:val="Paragraphedeliste"/>
              <w:numPr>
                <w:ilvl w:val="0"/>
                <w:numId w:val="36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616026">
              <w:rPr>
                <w:rFonts w:ascii="Century Gothic" w:hAnsi="Century Gothic"/>
                <w:sz w:val="16"/>
              </w:rPr>
              <w:t xml:space="preserve">Flight and rest times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528947B" w14:textId="45326980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D5109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E97B5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2EA62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AA152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FFAE00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886278B" w14:textId="77777777" w:rsidTr="00430CC2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DD24CC3" w14:textId="21E303E7" w:rsidR="00B2469D" w:rsidRPr="00616026" w:rsidRDefault="00B2469D" w:rsidP="00B2469D">
            <w:pPr>
              <w:pStyle w:val="Paragraphedeliste"/>
              <w:numPr>
                <w:ilvl w:val="0"/>
                <w:numId w:val="36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616026">
              <w:rPr>
                <w:rFonts w:ascii="Century Gothic" w:hAnsi="Century Gothic"/>
                <w:sz w:val="16"/>
              </w:rPr>
              <w:t>Qualification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7D7A8D6" w14:textId="3A061A7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74FBF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F35E5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C76219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F47C3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04E57A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8717E0F" w14:textId="77777777" w:rsidTr="00430CC2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E207F96" w14:textId="01E40D31" w:rsidR="00B2469D" w:rsidRPr="005C5D4B" w:rsidRDefault="00B2469D" w:rsidP="00B2469D">
            <w:pPr>
              <w:pStyle w:val="Paragraphedeliste"/>
              <w:numPr>
                <w:ilvl w:val="0"/>
                <w:numId w:val="34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616026">
              <w:rPr>
                <w:rFonts w:ascii="Century Gothic" w:hAnsi="Century Gothic"/>
                <w:sz w:val="16"/>
              </w:rPr>
              <w:t>Maintenance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FCB5790" w14:textId="1731D4DF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EB006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7A9DF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0B224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2F39A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FC30A5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735E8E39" w14:textId="77777777" w:rsidTr="00430CC2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D3E6425" w14:textId="4A143504" w:rsidR="00B2469D" w:rsidRPr="005C5D4B" w:rsidRDefault="00B2469D" w:rsidP="00B2469D">
            <w:pPr>
              <w:pStyle w:val="Paragraphedeliste"/>
              <w:numPr>
                <w:ilvl w:val="0"/>
                <w:numId w:val="37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4E1091">
              <w:rPr>
                <w:rFonts w:ascii="Century Gothic" w:hAnsi="Century Gothic"/>
                <w:sz w:val="16"/>
              </w:rPr>
              <w:t xml:space="preserve">Aircraft records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D94CF89" w14:textId="6DC024BC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EA8A6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CD07E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B6263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E5671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DAFFBE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3AB4194B" w14:textId="77777777" w:rsidTr="00430CC2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3E2DFF4" w14:textId="78EE3EE9" w:rsidR="00B2469D" w:rsidRPr="005C5D4B" w:rsidRDefault="00B2469D" w:rsidP="00B2469D">
            <w:pPr>
              <w:pStyle w:val="Paragraphedeliste"/>
              <w:numPr>
                <w:ilvl w:val="0"/>
                <w:numId w:val="37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4E1091">
              <w:rPr>
                <w:rFonts w:ascii="Century Gothic" w:hAnsi="Century Gothic"/>
                <w:sz w:val="16"/>
              </w:rPr>
              <w:t>Maintenance personnel training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1B684C8" w14:textId="7F4E2333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210D12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A33F57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5BE61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95D0E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47AEBC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88BF22F" w14:textId="77777777" w:rsidTr="008E2AF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44AA32C" w14:textId="54CFD871" w:rsidR="00B2469D" w:rsidRPr="00AC27DD" w:rsidRDefault="00B2469D" w:rsidP="00B2469D">
            <w:pPr>
              <w:pStyle w:val="Paragraphedeliste"/>
              <w:numPr>
                <w:ilvl w:val="0"/>
                <w:numId w:val="38"/>
              </w:numPr>
              <w:tabs>
                <w:tab w:val="left" w:pos="568"/>
              </w:tabs>
              <w:spacing w:before="120" w:after="120"/>
              <w:ind w:left="1133" w:hanging="142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lastRenderedPageBreak/>
              <w:t xml:space="preserve">Nominated Person Continuing Airworthiness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E627905" w14:textId="0F5E4505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C98AD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8DFFB4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3B87E5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D44A8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763C761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DB1345" w14:paraId="6818B9CA" w14:textId="77777777" w:rsidTr="008E2AF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44B4791" w14:textId="15B1D5F7" w:rsidR="00B2469D" w:rsidRPr="00AC27DD" w:rsidRDefault="00B2469D" w:rsidP="00B2469D">
            <w:pPr>
              <w:pStyle w:val="Paragraphedeliste"/>
              <w:numPr>
                <w:ilvl w:val="0"/>
                <w:numId w:val="38"/>
              </w:numPr>
              <w:tabs>
                <w:tab w:val="left" w:pos="568"/>
              </w:tabs>
              <w:spacing w:before="120" w:after="120"/>
              <w:ind w:left="1133" w:hanging="142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>Compliance Monitoring Manager and staff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7056DE7" w14:textId="2E8A978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5603C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DC6A8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EF601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46EC5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BE4803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48DE8D5C" w14:textId="77777777" w:rsidTr="008E2AF4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4B43BF2" w14:textId="6A737730" w:rsidR="00B2469D" w:rsidRPr="00AC27DD" w:rsidRDefault="00B2469D" w:rsidP="00B2469D">
            <w:pPr>
              <w:pStyle w:val="Paragraphedeliste"/>
              <w:numPr>
                <w:ilvl w:val="0"/>
                <w:numId w:val="38"/>
              </w:numPr>
              <w:tabs>
                <w:tab w:val="left" w:pos="568"/>
              </w:tabs>
              <w:spacing w:before="120" w:after="120"/>
              <w:ind w:left="1133" w:hanging="142"/>
              <w:rPr>
                <w:rFonts w:ascii="Century Gothic" w:hAnsi="Century Gothic"/>
                <w:sz w:val="16"/>
              </w:rPr>
            </w:pPr>
            <w:r w:rsidRPr="00AC27DD">
              <w:rPr>
                <w:rFonts w:ascii="Century Gothic" w:hAnsi="Century Gothic"/>
                <w:sz w:val="16"/>
              </w:rPr>
              <w:t xml:space="preserve">Contract employees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16C87F6" w14:textId="15E4C1AF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A8A21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5E146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41B66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FF07A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8D545A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3A585E" w:rsidRPr="00A63D19" w14:paraId="3C5862C8" w14:textId="77777777" w:rsidTr="00FB5889">
        <w:trPr>
          <w:trHeight w:val="558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5F6E1F83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6556AB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53F2D166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3836C96F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2A73ED03" w14:textId="77777777" w:rsidR="003A585E" w:rsidRPr="00DA38CD" w:rsidRDefault="003A585E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563AD3E" w14:textId="77777777" w:rsidTr="001A71A0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6161D01" w14:textId="766ACD8F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Flight/trip records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963889B" w14:textId="63C58D70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7C629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DF5B9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C907F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44833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496A12E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E78B1C8" w14:textId="77777777" w:rsidTr="001A71A0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625D528" w14:textId="29315113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Emergency evacuation demonstration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6F297D" w14:textId="2CCFFF0B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975E9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150AA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346277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65040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F586DC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23DB3A5B" w14:textId="77777777" w:rsidTr="001A71A0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4344719C" w14:textId="1E093EC3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Ditching demonstration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3C750CE" w14:textId="42781E6A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73AE3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EFB42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DFD24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93C2F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6AA71C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53D8760" w14:textId="77777777" w:rsidTr="001A71A0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917F539" w14:textId="6BC8E552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Demonstration flight evaluation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275A14" w14:textId="1533A50C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B7B15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1A5A8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0FA84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2B8D28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771D67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DB1345" w14:paraId="56A0DD36" w14:textId="77777777" w:rsidTr="001A71A0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071DBF6" w14:textId="43028284" w:rsidR="00B2469D" w:rsidRPr="00AC27DD" w:rsidRDefault="00B2469D" w:rsidP="00B2469D">
            <w:pPr>
              <w:pStyle w:val="Paragraphedeliste"/>
              <w:numPr>
                <w:ilvl w:val="0"/>
                <w:numId w:val="28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Issue of Air Carrier Licence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B10271C" w14:textId="794F7D58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B9469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D624D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50FE7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3FD0E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E3E49C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3A585E" w:rsidRPr="009E4022" w14:paraId="209ED8EE" w14:textId="77777777" w:rsidTr="00FB5889">
        <w:trPr>
          <w:trHeight w:val="558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6F34D0C2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6556AB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7604AF62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2BEEAEDA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770F4A35" w14:textId="15D1C3FF" w:rsidR="003A585E" w:rsidRPr="00DA38CD" w:rsidRDefault="003A585E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</w:tbl>
    <w:p w14:paraId="3F7118E4" w14:textId="77777777" w:rsidR="00286C74" w:rsidRPr="00AC27DD" w:rsidRDefault="00286C74" w:rsidP="00AC27DD">
      <w:pPr>
        <w:spacing w:after="0"/>
        <w:rPr>
          <w:lang w:val="en-US"/>
        </w:rPr>
      </w:pPr>
    </w:p>
    <w:tbl>
      <w:tblPr>
        <w:tblStyle w:val="TableNormal"/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992"/>
        <w:gridCol w:w="992"/>
        <w:gridCol w:w="992"/>
        <w:gridCol w:w="992"/>
        <w:gridCol w:w="992"/>
        <w:gridCol w:w="1897"/>
      </w:tblGrid>
      <w:tr w:rsidR="003A585E" w:rsidRPr="00A63D19" w14:paraId="21204E15" w14:textId="77777777" w:rsidTr="00AC27DD">
        <w:trPr>
          <w:trHeight w:val="558"/>
          <w:tblHeader/>
          <w:jc w:val="center"/>
        </w:trPr>
        <w:tc>
          <w:tcPr>
            <w:tcW w:w="334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11089C" w14:textId="626A174E" w:rsidR="003A585E" w:rsidRPr="004E1091" w:rsidRDefault="003A585E" w:rsidP="00B25CA3">
            <w:pPr>
              <w:tabs>
                <w:tab w:val="left" w:pos="424"/>
              </w:tabs>
              <w:spacing w:before="120" w:after="120"/>
              <w:ind w:left="424" w:hanging="283"/>
              <w:rPr>
                <w:rFonts w:ascii="Century Gothic" w:hAnsi="Century Gothic"/>
                <w:b/>
                <w:sz w:val="16"/>
              </w:rPr>
            </w:pPr>
            <w:r w:rsidRPr="009A16E9">
              <w:rPr>
                <w:rFonts w:ascii="Century Gothic" w:hAnsi="Century Gothic" w:cs="Calibri"/>
                <w:b/>
                <w:spacing w:val="-2"/>
                <w:sz w:val="18"/>
                <w:szCs w:val="16"/>
              </w:rPr>
              <w:t xml:space="preserve">V. </w:t>
            </w:r>
            <w:r>
              <w:rPr>
                <w:rFonts w:ascii="Century Gothic" w:hAnsi="Century Gothic" w:cs="Calibri"/>
                <w:b/>
                <w:spacing w:val="-2"/>
                <w:sz w:val="18"/>
                <w:szCs w:val="16"/>
              </w:rPr>
              <w:t>CERTIFICAT</w:t>
            </w:r>
            <w:r w:rsidRPr="009A16E9">
              <w:rPr>
                <w:rFonts w:ascii="Century Gothic" w:hAnsi="Century Gothic" w:cs="Calibri"/>
                <w:b/>
                <w:spacing w:val="-2"/>
                <w:sz w:val="18"/>
                <w:szCs w:val="16"/>
              </w:rPr>
              <w:t>ION PHASE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841E2B" w14:textId="1B0CFC7B" w:rsidR="003A585E" w:rsidRPr="00DA38CD" w:rsidRDefault="00B40D86" w:rsidP="00150F38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Date proposed by the Operator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8614C3" w14:textId="7F217130" w:rsidR="003A585E" w:rsidRPr="00DA38CD" w:rsidRDefault="003A585E" w:rsidP="00150F38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Revised Date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D75F13" w14:textId="426CDFF2" w:rsidR="003A585E" w:rsidRPr="00DA38CD" w:rsidRDefault="003A585E" w:rsidP="00150F38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Inspector Initials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671466" w14:textId="2DCC908A" w:rsidR="003A585E" w:rsidRPr="00DA38CD" w:rsidRDefault="003A585E" w:rsidP="00150F38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Date Received/ Accomplished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86653F" w14:textId="59D639F8" w:rsidR="003A585E" w:rsidRPr="00DA38CD" w:rsidRDefault="003A585E" w:rsidP="00150F38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Date Returned for Changes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E6F3B5" w14:textId="20C21E40" w:rsidR="003A585E" w:rsidRPr="00DA38CD" w:rsidRDefault="003A585E" w:rsidP="00150F38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63D19">
              <w:rPr>
                <w:rFonts w:ascii="Century Gothic" w:hAnsi="Century Gothic"/>
                <w:b/>
                <w:sz w:val="16"/>
                <w:szCs w:val="16"/>
              </w:rPr>
              <w:t>CAA Remarks</w:t>
            </w:r>
          </w:p>
        </w:tc>
      </w:tr>
      <w:tr w:rsidR="00B2469D" w:rsidRPr="00DB1345" w14:paraId="3A58684B" w14:textId="77777777" w:rsidTr="00D521A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EBE46DB" w14:textId="6D445A33" w:rsidR="00B2469D" w:rsidRPr="00AC27DD" w:rsidRDefault="00B2469D" w:rsidP="00B2469D">
            <w:pPr>
              <w:pStyle w:val="Paragraphedeliste"/>
              <w:numPr>
                <w:ilvl w:val="0"/>
                <w:numId w:val="39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Prepare </w:t>
            </w:r>
            <w:r>
              <w:rPr>
                <w:rFonts w:ascii="Century Gothic" w:hAnsi="Century Gothic"/>
                <w:b/>
                <w:bCs/>
                <w:sz w:val="16"/>
              </w:rPr>
              <w:t>C</w:t>
            </w:r>
            <w:r w:rsidRPr="00AC27DD">
              <w:rPr>
                <w:rFonts w:ascii="Century Gothic" w:hAnsi="Century Gothic"/>
                <w:b/>
                <w:bCs/>
                <w:sz w:val="16"/>
              </w:rPr>
              <w:t>ertificate and Op</w:t>
            </w:r>
            <w:r>
              <w:rPr>
                <w:rFonts w:ascii="Century Gothic" w:hAnsi="Century Gothic"/>
                <w:b/>
                <w:bCs/>
                <w:sz w:val="16"/>
              </w:rPr>
              <w:t xml:space="preserve">eration </w:t>
            </w:r>
            <w:r w:rsidRPr="00AC27DD">
              <w:rPr>
                <w:rFonts w:ascii="Century Gothic" w:hAnsi="Century Gothic"/>
                <w:b/>
                <w:bCs/>
                <w:sz w:val="16"/>
              </w:rPr>
              <w:t>Spec</w:t>
            </w:r>
            <w:r>
              <w:rPr>
                <w:rFonts w:ascii="Century Gothic" w:hAnsi="Century Gothic"/>
                <w:b/>
                <w:bCs/>
                <w:sz w:val="16"/>
              </w:rPr>
              <w:t>ifications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4B110B6" w14:textId="1BE97DB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DABEB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D3D0A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1F8131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007E2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EF50F4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DB1345" w14:paraId="68C5F7BC" w14:textId="77777777" w:rsidTr="00D521AD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9CEF31F" w14:textId="72454C89" w:rsidR="00B2469D" w:rsidRPr="00AC27DD" w:rsidRDefault="00B2469D" w:rsidP="00B2469D">
            <w:pPr>
              <w:pStyle w:val="Paragraphedeliste"/>
              <w:numPr>
                <w:ilvl w:val="0"/>
                <w:numId w:val="39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 xml:space="preserve">Issue </w:t>
            </w:r>
            <w:r>
              <w:rPr>
                <w:rFonts w:ascii="Century Gothic" w:hAnsi="Century Gothic"/>
                <w:b/>
                <w:bCs/>
                <w:sz w:val="16"/>
              </w:rPr>
              <w:t>C</w:t>
            </w:r>
            <w:r w:rsidRPr="00AC27DD">
              <w:rPr>
                <w:rFonts w:ascii="Century Gothic" w:hAnsi="Century Gothic"/>
                <w:b/>
                <w:bCs/>
                <w:sz w:val="16"/>
              </w:rPr>
              <w:t>ertificate and Op</w:t>
            </w:r>
            <w:r>
              <w:rPr>
                <w:rFonts w:ascii="Century Gothic" w:hAnsi="Century Gothic"/>
                <w:b/>
                <w:bCs/>
                <w:sz w:val="16"/>
              </w:rPr>
              <w:t xml:space="preserve">eration </w:t>
            </w:r>
            <w:r w:rsidRPr="00AC27DD">
              <w:rPr>
                <w:rFonts w:ascii="Century Gothic" w:hAnsi="Century Gothic"/>
                <w:b/>
                <w:bCs/>
                <w:sz w:val="16"/>
              </w:rPr>
              <w:t>Spec</w:t>
            </w:r>
            <w:r>
              <w:rPr>
                <w:rFonts w:ascii="Century Gothic" w:hAnsi="Century Gothic"/>
                <w:b/>
                <w:bCs/>
                <w:sz w:val="16"/>
              </w:rPr>
              <w:t>ification</w:t>
            </w:r>
            <w:r w:rsidRPr="00AC27DD">
              <w:rPr>
                <w:rFonts w:ascii="Century Gothic" w:hAnsi="Century Gothic"/>
                <w:b/>
                <w:bCs/>
                <w:sz w:val="16"/>
              </w:rPr>
              <w:t>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351AB48" w14:textId="67896D43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24936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938346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40588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90CA1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CA6DF01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3A585E" w:rsidRPr="00A63D19" w14:paraId="78638A33" w14:textId="77777777" w:rsidTr="00FB5889">
        <w:trPr>
          <w:trHeight w:val="558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34ED1E01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6556AB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54A41AC3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2E6F2176" w14:textId="77777777" w:rsidR="003A585E" w:rsidRPr="00DA38CD" w:rsidRDefault="003A585E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3984B40" w14:textId="77777777" w:rsidTr="00FD1081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2040B82" w14:textId="0A11590C" w:rsidR="00B2469D" w:rsidRPr="00AC27DD" w:rsidRDefault="00B2469D" w:rsidP="00B2469D">
            <w:pPr>
              <w:pStyle w:val="Paragraphedeliste"/>
              <w:numPr>
                <w:ilvl w:val="0"/>
                <w:numId w:val="39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</w:rPr>
              <w:t>Prepare certification report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03A623A" w14:textId="69DA0E1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D7296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5C488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585E6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2A881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DB27DF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8F01E88" w14:textId="77777777" w:rsidTr="00FD1081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5304D7AD" w14:textId="66F71A56" w:rsidR="00B2469D" w:rsidRPr="005C5D4B" w:rsidRDefault="00B2469D" w:rsidP="00B2469D">
            <w:pPr>
              <w:pStyle w:val="Paragraphedeliste"/>
              <w:numPr>
                <w:ilvl w:val="0"/>
                <w:numId w:val="40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39389C">
              <w:rPr>
                <w:rFonts w:ascii="Century Gothic" w:hAnsi="Century Gothic"/>
                <w:sz w:val="16"/>
              </w:rPr>
              <w:t>Assemble report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BD2DC37" w14:textId="6D5C5B6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57180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427E1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ED251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B55F5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511760F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774EF095" w14:textId="77777777" w:rsidTr="006B7BEF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C40472A" w14:textId="358F65A1" w:rsidR="00B2469D" w:rsidRPr="005C5D4B" w:rsidRDefault="00B2469D" w:rsidP="00B2469D">
            <w:pPr>
              <w:pStyle w:val="Paragraphedeliste"/>
              <w:numPr>
                <w:ilvl w:val="0"/>
                <w:numId w:val="41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39389C">
              <w:rPr>
                <w:rFonts w:ascii="Century Gothic" w:hAnsi="Century Gothic"/>
                <w:sz w:val="16"/>
              </w:rPr>
              <w:lastRenderedPageBreak/>
              <w:t xml:space="preserve">Formal application letter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F6E36F" w14:textId="483D6572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7FF69C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249DF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CD81D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FA34C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20C66CF7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4D24DD48" w14:textId="77777777" w:rsidTr="006B7BEF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34CA2A48" w14:textId="0040C427" w:rsidR="00B2469D" w:rsidRPr="005C5D4B" w:rsidRDefault="00B2469D" w:rsidP="00B2469D">
            <w:pPr>
              <w:pStyle w:val="Paragraphedeliste"/>
              <w:numPr>
                <w:ilvl w:val="0"/>
                <w:numId w:val="41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39389C">
              <w:rPr>
                <w:rFonts w:ascii="Century Gothic" w:hAnsi="Century Gothic"/>
                <w:sz w:val="16"/>
              </w:rPr>
              <w:t xml:space="preserve">Final Statement of Compliance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C4CE18" w14:textId="7669922A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23428F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2BD71F8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CA010D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970DEA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65FD9AB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0698EA06" w14:textId="77777777" w:rsidTr="006B7BEF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71CF583" w14:textId="374D81D7" w:rsidR="00B2469D" w:rsidRPr="005C5D4B" w:rsidRDefault="00B2469D" w:rsidP="00B2469D">
            <w:pPr>
              <w:pStyle w:val="Paragraphedeliste"/>
              <w:numPr>
                <w:ilvl w:val="0"/>
                <w:numId w:val="41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39389C">
              <w:rPr>
                <w:rFonts w:ascii="Century Gothic" w:hAnsi="Century Gothic"/>
                <w:sz w:val="16"/>
              </w:rPr>
              <w:t xml:space="preserve">Copy of OpSpecs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D03898A" w14:textId="4B194799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C0630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A2D81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496D3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F06014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7A2AB7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75E97431" w14:textId="77777777" w:rsidTr="006B7BEF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73E82BC" w14:textId="71BB3119" w:rsidR="00B2469D" w:rsidRPr="005C5D4B" w:rsidRDefault="00B2469D" w:rsidP="00B2469D">
            <w:pPr>
              <w:pStyle w:val="Paragraphedeliste"/>
              <w:numPr>
                <w:ilvl w:val="0"/>
                <w:numId w:val="41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39389C">
              <w:rPr>
                <w:rFonts w:ascii="Century Gothic" w:hAnsi="Century Gothic"/>
                <w:sz w:val="16"/>
              </w:rPr>
              <w:t xml:space="preserve">Copy of certificate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42A5B8F" w14:textId="23DC999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07610E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23235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50F7E8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74A953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C90B12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181D2EFF" w14:textId="77777777" w:rsidTr="006B7BEF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2E6395CF" w14:textId="4C33276A" w:rsidR="00B2469D" w:rsidRPr="005C5D4B" w:rsidRDefault="00B2469D" w:rsidP="00B2469D">
            <w:pPr>
              <w:pStyle w:val="Paragraphedeliste"/>
              <w:numPr>
                <w:ilvl w:val="0"/>
                <w:numId w:val="41"/>
              </w:numPr>
              <w:tabs>
                <w:tab w:val="left" w:pos="568"/>
              </w:tabs>
              <w:spacing w:before="120" w:after="120"/>
              <w:rPr>
                <w:rFonts w:ascii="Century Gothic" w:hAnsi="Century Gothic"/>
                <w:sz w:val="16"/>
              </w:rPr>
            </w:pPr>
            <w:r w:rsidRPr="0039389C">
              <w:rPr>
                <w:rFonts w:ascii="Century Gothic" w:hAnsi="Century Gothic"/>
                <w:sz w:val="16"/>
              </w:rPr>
              <w:t>Summary of difficulties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D76E3CA" w14:textId="60FDFE7D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0DA21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0F05F2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63EF5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E232C0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AC1CE89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A63D19" w14:paraId="62E27197" w14:textId="77777777" w:rsidTr="006B7BEF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6EE5BE33" w14:textId="534F398C" w:rsidR="00B2469D" w:rsidRPr="005C5D4B" w:rsidRDefault="00B2469D" w:rsidP="00B2469D">
            <w:pPr>
              <w:pStyle w:val="Paragraphedeliste"/>
              <w:numPr>
                <w:ilvl w:val="0"/>
                <w:numId w:val="40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39389C">
              <w:rPr>
                <w:rFonts w:ascii="Century Gothic" w:hAnsi="Century Gothic"/>
                <w:sz w:val="16"/>
              </w:rPr>
              <w:t>Distribute report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EBE92D3" w14:textId="0B18F52E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13B0A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6C9DD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F0B465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457EBB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3D1B7EF6" w14:textId="77777777" w:rsidR="00B2469D" w:rsidRPr="00DA38CD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3A585E" w:rsidRPr="00A63D19" w14:paraId="1D307BCB" w14:textId="77777777" w:rsidTr="00FB5889">
        <w:trPr>
          <w:trHeight w:val="558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4A2BD03A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6556AB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614252EB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2DB81233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46B4B27F" w14:textId="77777777" w:rsidR="003A585E" w:rsidRPr="00DA38CD" w:rsidRDefault="003A585E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39389C" w14:paraId="46BA4898" w14:textId="77777777" w:rsidTr="00406B58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1C2C5AF5" w14:textId="7FEF7BFE" w:rsidR="00B2469D" w:rsidRPr="00AC27DD" w:rsidRDefault="00B2469D" w:rsidP="00B2469D">
            <w:pPr>
              <w:pStyle w:val="Paragraphedeliste"/>
              <w:numPr>
                <w:ilvl w:val="0"/>
                <w:numId w:val="39"/>
              </w:numPr>
              <w:tabs>
                <w:tab w:val="left" w:pos="424"/>
              </w:tabs>
              <w:spacing w:before="120" w:after="120"/>
              <w:ind w:left="424"/>
              <w:rPr>
                <w:rFonts w:ascii="Century Gothic" w:hAnsi="Century Gothic"/>
                <w:b/>
                <w:bCs/>
                <w:sz w:val="16"/>
                <w:lang w:val="fr-FR"/>
              </w:rPr>
            </w:pPr>
            <w:r w:rsidRPr="00AC27DD">
              <w:rPr>
                <w:rFonts w:ascii="Century Gothic" w:hAnsi="Century Gothic"/>
                <w:b/>
                <w:bCs/>
                <w:sz w:val="16"/>
                <w:lang w:val="fr-FR"/>
              </w:rPr>
              <w:t>Develop post-certification surveillance programme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CAA301C" w14:textId="5A9AAB73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048A79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4117CD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3AF720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2776CA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3052071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</w:p>
        </w:tc>
      </w:tr>
      <w:tr w:rsidR="00B2469D" w:rsidRPr="0039389C" w14:paraId="73F227B4" w14:textId="77777777" w:rsidTr="00406B58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77D8D1A8" w14:textId="09071F72" w:rsidR="00B2469D" w:rsidRPr="0039389C" w:rsidRDefault="00B2469D" w:rsidP="00B2469D">
            <w:pPr>
              <w:pStyle w:val="Paragraphedeliste"/>
              <w:numPr>
                <w:ilvl w:val="0"/>
                <w:numId w:val="42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39389C">
              <w:rPr>
                <w:rFonts w:ascii="Century Gothic" w:hAnsi="Century Gothic"/>
                <w:sz w:val="16"/>
              </w:rPr>
              <w:t xml:space="preserve">Within geographic area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3F021CD" w14:textId="7AB040E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E4D9468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4338F1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EC4340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4DCD5F3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0708B41B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B2469D" w:rsidRPr="0039389C" w14:paraId="073D0B50" w14:textId="77777777" w:rsidTr="00406B58">
        <w:trPr>
          <w:trHeight w:val="558"/>
          <w:jc w:val="center"/>
        </w:trPr>
        <w:tc>
          <w:tcPr>
            <w:tcW w:w="3344" w:type="dxa"/>
            <w:tcBorders>
              <w:bottom w:val="single" w:sz="4" w:space="0" w:color="auto"/>
            </w:tcBorders>
          </w:tcPr>
          <w:p w14:paraId="0E8CBABF" w14:textId="50FE9FB6" w:rsidR="00B2469D" w:rsidRPr="0039389C" w:rsidRDefault="00B2469D" w:rsidP="00B2469D">
            <w:pPr>
              <w:pStyle w:val="Paragraphedeliste"/>
              <w:numPr>
                <w:ilvl w:val="0"/>
                <w:numId w:val="42"/>
              </w:numPr>
              <w:tabs>
                <w:tab w:val="left" w:pos="568"/>
              </w:tabs>
              <w:spacing w:before="120" w:after="120"/>
              <w:ind w:left="566" w:hanging="284"/>
              <w:rPr>
                <w:rFonts w:ascii="Century Gothic" w:hAnsi="Century Gothic"/>
                <w:sz w:val="16"/>
              </w:rPr>
            </w:pPr>
            <w:r w:rsidRPr="0039389C">
              <w:rPr>
                <w:rFonts w:ascii="Century Gothic" w:hAnsi="Century Gothic"/>
                <w:sz w:val="16"/>
              </w:rPr>
              <w:t>Outside geographic are</w:t>
            </w:r>
            <w:r>
              <w:rPr>
                <w:rFonts w:ascii="Century Gothic" w:hAnsi="Century Gothic"/>
                <w:sz w:val="16"/>
              </w:rPr>
              <w:t>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7E4F127" w14:textId="56B6CDDC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instrText xml:space="preserve"> FORMTEXT </w:instrTex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separate"/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  <w:lang w:val="fr-FR"/>
              </w:rPr>
              <w:t> </w:t>
            </w:r>
            <w:r w:rsidRPr="002A759B">
              <w:rPr>
                <w:rStyle w:val="CorpsdetexteCar"/>
                <w:rFonts w:eastAsia="Calibri"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5042EC0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823D75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7CBD2C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720AA3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14:paraId="110EFE43" w14:textId="77777777" w:rsidR="00B2469D" w:rsidRPr="0039389C" w:rsidRDefault="00B2469D" w:rsidP="00B2469D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  <w:tr w:rsidR="003A585E" w:rsidRPr="0039389C" w14:paraId="1992D00C" w14:textId="77777777" w:rsidTr="00FB5889">
        <w:trPr>
          <w:trHeight w:val="558"/>
          <w:jc w:val="center"/>
        </w:trPr>
        <w:tc>
          <w:tcPr>
            <w:tcW w:w="10201" w:type="dxa"/>
            <w:gridSpan w:val="7"/>
            <w:tcBorders>
              <w:bottom w:val="single" w:sz="4" w:space="0" w:color="auto"/>
            </w:tcBorders>
          </w:tcPr>
          <w:p w14:paraId="0B3E2F3D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ind w:left="142"/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</w:pPr>
            <w:r w:rsidRPr="006556AB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Remarks:</w:t>
            </w:r>
          </w:p>
          <w:p w14:paraId="366A13F6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2DA3BEF1" w14:textId="77777777" w:rsidR="003A585E" w:rsidRDefault="003A585E" w:rsidP="003A585E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  <w:p w14:paraId="103D4528" w14:textId="77777777" w:rsidR="003A585E" w:rsidRPr="0039389C" w:rsidRDefault="003A585E" w:rsidP="00AC27DD">
            <w:pPr>
              <w:tabs>
                <w:tab w:val="left" w:pos="849"/>
              </w:tabs>
              <w:spacing w:before="120" w:after="120" w:line="240" w:lineRule="auto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</w:p>
        </w:tc>
      </w:tr>
    </w:tbl>
    <w:p w14:paraId="548F938E" w14:textId="4A357E36" w:rsidR="00970923" w:rsidRDefault="00970923" w:rsidP="00B25CA3">
      <w:pPr>
        <w:spacing w:after="0"/>
        <w:rPr>
          <w:rFonts w:ascii="Century Gothic" w:hAnsi="Century Gothic"/>
          <w:sz w:val="12"/>
        </w:rPr>
      </w:pPr>
    </w:p>
    <w:p w14:paraId="3B14B8E6" w14:textId="77777777" w:rsidR="00286C74" w:rsidRPr="00B25CA3" w:rsidRDefault="00286C74" w:rsidP="00B25CA3">
      <w:pPr>
        <w:spacing w:after="0"/>
        <w:rPr>
          <w:rFonts w:ascii="Century Gothic" w:hAnsi="Century Gothic"/>
          <w:sz w:val="12"/>
        </w:rPr>
      </w:pPr>
    </w:p>
    <w:sectPr w:rsidR="00286C74" w:rsidRPr="00B25CA3" w:rsidSect="00701C7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851" w:left="1418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39953" w14:textId="77777777" w:rsidR="00347EB9" w:rsidRPr="00BA56FB" w:rsidRDefault="00347EB9" w:rsidP="0026383A">
      <w:pPr>
        <w:spacing w:after="0" w:line="240" w:lineRule="auto"/>
      </w:pPr>
      <w:r w:rsidRPr="00BA56FB">
        <w:separator/>
      </w:r>
    </w:p>
  </w:endnote>
  <w:endnote w:type="continuationSeparator" w:id="0">
    <w:p w14:paraId="503087F2" w14:textId="77777777" w:rsidR="00347EB9" w:rsidRPr="00BA56FB" w:rsidRDefault="00347EB9" w:rsidP="0026383A">
      <w:pPr>
        <w:spacing w:after="0" w:line="240" w:lineRule="auto"/>
      </w:pPr>
      <w:r w:rsidRPr="00BA56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A1E4" w14:textId="77777777" w:rsidR="00FB5889" w:rsidRPr="00BA56FB" w:rsidRDefault="00FB5889">
    <w:pPr>
      <w:pStyle w:val="Pieddepage"/>
    </w:pPr>
  </w:p>
  <w:tbl>
    <w:tblPr>
      <w:tblStyle w:val="Grilledutableau"/>
      <w:tblW w:w="0" w:type="auto"/>
      <w:jc w:val="center"/>
      <w:tblBorders>
        <w:top w:val="single" w:sz="2" w:space="0" w:color="4F81B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4"/>
      <w:gridCol w:w="2696"/>
      <w:gridCol w:w="3010"/>
    </w:tblGrid>
    <w:tr w:rsidR="00FB5889" w:rsidRPr="00BA56FB" w14:paraId="53906F68" w14:textId="77777777" w:rsidTr="005A0FF9">
      <w:trPr>
        <w:jc w:val="center"/>
      </w:trPr>
      <w:tc>
        <w:tcPr>
          <w:tcW w:w="3510" w:type="dxa"/>
        </w:tcPr>
        <w:p w14:paraId="44B488DC" w14:textId="3DE729EA" w:rsidR="00FB5889" w:rsidRPr="00BA56FB" w:rsidRDefault="00FB5889" w:rsidP="0039389C">
          <w:pPr>
            <w:spacing w:after="0"/>
            <w:rPr>
              <w:rFonts w:ascii="Century Gothic" w:hAnsi="Century Gothic"/>
              <w:sz w:val="18"/>
              <w:szCs w:val="18"/>
            </w:rPr>
          </w:pPr>
          <w:r>
            <w:rPr>
              <w:rFonts w:ascii="Century Gothic" w:hAnsi="Century Gothic"/>
              <w:sz w:val="18"/>
              <w:szCs w:val="18"/>
            </w:rPr>
            <w:t>08/07/</w:t>
          </w:r>
          <w:r w:rsidRPr="00BA56FB">
            <w:rPr>
              <w:rFonts w:ascii="Century Gothic" w:hAnsi="Century Gothic"/>
              <w:sz w:val="18"/>
              <w:szCs w:val="18"/>
            </w:rPr>
            <w:t>202</w:t>
          </w:r>
          <w:r>
            <w:rPr>
              <w:rFonts w:ascii="Century Gothic" w:hAnsi="Century Gothic"/>
              <w:sz w:val="18"/>
              <w:szCs w:val="18"/>
            </w:rPr>
            <w:t>6</w:t>
          </w:r>
        </w:p>
      </w:tc>
      <w:tc>
        <w:tcPr>
          <w:tcW w:w="2819" w:type="dxa"/>
        </w:tcPr>
        <w:p w14:paraId="5CF34260" w14:textId="77777777" w:rsidR="00FB5889" w:rsidRPr="00BA56FB" w:rsidRDefault="00FB5889" w:rsidP="00BC66D5">
          <w:pPr>
            <w:spacing w:after="0"/>
            <w:jc w:val="center"/>
            <w:rPr>
              <w:rFonts w:ascii="Century Gothic" w:hAnsi="Century Gothic"/>
              <w:sz w:val="18"/>
              <w:szCs w:val="18"/>
            </w:rPr>
          </w:pPr>
          <w:r w:rsidRPr="00BA56FB">
            <w:rPr>
              <w:rFonts w:ascii="Century Gothic" w:hAnsi="Century Gothic"/>
              <w:sz w:val="18"/>
              <w:szCs w:val="18"/>
            </w:rPr>
            <w:t>Version</w:t>
          </w:r>
          <w:r>
            <w:rPr>
              <w:rFonts w:ascii="Century Gothic" w:hAnsi="Century Gothic"/>
              <w:sz w:val="18"/>
              <w:szCs w:val="18"/>
            </w:rPr>
            <w:t xml:space="preserve"> 1.3</w:t>
          </w:r>
        </w:p>
      </w:tc>
      <w:tc>
        <w:tcPr>
          <w:tcW w:w="3165" w:type="dxa"/>
        </w:tcPr>
        <w:p w14:paraId="7B4650A3" w14:textId="50706AA7" w:rsidR="00FB5889" w:rsidRPr="00BA56FB" w:rsidRDefault="00FB5889" w:rsidP="00BC66D5">
          <w:pPr>
            <w:spacing w:after="0"/>
            <w:jc w:val="right"/>
            <w:rPr>
              <w:rFonts w:ascii="Century Gothic" w:hAnsi="Century Gothic"/>
              <w:sz w:val="18"/>
              <w:szCs w:val="18"/>
            </w:rPr>
          </w:pPr>
          <w:r w:rsidRPr="00BA56FB">
            <w:rPr>
              <w:rFonts w:ascii="Century Gothic" w:hAnsi="Century Gothic"/>
              <w:sz w:val="18"/>
              <w:szCs w:val="18"/>
            </w:rPr>
            <w:t xml:space="preserve">Page </w:t>
          </w:r>
          <w:r w:rsidRPr="00BA56FB">
            <w:rPr>
              <w:rFonts w:ascii="Century Gothic" w:hAnsi="Century Gothic"/>
              <w:b/>
              <w:sz w:val="18"/>
              <w:szCs w:val="18"/>
            </w:rPr>
            <w:fldChar w:fldCharType="begin"/>
          </w:r>
          <w:r w:rsidRPr="00BA56FB">
            <w:rPr>
              <w:rFonts w:ascii="Century Gothic" w:hAnsi="Century Gothic"/>
              <w:b/>
              <w:sz w:val="18"/>
              <w:szCs w:val="18"/>
            </w:rPr>
            <w:instrText>PAGE  \* Arabic  \* MERGEFORMAT</w:instrText>
          </w:r>
          <w:r w:rsidRPr="00BA56FB">
            <w:rPr>
              <w:rFonts w:ascii="Century Gothic" w:hAnsi="Century Gothic"/>
              <w:b/>
              <w:sz w:val="18"/>
              <w:szCs w:val="18"/>
            </w:rPr>
            <w:fldChar w:fldCharType="separate"/>
          </w:r>
          <w:r w:rsidR="00DB1345">
            <w:rPr>
              <w:rFonts w:ascii="Century Gothic" w:hAnsi="Century Gothic"/>
              <w:b/>
              <w:noProof/>
              <w:sz w:val="18"/>
              <w:szCs w:val="18"/>
            </w:rPr>
            <w:t>10</w:t>
          </w:r>
          <w:r w:rsidRPr="00BA56FB">
            <w:rPr>
              <w:rFonts w:ascii="Century Gothic" w:hAnsi="Century Gothic"/>
              <w:b/>
              <w:sz w:val="18"/>
              <w:szCs w:val="18"/>
            </w:rPr>
            <w:fldChar w:fldCharType="end"/>
          </w:r>
          <w:r w:rsidRPr="00BA56FB">
            <w:rPr>
              <w:rFonts w:ascii="Century Gothic" w:hAnsi="Century Gothic"/>
              <w:sz w:val="18"/>
              <w:szCs w:val="18"/>
            </w:rPr>
            <w:t xml:space="preserve"> sur </w:t>
          </w:r>
          <w:r w:rsidRPr="00BA56FB">
            <w:rPr>
              <w:rFonts w:ascii="Century Gothic" w:hAnsi="Century Gothic"/>
            </w:rPr>
            <w:fldChar w:fldCharType="begin"/>
          </w:r>
          <w:r w:rsidRPr="00BA56FB">
            <w:rPr>
              <w:rFonts w:ascii="Century Gothic" w:hAnsi="Century Gothic"/>
            </w:rPr>
            <w:instrText>NUMPAGES  \* Arabic  \* MERGEFORMAT</w:instrText>
          </w:r>
          <w:r w:rsidRPr="00BA56FB">
            <w:rPr>
              <w:rFonts w:ascii="Century Gothic" w:hAnsi="Century Gothic"/>
            </w:rPr>
            <w:fldChar w:fldCharType="separate"/>
          </w:r>
          <w:r w:rsidR="00DB1345" w:rsidRPr="00DB1345">
            <w:rPr>
              <w:rFonts w:ascii="Century Gothic" w:hAnsi="Century Gothic"/>
              <w:b/>
              <w:noProof/>
              <w:sz w:val="18"/>
              <w:szCs w:val="18"/>
            </w:rPr>
            <w:t>10</w:t>
          </w:r>
          <w:r w:rsidRPr="00BA56FB">
            <w:rPr>
              <w:rFonts w:ascii="Century Gothic" w:hAnsi="Century Gothic"/>
              <w:b/>
              <w:sz w:val="18"/>
              <w:szCs w:val="18"/>
            </w:rPr>
            <w:fldChar w:fldCharType="end"/>
          </w:r>
        </w:p>
      </w:tc>
    </w:tr>
  </w:tbl>
  <w:p w14:paraId="670EBBBA" w14:textId="77777777" w:rsidR="00FB5889" w:rsidRPr="00BA56FB" w:rsidRDefault="00FB588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91"/>
      <w:gridCol w:w="2656"/>
      <w:gridCol w:w="2923"/>
    </w:tblGrid>
    <w:tr w:rsidR="00FB5889" w:rsidRPr="00BA56FB" w14:paraId="332D9C35" w14:textId="77777777" w:rsidTr="00CE5B04">
      <w:tc>
        <w:tcPr>
          <w:tcW w:w="3510" w:type="dxa"/>
        </w:tcPr>
        <w:p w14:paraId="36D59969" w14:textId="77777777" w:rsidR="00FB5889" w:rsidRPr="00BA56FB" w:rsidRDefault="00FB5889" w:rsidP="00FB6978">
          <w:pPr>
            <w:rPr>
              <w:i/>
            </w:rPr>
          </w:pPr>
          <w:r w:rsidRPr="00BA56FB">
            <w:rPr>
              <w:i/>
            </w:rPr>
            <w:t>CMR.COA.FORM.0010,21/04/2012</w:t>
          </w:r>
        </w:p>
      </w:tc>
      <w:tc>
        <w:tcPr>
          <w:tcW w:w="2819" w:type="dxa"/>
        </w:tcPr>
        <w:p w14:paraId="3B6B30D4" w14:textId="77777777" w:rsidR="00FB5889" w:rsidRPr="00BA56FB" w:rsidRDefault="00FB5889" w:rsidP="00CE5B04">
          <w:pPr>
            <w:jc w:val="center"/>
            <w:rPr>
              <w:i/>
            </w:rPr>
          </w:pPr>
          <w:r w:rsidRPr="00BA56FB">
            <w:rPr>
              <w:i/>
            </w:rPr>
            <w:t>Validation Type Certificate</w:t>
          </w:r>
        </w:p>
      </w:tc>
      <w:tc>
        <w:tcPr>
          <w:tcW w:w="3165" w:type="dxa"/>
        </w:tcPr>
        <w:p w14:paraId="1A3D0D22" w14:textId="44987AA8" w:rsidR="00FB5889" w:rsidRPr="00BA56FB" w:rsidRDefault="00FB5889" w:rsidP="00CE5B04">
          <w:pPr>
            <w:jc w:val="right"/>
            <w:rPr>
              <w:i/>
            </w:rPr>
          </w:pPr>
          <w:r w:rsidRPr="00BA56FB">
            <w:rPr>
              <w:i/>
            </w:rPr>
            <w:t xml:space="preserve">Page </w:t>
          </w:r>
          <w:r w:rsidRPr="00BA56FB">
            <w:rPr>
              <w:b/>
              <w:i/>
            </w:rPr>
            <w:fldChar w:fldCharType="begin"/>
          </w:r>
          <w:r w:rsidRPr="00BA56FB">
            <w:rPr>
              <w:b/>
              <w:i/>
            </w:rPr>
            <w:instrText>PAGE  \* Arabic  \* MERGEFORMAT</w:instrText>
          </w:r>
          <w:r w:rsidRPr="00BA56FB">
            <w:rPr>
              <w:b/>
              <w:i/>
            </w:rPr>
            <w:fldChar w:fldCharType="separate"/>
          </w:r>
          <w:r w:rsidRPr="00BA56FB">
            <w:rPr>
              <w:b/>
              <w:i/>
            </w:rPr>
            <w:t>1</w:t>
          </w:r>
          <w:r w:rsidRPr="00BA56FB">
            <w:rPr>
              <w:b/>
              <w:i/>
            </w:rPr>
            <w:fldChar w:fldCharType="end"/>
          </w:r>
          <w:r w:rsidRPr="00BA56FB">
            <w:rPr>
              <w:i/>
            </w:rPr>
            <w:t xml:space="preserve"> sur </w:t>
          </w:r>
          <w:fldSimple w:instr="NUMPAGES  \* Arabic  \* MERGEFORMAT">
            <w:r w:rsidR="00DB1345" w:rsidRPr="00DB1345">
              <w:rPr>
                <w:b/>
                <w:i/>
                <w:noProof/>
              </w:rPr>
              <w:t>10</w:t>
            </w:r>
          </w:fldSimple>
        </w:p>
      </w:tc>
    </w:tr>
  </w:tbl>
  <w:p w14:paraId="77CE6256" w14:textId="77777777" w:rsidR="00FB5889" w:rsidRPr="00BA56FB" w:rsidRDefault="00FB5889">
    <w:pPr>
      <w:pStyle w:val="Pieddepage"/>
    </w:pPr>
  </w:p>
  <w:p w14:paraId="439F6937" w14:textId="77777777" w:rsidR="00FB5889" w:rsidRPr="00BA56FB" w:rsidRDefault="00FB58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79B76" w14:textId="77777777" w:rsidR="00347EB9" w:rsidRPr="00BA56FB" w:rsidRDefault="00347EB9" w:rsidP="0026383A">
      <w:pPr>
        <w:spacing w:after="0" w:line="240" w:lineRule="auto"/>
      </w:pPr>
      <w:r w:rsidRPr="00BA56FB">
        <w:separator/>
      </w:r>
    </w:p>
  </w:footnote>
  <w:footnote w:type="continuationSeparator" w:id="0">
    <w:p w14:paraId="1FDB8CF2" w14:textId="77777777" w:rsidR="00347EB9" w:rsidRPr="00BA56FB" w:rsidRDefault="00347EB9" w:rsidP="0026383A">
      <w:pPr>
        <w:spacing w:after="0" w:line="240" w:lineRule="auto"/>
      </w:pPr>
      <w:r w:rsidRPr="00BA56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single" w:sz="18" w:space="0" w:color="4F81BD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  <w:gridCol w:w="1273"/>
    </w:tblGrid>
    <w:tr w:rsidR="00FB5889" w:rsidRPr="00BA56FB" w14:paraId="68F6EB89" w14:textId="77777777" w:rsidTr="006559C7">
      <w:tc>
        <w:tcPr>
          <w:tcW w:w="7797" w:type="dxa"/>
          <w:vAlign w:val="bottom"/>
        </w:tcPr>
        <w:p w14:paraId="194670DF" w14:textId="05D08C24" w:rsidR="00FB5889" w:rsidRPr="00D64EF5" w:rsidRDefault="00FB5889" w:rsidP="00701C70">
          <w:pPr>
            <w:pStyle w:val="En-tte"/>
            <w:spacing w:after="120"/>
            <w:rPr>
              <w:rFonts w:ascii="Century Gothic" w:hAnsi="Century Gothic"/>
              <w:b/>
              <w:sz w:val="24"/>
              <w:szCs w:val="24"/>
              <w:lang w:val="en-US"/>
            </w:rPr>
          </w:pPr>
          <w:r w:rsidRPr="00D64EF5">
            <w:rPr>
              <w:rFonts w:ascii="Century Gothic" w:hAnsi="Century Gothic"/>
              <w:b/>
              <w:sz w:val="24"/>
              <w:szCs w:val="24"/>
              <w:lang w:val="en-US"/>
            </w:rPr>
            <w:t xml:space="preserve">AIR OPERATOR CERTIFICATION (AOC) SCHEDULE OF EVENTS </w:t>
          </w:r>
        </w:p>
        <w:p w14:paraId="3E64D18F" w14:textId="546E8769" w:rsidR="00FB5889" w:rsidRPr="006D2437" w:rsidRDefault="00FB5889" w:rsidP="003A7E33">
          <w:pPr>
            <w:pStyle w:val="En-tte"/>
            <w:spacing w:after="120"/>
            <w:rPr>
              <w:rFonts w:cs="Calibri"/>
              <w:b/>
              <w:sz w:val="28"/>
              <w:lang w:val="en-US"/>
            </w:rPr>
          </w:pPr>
          <w:r>
            <w:rPr>
              <w:rFonts w:ascii="Century Gothic" w:hAnsi="Century Gothic" w:cs="Calibri"/>
              <w:b/>
              <w:lang w:val="en-US"/>
            </w:rPr>
            <w:t>CMR.OPS.</w:t>
          </w:r>
          <w:r w:rsidRPr="00667A9C">
            <w:rPr>
              <w:rFonts w:ascii="Century Gothic" w:hAnsi="Century Gothic" w:cs="Calibri"/>
              <w:b/>
              <w:color w:val="000000" w:themeColor="text1"/>
              <w:lang w:val="en-US"/>
            </w:rPr>
            <w:t>FORM.103</w:t>
          </w:r>
        </w:p>
      </w:tc>
      <w:tc>
        <w:tcPr>
          <w:tcW w:w="1273" w:type="dxa"/>
          <w:vAlign w:val="center"/>
        </w:tcPr>
        <w:p w14:paraId="3CC83DC8" w14:textId="77777777" w:rsidR="00FB5889" w:rsidRPr="00BA56FB" w:rsidRDefault="00FB5889" w:rsidP="00701C70">
          <w:pPr>
            <w:pStyle w:val="En-tte"/>
            <w:spacing w:after="120"/>
            <w:jc w:val="right"/>
            <w:rPr>
              <w:rFonts w:ascii="Verdana" w:hAnsi="Verdana"/>
              <w:b/>
              <w:sz w:val="28"/>
            </w:rPr>
          </w:pPr>
          <w:r w:rsidRPr="00BA56FB">
            <w:rPr>
              <w:noProof/>
              <w:lang w:eastAsia="fr-FR"/>
            </w:rPr>
            <w:drawing>
              <wp:inline distT="0" distB="0" distL="0" distR="0" wp14:anchorId="7CB43389" wp14:editId="2829F6C6">
                <wp:extent cx="645795" cy="647700"/>
                <wp:effectExtent l="0" t="0" r="0" b="0"/>
                <wp:docPr id="871363145" name="Image 871363145" descr="https://lh4.googleusercontent.com/MbTVuSEWeXmv-DmHQ7DWTRxKejJ8XinYiV8tVYONVbKfdW7f40PQ7OaemtmusB2EB9eFzeLJIZMAcCUbCxCwGZsWB7G52kQtaVyECYxBmIQrY-DJAuI=w1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9" descr="https://lh4.googleusercontent.com/MbTVuSEWeXmv-DmHQ7DWTRxKejJ8XinYiV8tVYONVbKfdW7f40PQ7OaemtmusB2EB9eFzeLJIZMAcCUbCxCwGZsWB7G52kQtaVyECYxBmIQrY-DJAuI=w12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79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3B6C45A" w14:textId="77777777" w:rsidR="00FB5889" w:rsidRPr="00BA56FB" w:rsidRDefault="00FB5889" w:rsidP="00B2232C">
    <w:pPr>
      <w:pStyle w:val="En-tte"/>
      <w:rPr>
        <w:rFonts w:ascii="Verdana" w:hAnsi="Verdana"/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781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11"/>
      <w:gridCol w:w="655"/>
      <w:gridCol w:w="763"/>
      <w:gridCol w:w="4252"/>
    </w:tblGrid>
    <w:tr w:rsidR="00FB5889" w:rsidRPr="00BA56FB" w14:paraId="1BF94894" w14:textId="77777777" w:rsidTr="00792DCC">
      <w:trPr>
        <w:trHeight w:val="834"/>
      </w:trPr>
      <w:tc>
        <w:tcPr>
          <w:tcW w:w="4111" w:type="dxa"/>
        </w:tcPr>
        <w:p w14:paraId="546DB0C6" w14:textId="77777777" w:rsidR="00FB5889" w:rsidRPr="00BA56FB" w:rsidRDefault="00FB5889" w:rsidP="00CE5B04">
          <w:pPr>
            <w:spacing w:after="0"/>
            <w:rPr>
              <w:rFonts w:ascii="Times New Roman" w:hAnsi="Times New Roman"/>
              <w:sz w:val="20"/>
            </w:rPr>
          </w:pPr>
          <w:r w:rsidRPr="00BA56FB">
            <w:rPr>
              <w:rFonts w:ascii="Times New Roman" w:hAnsi="Times New Roman"/>
              <w:sz w:val="20"/>
            </w:rPr>
            <w:t>REPUBLIQUE DU CAMEROUN</w:t>
          </w:r>
        </w:p>
        <w:p w14:paraId="0F236E0E" w14:textId="77777777" w:rsidR="00FB5889" w:rsidRPr="00BA56FB" w:rsidRDefault="00FB5889" w:rsidP="00CE5B04">
          <w:pPr>
            <w:spacing w:after="0"/>
            <w:rPr>
              <w:rFonts w:ascii="Times New Roman" w:hAnsi="Times New Roman"/>
              <w:sz w:val="20"/>
            </w:rPr>
          </w:pPr>
          <w:r w:rsidRPr="00BA56FB">
            <w:rPr>
              <w:rFonts w:ascii="Times New Roman" w:hAnsi="Times New Roman"/>
              <w:sz w:val="20"/>
            </w:rPr>
            <w:t>Paix - Travail - Patrie</w:t>
          </w:r>
        </w:p>
        <w:p w14:paraId="5D41C58F" w14:textId="77777777" w:rsidR="00FB5889" w:rsidRPr="00BA56FB" w:rsidRDefault="00FB5889" w:rsidP="00CE5B04">
          <w:pPr>
            <w:spacing w:after="0"/>
            <w:rPr>
              <w:sz w:val="20"/>
            </w:rPr>
          </w:pPr>
          <w:r w:rsidRPr="00BA56FB">
            <w:rPr>
              <w:sz w:val="20"/>
            </w:rPr>
            <w:t>------------</w:t>
          </w:r>
        </w:p>
      </w:tc>
      <w:tc>
        <w:tcPr>
          <w:tcW w:w="1418" w:type="dxa"/>
          <w:gridSpan w:val="2"/>
          <w:vMerge w:val="restart"/>
        </w:tcPr>
        <w:p w14:paraId="3F44DAD0" w14:textId="77777777" w:rsidR="00FB5889" w:rsidRPr="00BA56FB" w:rsidRDefault="00FB5889" w:rsidP="00CE5B04">
          <w:pPr>
            <w:jc w:val="center"/>
          </w:pPr>
          <w:r w:rsidRPr="00BA56FB">
            <w:rPr>
              <w:noProof/>
              <w:lang w:eastAsia="fr-FR"/>
            </w:rPr>
            <w:drawing>
              <wp:inline distT="0" distB="0" distL="0" distR="0" wp14:anchorId="6CECC1E6" wp14:editId="51D788B1">
                <wp:extent cx="801665" cy="713984"/>
                <wp:effectExtent l="0" t="0" r="0" b="0"/>
                <wp:docPr id="1201392946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6431" cy="727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</w:tcPr>
        <w:p w14:paraId="4F8B2B90" w14:textId="77777777" w:rsidR="00FB5889" w:rsidRPr="00C30995" w:rsidRDefault="00FB5889" w:rsidP="00CE5B04">
          <w:pPr>
            <w:spacing w:after="0"/>
            <w:jc w:val="right"/>
            <w:rPr>
              <w:rFonts w:ascii="Times New Roman" w:hAnsi="Times New Roman"/>
              <w:sz w:val="20"/>
              <w:szCs w:val="20"/>
              <w:lang w:val="en-US"/>
            </w:rPr>
          </w:pPr>
          <w:r w:rsidRPr="00C30995">
            <w:rPr>
              <w:rFonts w:ascii="Times New Roman" w:hAnsi="Times New Roman"/>
              <w:sz w:val="20"/>
              <w:szCs w:val="20"/>
              <w:lang w:val="en-US"/>
            </w:rPr>
            <w:t>REPUBLIC OF CAMEROON</w:t>
          </w:r>
        </w:p>
        <w:p w14:paraId="29131086" w14:textId="77777777" w:rsidR="00FB5889" w:rsidRPr="00C30995" w:rsidRDefault="00FB5889" w:rsidP="00CE5B04">
          <w:pPr>
            <w:spacing w:after="0"/>
            <w:jc w:val="right"/>
            <w:rPr>
              <w:rFonts w:ascii="Times New Roman" w:hAnsi="Times New Roman"/>
              <w:sz w:val="20"/>
              <w:szCs w:val="20"/>
              <w:lang w:val="en-US"/>
            </w:rPr>
          </w:pPr>
          <w:r w:rsidRPr="00C30995">
            <w:rPr>
              <w:rFonts w:ascii="Times New Roman" w:hAnsi="Times New Roman"/>
              <w:sz w:val="20"/>
              <w:szCs w:val="20"/>
              <w:lang w:val="en-US"/>
            </w:rPr>
            <w:t>Peace - Work - Fatherland</w:t>
          </w:r>
        </w:p>
        <w:p w14:paraId="5B6DBD05" w14:textId="77777777" w:rsidR="00FB5889" w:rsidRPr="00BA56FB" w:rsidRDefault="00FB5889" w:rsidP="00CE5B04">
          <w:pPr>
            <w:spacing w:after="0"/>
            <w:jc w:val="right"/>
            <w:rPr>
              <w:rFonts w:ascii="Times New Roman" w:hAnsi="Times New Roman"/>
              <w:sz w:val="20"/>
            </w:rPr>
          </w:pPr>
          <w:r w:rsidRPr="00BA56FB">
            <w:rPr>
              <w:rFonts w:ascii="Times New Roman" w:hAnsi="Times New Roman"/>
              <w:sz w:val="20"/>
            </w:rPr>
            <w:t>------------</w:t>
          </w:r>
        </w:p>
      </w:tc>
    </w:tr>
    <w:tr w:rsidR="00FB5889" w:rsidRPr="00BA56FB" w14:paraId="3547C801" w14:textId="77777777" w:rsidTr="00792DCC">
      <w:trPr>
        <w:trHeight w:val="563"/>
      </w:trPr>
      <w:tc>
        <w:tcPr>
          <w:tcW w:w="4111" w:type="dxa"/>
          <w:tcBorders>
            <w:bottom w:val="single" w:sz="2" w:space="0" w:color="auto"/>
          </w:tcBorders>
        </w:tcPr>
        <w:p w14:paraId="45620E7D" w14:textId="77777777" w:rsidR="00FB5889" w:rsidRPr="00BA56FB" w:rsidRDefault="00FB5889" w:rsidP="00CE5B04">
          <w:pPr>
            <w:spacing w:after="0" w:line="240" w:lineRule="auto"/>
            <w:rPr>
              <w:rFonts w:ascii="Impact" w:hAnsi="Impact"/>
              <w:szCs w:val="24"/>
            </w:rPr>
          </w:pPr>
          <w:r w:rsidRPr="00BA56FB">
            <w:rPr>
              <w:rFonts w:ascii="Impact" w:hAnsi="Impact"/>
              <w:szCs w:val="24"/>
            </w:rPr>
            <w:t>AUTORITE AERONAUTIQUE</w:t>
          </w:r>
        </w:p>
      </w:tc>
      <w:tc>
        <w:tcPr>
          <w:tcW w:w="1418" w:type="dxa"/>
          <w:gridSpan w:val="2"/>
          <w:vMerge/>
          <w:tcBorders>
            <w:bottom w:val="single" w:sz="2" w:space="0" w:color="auto"/>
          </w:tcBorders>
        </w:tcPr>
        <w:p w14:paraId="5DD29824" w14:textId="77777777" w:rsidR="00FB5889" w:rsidRPr="00BA56FB" w:rsidRDefault="00FB5889" w:rsidP="00CE5B04">
          <w:pPr>
            <w:spacing w:line="240" w:lineRule="auto"/>
          </w:pPr>
        </w:p>
      </w:tc>
      <w:tc>
        <w:tcPr>
          <w:tcW w:w="4252" w:type="dxa"/>
          <w:tcBorders>
            <w:bottom w:val="single" w:sz="2" w:space="0" w:color="auto"/>
          </w:tcBorders>
        </w:tcPr>
        <w:p w14:paraId="732388E6" w14:textId="77777777" w:rsidR="00FB5889" w:rsidRPr="00BA56FB" w:rsidRDefault="00FB5889" w:rsidP="00CE5B04">
          <w:pPr>
            <w:spacing w:line="240" w:lineRule="auto"/>
            <w:jc w:val="right"/>
            <w:rPr>
              <w:rFonts w:ascii="Impact" w:hAnsi="Impact"/>
            </w:rPr>
          </w:pPr>
          <w:r w:rsidRPr="00BA56FB">
            <w:rPr>
              <w:rFonts w:ascii="Impact" w:hAnsi="Impact"/>
            </w:rPr>
            <w:t>CAMEROON CIVIL AVIATION AUTHORITY</w:t>
          </w:r>
        </w:p>
      </w:tc>
    </w:tr>
    <w:tr w:rsidR="00FB5889" w:rsidRPr="00DB1345" w14:paraId="65B6FA83" w14:textId="77777777" w:rsidTr="005A0FF9">
      <w:tc>
        <w:tcPr>
          <w:tcW w:w="4111" w:type="dxa"/>
          <w:tcBorders>
            <w:top w:val="single" w:sz="2" w:space="0" w:color="auto"/>
            <w:bottom w:val="single" w:sz="2" w:space="0" w:color="auto"/>
          </w:tcBorders>
          <w:shd w:val="clear" w:color="auto" w:fill="D9D9D9"/>
        </w:tcPr>
        <w:p w14:paraId="1DD0B04C" w14:textId="77777777" w:rsidR="00FB5889" w:rsidRPr="00BA56FB" w:rsidRDefault="00FB5889" w:rsidP="00FB6978">
          <w:pPr>
            <w:spacing w:before="240"/>
            <w:rPr>
              <w:rFonts w:ascii="Verdana" w:hAnsi="Verdana"/>
              <w:b/>
              <w:sz w:val="24"/>
            </w:rPr>
          </w:pPr>
          <w:r w:rsidRPr="00BA56FB">
            <w:rPr>
              <w:rFonts w:ascii="Verdana" w:hAnsi="Verdana" w:cs="Arial"/>
              <w:b/>
              <w:sz w:val="28"/>
              <w:szCs w:val="36"/>
            </w:rPr>
            <w:t>Demande de validation de certification de type pour les produits aéronautiques civils importés</w:t>
          </w:r>
        </w:p>
      </w:tc>
      <w:tc>
        <w:tcPr>
          <w:tcW w:w="1418" w:type="dxa"/>
          <w:gridSpan w:val="2"/>
          <w:tcBorders>
            <w:top w:val="single" w:sz="2" w:space="0" w:color="auto"/>
            <w:bottom w:val="single" w:sz="2" w:space="0" w:color="auto"/>
          </w:tcBorders>
          <w:shd w:val="clear" w:color="auto" w:fill="D9D9D9"/>
        </w:tcPr>
        <w:p w14:paraId="6A081698" w14:textId="77777777" w:rsidR="00FB5889" w:rsidRPr="00BA56FB" w:rsidRDefault="00FB5889" w:rsidP="00CE5B04">
          <w:pPr>
            <w:spacing w:before="240"/>
            <w:jc w:val="right"/>
            <w:rPr>
              <w:rFonts w:ascii="Verdana" w:hAnsi="Verdana"/>
              <w:b/>
              <w:i/>
              <w:sz w:val="24"/>
            </w:rPr>
          </w:pPr>
        </w:p>
      </w:tc>
      <w:tc>
        <w:tcPr>
          <w:tcW w:w="4252" w:type="dxa"/>
          <w:tcBorders>
            <w:top w:val="single" w:sz="2" w:space="0" w:color="auto"/>
            <w:bottom w:val="single" w:sz="2" w:space="0" w:color="auto"/>
          </w:tcBorders>
          <w:shd w:val="clear" w:color="auto" w:fill="D9D9D9"/>
        </w:tcPr>
        <w:p w14:paraId="5357ADE5" w14:textId="77777777" w:rsidR="00FB5889" w:rsidRPr="00C30995" w:rsidRDefault="00FB5889" w:rsidP="00FB6978">
          <w:pPr>
            <w:spacing w:before="240"/>
            <w:jc w:val="right"/>
            <w:rPr>
              <w:rFonts w:ascii="Verdana" w:hAnsi="Verdana"/>
              <w:b/>
              <w:sz w:val="24"/>
              <w:lang w:val="en-US"/>
            </w:rPr>
          </w:pPr>
          <w:r w:rsidRPr="00C30995">
            <w:rPr>
              <w:rFonts w:ascii="Verdana" w:hAnsi="Verdana" w:cs="Arial"/>
              <w:b/>
              <w:sz w:val="28"/>
              <w:szCs w:val="36"/>
              <w:lang w:val="en-US"/>
            </w:rPr>
            <w:t>Application for validation of type certificates of imported civil aviation products</w:t>
          </w:r>
        </w:p>
      </w:tc>
    </w:tr>
    <w:tr w:rsidR="00FB5889" w:rsidRPr="00BA56FB" w14:paraId="5DA2C601" w14:textId="77777777" w:rsidTr="005A0FF9">
      <w:trPr>
        <w:trHeight w:val="298"/>
      </w:trPr>
      <w:tc>
        <w:tcPr>
          <w:tcW w:w="4766" w:type="dxa"/>
          <w:gridSpan w:val="2"/>
          <w:tcBorders>
            <w:top w:val="single" w:sz="2" w:space="0" w:color="auto"/>
          </w:tcBorders>
          <w:shd w:val="clear" w:color="auto" w:fill="FFFFFF"/>
        </w:tcPr>
        <w:p w14:paraId="37B56901" w14:textId="77777777" w:rsidR="00FB5889" w:rsidRPr="00C30995" w:rsidRDefault="00FB5889" w:rsidP="00CE5B04">
          <w:pPr>
            <w:rPr>
              <w:rFonts w:ascii="Verdana" w:hAnsi="Verdana"/>
              <w:b/>
              <w:sz w:val="28"/>
              <w:lang w:val="en-US"/>
            </w:rPr>
          </w:pPr>
        </w:p>
      </w:tc>
      <w:tc>
        <w:tcPr>
          <w:tcW w:w="5015" w:type="dxa"/>
          <w:gridSpan w:val="2"/>
          <w:tcBorders>
            <w:top w:val="single" w:sz="2" w:space="0" w:color="auto"/>
          </w:tcBorders>
          <w:shd w:val="clear" w:color="auto" w:fill="FFFFFF"/>
        </w:tcPr>
        <w:p w14:paraId="458A170A" w14:textId="77777777" w:rsidR="00FB5889" w:rsidRPr="00BA56FB" w:rsidRDefault="00FB5889" w:rsidP="008F6A33">
          <w:pPr>
            <w:jc w:val="right"/>
            <w:rPr>
              <w:rFonts w:ascii="Verdana" w:hAnsi="Verdana"/>
              <w:b/>
              <w:sz w:val="28"/>
            </w:rPr>
          </w:pPr>
          <w:r w:rsidRPr="00BA56FB">
            <w:rPr>
              <w:rFonts w:ascii="Verdana" w:hAnsi="Verdana"/>
              <w:b/>
              <w:sz w:val="28"/>
            </w:rPr>
            <w:t>CMR.COA.FORM.0010</w:t>
          </w:r>
        </w:p>
      </w:tc>
    </w:tr>
  </w:tbl>
  <w:p w14:paraId="4892F95E" w14:textId="77777777" w:rsidR="00FB5889" w:rsidRPr="00BA56FB" w:rsidRDefault="00FB5889" w:rsidP="004052D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B14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4126900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07DA6426"/>
    <w:multiLevelType w:val="hybridMultilevel"/>
    <w:tmpl w:val="F9862754"/>
    <w:lvl w:ilvl="0" w:tplc="040C0015">
      <w:start w:val="1"/>
      <w:numFmt w:val="upperLetter"/>
      <w:lvlText w:val="%1."/>
      <w:lvlJc w:val="left"/>
      <w:pPr>
        <w:ind w:left="763" w:hanging="360"/>
      </w:pPr>
    </w:lvl>
    <w:lvl w:ilvl="1" w:tplc="040C0019" w:tentative="1">
      <w:start w:val="1"/>
      <w:numFmt w:val="lowerLetter"/>
      <w:lvlText w:val="%2."/>
      <w:lvlJc w:val="left"/>
      <w:pPr>
        <w:ind w:left="1483" w:hanging="360"/>
      </w:pPr>
    </w:lvl>
    <w:lvl w:ilvl="2" w:tplc="040C001B" w:tentative="1">
      <w:start w:val="1"/>
      <w:numFmt w:val="lowerRoman"/>
      <w:lvlText w:val="%3."/>
      <w:lvlJc w:val="right"/>
      <w:pPr>
        <w:ind w:left="2203" w:hanging="180"/>
      </w:pPr>
    </w:lvl>
    <w:lvl w:ilvl="3" w:tplc="040C000F" w:tentative="1">
      <w:start w:val="1"/>
      <w:numFmt w:val="decimal"/>
      <w:lvlText w:val="%4."/>
      <w:lvlJc w:val="left"/>
      <w:pPr>
        <w:ind w:left="2923" w:hanging="360"/>
      </w:pPr>
    </w:lvl>
    <w:lvl w:ilvl="4" w:tplc="040C0019" w:tentative="1">
      <w:start w:val="1"/>
      <w:numFmt w:val="lowerLetter"/>
      <w:lvlText w:val="%5."/>
      <w:lvlJc w:val="left"/>
      <w:pPr>
        <w:ind w:left="3643" w:hanging="360"/>
      </w:pPr>
    </w:lvl>
    <w:lvl w:ilvl="5" w:tplc="040C001B" w:tentative="1">
      <w:start w:val="1"/>
      <w:numFmt w:val="lowerRoman"/>
      <w:lvlText w:val="%6."/>
      <w:lvlJc w:val="right"/>
      <w:pPr>
        <w:ind w:left="4363" w:hanging="180"/>
      </w:pPr>
    </w:lvl>
    <w:lvl w:ilvl="6" w:tplc="040C000F" w:tentative="1">
      <w:start w:val="1"/>
      <w:numFmt w:val="decimal"/>
      <w:lvlText w:val="%7."/>
      <w:lvlJc w:val="left"/>
      <w:pPr>
        <w:ind w:left="5083" w:hanging="360"/>
      </w:pPr>
    </w:lvl>
    <w:lvl w:ilvl="7" w:tplc="040C0019" w:tentative="1">
      <w:start w:val="1"/>
      <w:numFmt w:val="lowerLetter"/>
      <w:lvlText w:val="%8."/>
      <w:lvlJc w:val="left"/>
      <w:pPr>
        <w:ind w:left="5803" w:hanging="360"/>
      </w:pPr>
    </w:lvl>
    <w:lvl w:ilvl="8" w:tplc="040C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" w15:restartNumberingAfterBreak="0">
    <w:nsid w:val="0C1F41CC"/>
    <w:multiLevelType w:val="hybridMultilevel"/>
    <w:tmpl w:val="C59EEF74"/>
    <w:lvl w:ilvl="0" w:tplc="040C001B">
      <w:start w:val="1"/>
      <w:numFmt w:val="lowerRoman"/>
      <w:lvlText w:val="%1."/>
      <w:lvlJc w:val="right"/>
      <w:pPr>
        <w:ind w:left="1723" w:hanging="360"/>
      </w:pPr>
    </w:lvl>
    <w:lvl w:ilvl="1" w:tplc="040C0019" w:tentative="1">
      <w:start w:val="1"/>
      <w:numFmt w:val="lowerLetter"/>
      <w:lvlText w:val="%2."/>
      <w:lvlJc w:val="left"/>
      <w:pPr>
        <w:ind w:left="2443" w:hanging="360"/>
      </w:pPr>
    </w:lvl>
    <w:lvl w:ilvl="2" w:tplc="040C001B" w:tentative="1">
      <w:start w:val="1"/>
      <w:numFmt w:val="lowerRoman"/>
      <w:lvlText w:val="%3."/>
      <w:lvlJc w:val="right"/>
      <w:pPr>
        <w:ind w:left="3163" w:hanging="180"/>
      </w:pPr>
    </w:lvl>
    <w:lvl w:ilvl="3" w:tplc="040C000F" w:tentative="1">
      <w:start w:val="1"/>
      <w:numFmt w:val="decimal"/>
      <w:lvlText w:val="%4."/>
      <w:lvlJc w:val="left"/>
      <w:pPr>
        <w:ind w:left="3883" w:hanging="360"/>
      </w:pPr>
    </w:lvl>
    <w:lvl w:ilvl="4" w:tplc="040C0019" w:tentative="1">
      <w:start w:val="1"/>
      <w:numFmt w:val="lowerLetter"/>
      <w:lvlText w:val="%5."/>
      <w:lvlJc w:val="left"/>
      <w:pPr>
        <w:ind w:left="4603" w:hanging="360"/>
      </w:pPr>
    </w:lvl>
    <w:lvl w:ilvl="5" w:tplc="040C001B" w:tentative="1">
      <w:start w:val="1"/>
      <w:numFmt w:val="lowerRoman"/>
      <w:lvlText w:val="%6."/>
      <w:lvlJc w:val="right"/>
      <w:pPr>
        <w:ind w:left="5323" w:hanging="180"/>
      </w:pPr>
    </w:lvl>
    <w:lvl w:ilvl="6" w:tplc="040C000F" w:tentative="1">
      <w:start w:val="1"/>
      <w:numFmt w:val="decimal"/>
      <w:lvlText w:val="%7."/>
      <w:lvlJc w:val="left"/>
      <w:pPr>
        <w:ind w:left="6043" w:hanging="360"/>
      </w:pPr>
    </w:lvl>
    <w:lvl w:ilvl="7" w:tplc="040C0019" w:tentative="1">
      <w:start w:val="1"/>
      <w:numFmt w:val="lowerLetter"/>
      <w:lvlText w:val="%8."/>
      <w:lvlJc w:val="left"/>
      <w:pPr>
        <w:ind w:left="6763" w:hanging="360"/>
      </w:pPr>
    </w:lvl>
    <w:lvl w:ilvl="8" w:tplc="040C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4" w15:restartNumberingAfterBreak="0">
    <w:nsid w:val="0E806D4E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11627DA7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919" w:hanging="360"/>
      </w:pPr>
    </w:lvl>
    <w:lvl w:ilvl="1" w:tplc="040C0019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739247C"/>
    <w:multiLevelType w:val="hybridMultilevel"/>
    <w:tmpl w:val="9188A036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7555B98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183D2257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D2F452F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1D796BBA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1D8E0992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240920B3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29EB5629"/>
    <w:multiLevelType w:val="hybridMultilevel"/>
    <w:tmpl w:val="C59EEF74"/>
    <w:lvl w:ilvl="0" w:tplc="040C001B">
      <w:start w:val="1"/>
      <w:numFmt w:val="lowerRoman"/>
      <w:lvlText w:val="%1."/>
      <w:lvlJc w:val="right"/>
      <w:pPr>
        <w:ind w:left="1723" w:hanging="360"/>
      </w:pPr>
    </w:lvl>
    <w:lvl w:ilvl="1" w:tplc="040C0019" w:tentative="1">
      <w:start w:val="1"/>
      <w:numFmt w:val="lowerLetter"/>
      <w:lvlText w:val="%2."/>
      <w:lvlJc w:val="left"/>
      <w:pPr>
        <w:ind w:left="2443" w:hanging="360"/>
      </w:pPr>
    </w:lvl>
    <w:lvl w:ilvl="2" w:tplc="040C001B" w:tentative="1">
      <w:start w:val="1"/>
      <w:numFmt w:val="lowerRoman"/>
      <w:lvlText w:val="%3."/>
      <w:lvlJc w:val="right"/>
      <w:pPr>
        <w:ind w:left="3163" w:hanging="180"/>
      </w:pPr>
    </w:lvl>
    <w:lvl w:ilvl="3" w:tplc="040C000F" w:tentative="1">
      <w:start w:val="1"/>
      <w:numFmt w:val="decimal"/>
      <w:lvlText w:val="%4."/>
      <w:lvlJc w:val="left"/>
      <w:pPr>
        <w:ind w:left="3883" w:hanging="360"/>
      </w:pPr>
    </w:lvl>
    <w:lvl w:ilvl="4" w:tplc="040C0019" w:tentative="1">
      <w:start w:val="1"/>
      <w:numFmt w:val="lowerLetter"/>
      <w:lvlText w:val="%5."/>
      <w:lvlJc w:val="left"/>
      <w:pPr>
        <w:ind w:left="4603" w:hanging="360"/>
      </w:pPr>
    </w:lvl>
    <w:lvl w:ilvl="5" w:tplc="040C001B" w:tentative="1">
      <w:start w:val="1"/>
      <w:numFmt w:val="lowerRoman"/>
      <w:lvlText w:val="%6."/>
      <w:lvlJc w:val="right"/>
      <w:pPr>
        <w:ind w:left="5323" w:hanging="180"/>
      </w:pPr>
    </w:lvl>
    <w:lvl w:ilvl="6" w:tplc="040C000F" w:tentative="1">
      <w:start w:val="1"/>
      <w:numFmt w:val="decimal"/>
      <w:lvlText w:val="%7."/>
      <w:lvlJc w:val="left"/>
      <w:pPr>
        <w:ind w:left="6043" w:hanging="360"/>
      </w:pPr>
    </w:lvl>
    <w:lvl w:ilvl="7" w:tplc="040C0019" w:tentative="1">
      <w:start w:val="1"/>
      <w:numFmt w:val="lowerLetter"/>
      <w:lvlText w:val="%8."/>
      <w:lvlJc w:val="left"/>
      <w:pPr>
        <w:ind w:left="6763" w:hanging="360"/>
      </w:pPr>
    </w:lvl>
    <w:lvl w:ilvl="8" w:tplc="040C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4" w15:restartNumberingAfterBreak="0">
    <w:nsid w:val="2F580362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39064A48"/>
    <w:multiLevelType w:val="hybridMultilevel"/>
    <w:tmpl w:val="9188A036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39886252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39BF0B01"/>
    <w:multiLevelType w:val="hybridMultilevel"/>
    <w:tmpl w:val="F9862754"/>
    <w:lvl w:ilvl="0" w:tplc="040C0015">
      <w:start w:val="1"/>
      <w:numFmt w:val="upperLetter"/>
      <w:lvlText w:val="%1."/>
      <w:lvlJc w:val="left"/>
      <w:pPr>
        <w:ind w:left="763" w:hanging="360"/>
      </w:pPr>
    </w:lvl>
    <w:lvl w:ilvl="1" w:tplc="040C0019" w:tentative="1">
      <w:start w:val="1"/>
      <w:numFmt w:val="lowerLetter"/>
      <w:lvlText w:val="%2."/>
      <w:lvlJc w:val="left"/>
      <w:pPr>
        <w:ind w:left="1483" w:hanging="360"/>
      </w:pPr>
    </w:lvl>
    <w:lvl w:ilvl="2" w:tplc="040C001B" w:tentative="1">
      <w:start w:val="1"/>
      <w:numFmt w:val="lowerRoman"/>
      <w:lvlText w:val="%3."/>
      <w:lvlJc w:val="right"/>
      <w:pPr>
        <w:ind w:left="2203" w:hanging="180"/>
      </w:pPr>
    </w:lvl>
    <w:lvl w:ilvl="3" w:tplc="040C000F" w:tentative="1">
      <w:start w:val="1"/>
      <w:numFmt w:val="decimal"/>
      <w:lvlText w:val="%4."/>
      <w:lvlJc w:val="left"/>
      <w:pPr>
        <w:ind w:left="2923" w:hanging="360"/>
      </w:pPr>
    </w:lvl>
    <w:lvl w:ilvl="4" w:tplc="040C0019" w:tentative="1">
      <w:start w:val="1"/>
      <w:numFmt w:val="lowerLetter"/>
      <w:lvlText w:val="%5."/>
      <w:lvlJc w:val="left"/>
      <w:pPr>
        <w:ind w:left="3643" w:hanging="360"/>
      </w:pPr>
    </w:lvl>
    <w:lvl w:ilvl="5" w:tplc="040C001B" w:tentative="1">
      <w:start w:val="1"/>
      <w:numFmt w:val="lowerRoman"/>
      <w:lvlText w:val="%6."/>
      <w:lvlJc w:val="right"/>
      <w:pPr>
        <w:ind w:left="4363" w:hanging="180"/>
      </w:pPr>
    </w:lvl>
    <w:lvl w:ilvl="6" w:tplc="040C000F" w:tentative="1">
      <w:start w:val="1"/>
      <w:numFmt w:val="decimal"/>
      <w:lvlText w:val="%7."/>
      <w:lvlJc w:val="left"/>
      <w:pPr>
        <w:ind w:left="5083" w:hanging="360"/>
      </w:pPr>
    </w:lvl>
    <w:lvl w:ilvl="7" w:tplc="040C0019" w:tentative="1">
      <w:start w:val="1"/>
      <w:numFmt w:val="lowerLetter"/>
      <w:lvlText w:val="%8."/>
      <w:lvlJc w:val="left"/>
      <w:pPr>
        <w:ind w:left="5803" w:hanging="360"/>
      </w:pPr>
    </w:lvl>
    <w:lvl w:ilvl="8" w:tplc="040C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8" w15:restartNumberingAfterBreak="0">
    <w:nsid w:val="3A510241"/>
    <w:multiLevelType w:val="multilevel"/>
    <w:tmpl w:val="A8AA2FE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5D03C5"/>
    <w:multiLevelType w:val="hybridMultilevel"/>
    <w:tmpl w:val="F9862754"/>
    <w:lvl w:ilvl="0" w:tplc="040C0015">
      <w:start w:val="1"/>
      <w:numFmt w:val="upperLetter"/>
      <w:lvlText w:val="%1."/>
      <w:lvlJc w:val="left"/>
      <w:pPr>
        <w:ind w:left="763" w:hanging="360"/>
      </w:pPr>
    </w:lvl>
    <w:lvl w:ilvl="1" w:tplc="040C0019" w:tentative="1">
      <w:start w:val="1"/>
      <w:numFmt w:val="lowerLetter"/>
      <w:lvlText w:val="%2."/>
      <w:lvlJc w:val="left"/>
      <w:pPr>
        <w:ind w:left="1483" w:hanging="360"/>
      </w:pPr>
    </w:lvl>
    <w:lvl w:ilvl="2" w:tplc="040C001B" w:tentative="1">
      <w:start w:val="1"/>
      <w:numFmt w:val="lowerRoman"/>
      <w:lvlText w:val="%3."/>
      <w:lvlJc w:val="right"/>
      <w:pPr>
        <w:ind w:left="2203" w:hanging="180"/>
      </w:pPr>
    </w:lvl>
    <w:lvl w:ilvl="3" w:tplc="040C000F" w:tentative="1">
      <w:start w:val="1"/>
      <w:numFmt w:val="decimal"/>
      <w:lvlText w:val="%4."/>
      <w:lvlJc w:val="left"/>
      <w:pPr>
        <w:ind w:left="2923" w:hanging="360"/>
      </w:pPr>
    </w:lvl>
    <w:lvl w:ilvl="4" w:tplc="040C0019" w:tentative="1">
      <w:start w:val="1"/>
      <w:numFmt w:val="lowerLetter"/>
      <w:lvlText w:val="%5."/>
      <w:lvlJc w:val="left"/>
      <w:pPr>
        <w:ind w:left="3643" w:hanging="360"/>
      </w:pPr>
    </w:lvl>
    <w:lvl w:ilvl="5" w:tplc="040C001B" w:tentative="1">
      <w:start w:val="1"/>
      <w:numFmt w:val="lowerRoman"/>
      <w:lvlText w:val="%6."/>
      <w:lvlJc w:val="right"/>
      <w:pPr>
        <w:ind w:left="4363" w:hanging="180"/>
      </w:pPr>
    </w:lvl>
    <w:lvl w:ilvl="6" w:tplc="040C000F" w:tentative="1">
      <w:start w:val="1"/>
      <w:numFmt w:val="decimal"/>
      <w:lvlText w:val="%7."/>
      <w:lvlJc w:val="left"/>
      <w:pPr>
        <w:ind w:left="5083" w:hanging="360"/>
      </w:pPr>
    </w:lvl>
    <w:lvl w:ilvl="7" w:tplc="040C0019" w:tentative="1">
      <w:start w:val="1"/>
      <w:numFmt w:val="lowerLetter"/>
      <w:lvlText w:val="%8."/>
      <w:lvlJc w:val="left"/>
      <w:pPr>
        <w:ind w:left="5803" w:hanging="360"/>
      </w:pPr>
    </w:lvl>
    <w:lvl w:ilvl="8" w:tplc="040C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0" w15:restartNumberingAfterBreak="0">
    <w:nsid w:val="401104CD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406A753E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 w15:restartNumberingAfterBreak="0">
    <w:nsid w:val="431964CB"/>
    <w:multiLevelType w:val="hybridMultilevel"/>
    <w:tmpl w:val="2E024B50"/>
    <w:lvl w:ilvl="0" w:tplc="62D85C4E">
      <w:start w:val="3"/>
      <w:numFmt w:val="bullet"/>
      <w:pStyle w:val="Tirets"/>
      <w:lvlText w:val="-"/>
      <w:lvlJc w:val="left"/>
      <w:pPr>
        <w:ind w:left="1990" w:hanging="360"/>
      </w:pPr>
      <w:rPr>
        <w:rFonts w:ascii="Times-Roman" w:eastAsia="Times New Roman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27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0" w:hanging="360"/>
      </w:pPr>
      <w:rPr>
        <w:rFonts w:ascii="Wingdings" w:hAnsi="Wingdings" w:hint="default"/>
      </w:rPr>
    </w:lvl>
  </w:abstractNum>
  <w:abstractNum w:abstractNumId="23" w15:restartNumberingAfterBreak="0">
    <w:nsid w:val="467F43C8"/>
    <w:multiLevelType w:val="hybridMultilevel"/>
    <w:tmpl w:val="C59EEF74"/>
    <w:lvl w:ilvl="0" w:tplc="040C001B">
      <w:start w:val="1"/>
      <w:numFmt w:val="lowerRoman"/>
      <w:lvlText w:val="%1."/>
      <w:lvlJc w:val="right"/>
      <w:pPr>
        <w:ind w:left="1723" w:hanging="360"/>
      </w:pPr>
    </w:lvl>
    <w:lvl w:ilvl="1" w:tplc="040C0019" w:tentative="1">
      <w:start w:val="1"/>
      <w:numFmt w:val="lowerLetter"/>
      <w:lvlText w:val="%2."/>
      <w:lvlJc w:val="left"/>
      <w:pPr>
        <w:ind w:left="2443" w:hanging="360"/>
      </w:pPr>
    </w:lvl>
    <w:lvl w:ilvl="2" w:tplc="040C001B" w:tentative="1">
      <w:start w:val="1"/>
      <w:numFmt w:val="lowerRoman"/>
      <w:lvlText w:val="%3."/>
      <w:lvlJc w:val="right"/>
      <w:pPr>
        <w:ind w:left="3163" w:hanging="180"/>
      </w:pPr>
    </w:lvl>
    <w:lvl w:ilvl="3" w:tplc="040C000F" w:tentative="1">
      <w:start w:val="1"/>
      <w:numFmt w:val="decimal"/>
      <w:lvlText w:val="%4."/>
      <w:lvlJc w:val="left"/>
      <w:pPr>
        <w:ind w:left="3883" w:hanging="360"/>
      </w:pPr>
    </w:lvl>
    <w:lvl w:ilvl="4" w:tplc="040C0019" w:tentative="1">
      <w:start w:val="1"/>
      <w:numFmt w:val="lowerLetter"/>
      <w:lvlText w:val="%5."/>
      <w:lvlJc w:val="left"/>
      <w:pPr>
        <w:ind w:left="4603" w:hanging="360"/>
      </w:pPr>
    </w:lvl>
    <w:lvl w:ilvl="5" w:tplc="040C001B" w:tentative="1">
      <w:start w:val="1"/>
      <w:numFmt w:val="lowerRoman"/>
      <w:lvlText w:val="%6."/>
      <w:lvlJc w:val="right"/>
      <w:pPr>
        <w:ind w:left="5323" w:hanging="180"/>
      </w:pPr>
    </w:lvl>
    <w:lvl w:ilvl="6" w:tplc="040C000F" w:tentative="1">
      <w:start w:val="1"/>
      <w:numFmt w:val="decimal"/>
      <w:lvlText w:val="%7."/>
      <w:lvlJc w:val="left"/>
      <w:pPr>
        <w:ind w:left="6043" w:hanging="360"/>
      </w:pPr>
    </w:lvl>
    <w:lvl w:ilvl="7" w:tplc="040C0019" w:tentative="1">
      <w:start w:val="1"/>
      <w:numFmt w:val="lowerLetter"/>
      <w:lvlText w:val="%8."/>
      <w:lvlJc w:val="left"/>
      <w:pPr>
        <w:ind w:left="6763" w:hanging="360"/>
      </w:pPr>
    </w:lvl>
    <w:lvl w:ilvl="8" w:tplc="040C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24" w15:restartNumberingAfterBreak="0">
    <w:nsid w:val="4A5154B9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4BEF61BA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4CFC30E1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4DEB0806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585D3E51"/>
    <w:multiLevelType w:val="hybridMultilevel"/>
    <w:tmpl w:val="40F8E0EE"/>
    <w:lvl w:ilvl="0" w:tplc="CC322688">
      <w:start w:val="1"/>
      <w:numFmt w:val="upperLetter"/>
      <w:lvlText w:val="%1."/>
      <w:lvlJc w:val="left"/>
      <w:pPr>
        <w:ind w:left="763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83" w:hanging="360"/>
      </w:pPr>
    </w:lvl>
    <w:lvl w:ilvl="2" w:tplc="040C001B" w:tentative="1">
      <w:start w:val="1"/>
      <w:numFmt w:val="lowerRoman"/>
      <w:lvlText w:val="%3."/>
      <w:lvlJc w:val="right"/>
      <w:pPr>
        <w:ind w:left="2203" w:hanging="180"/>
      </w:pPr>
    </w:lvl>
    <w:lvl w:ilvl="3" w:tplc="040C000F" w:tentative="1">
      <w:start w:val="1"/>
      <w:numFmt w:val="decimal"/>
      <w:lvlText w:val="%4."/>
      <w:lvlJc w:val="left"/>
      <w:pPr>
        <w:ind w:left="2923" w:hanging="360"/>
      </w:pPr>
    </w:lvl>
    <w:lvl w:ilvl="4" w:tplc="040C0019" w:tentative="1">
      <w:start w:val="1"/>
      <w:numFmt w:val="lowerLetter"/>
      <w:lvlText w:val="%5."/>
      <w:lvlJc w:val="left"/>
      <w:pPr>
        <w:ind w:left="3643" w:hanging="360"/>
      </w:pPr>
    </w:lvl>
    <w:lvl w:ilvl="5" w:tplc="040C001B" w:tentative="1">
      <w:start w:val="1"/>
      <w:numFmt w:val="lowerRoman"/>
      <w:lvlText w:val="%6."/>
      <w:lvlJc w:val="right"/>
      <w:pPr>
        <w:ind w:left="4363" w:hanging="180"/>
      </w:pPr>
    </w:lvl>
    <w:lvl w:ilvl="6" w:tplc="040C000F" w:tentative="1">
      <w:start w:val="1"/>
      <w:numFmt w:val="decimal"/>
      <w:lvlText w:val="%7."/>
      <w:lvlJc w:val="left"/>
      <w:pPr>
        <w:ind w:left="5083" w:hanging="360"/>
      </w:pPr>
    </w:lvl>
    <w:lvl w:ilvl="7" w:tplc="040C0019" w:tentative="1">
      <w:start w:val="1"/>
      <w:numFmt w:val="lowerLetter"/>
      <w:lvlText w:val="%8."/>
      <w:lvlJc w:val="left"/>
      <w:pPr>
        <w:ind w:left="5803" w:hanging="360"/>
      </w:pPr>
    </w:lvl>
    <w:lvl w:ilvl="8" w:tplc="040C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9" w15:restartNumberingAfterBreak="0">
    <w:nsid w:val="58DB1221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0" w15:restartNumberingAfterBreak="0">
    <w:nsid w:val="5E0811B6"/>
    <w:multiLevelType w:val="hybridMultilevel"/>
    <w:tmpl w:val="C59EEF74"/>
    <w:lvl w:ilvl="0" w:tplc="040C001B">
      <w:start w:val="1"/>
      <w:numFmt w:val="lowerRoman"/>
      <w:lvlText w:val="%1."/>
      <w:lvlJc w:val="right"/>
      <w:pPr>
        <w:ind w:left="1723" w:hanging="360"/>
      </w:pPr>
    </w:lvl>
    <w:lvl w:ilvl="1" w:tplc="040C0019" w:tentative="1">
      <w:start w:val="1"/>
      <w:numFmt w:val="lowerLetter"/>
      <w:lvlText w:val="%2."/>
      <w:lvlJc w:val="left"/>
      <w:pPr>
        <w:ind w:left="2443" w:hanging="360"/>
      </w:pPr>
    </w:lvl>
    <w:lvl w:ilvl="2" w:tplc="040C001B" w:tentative="1">
      <w:start w:val="1"/>
      <w:numFmt w:val="lowerRoman"/>
      <w:lvlText w:val="%3."/>
      <w:lvlJc w:val="right"/>
      <w:pPr>
        <w:ind w:left="3163" w:hanging="180"/>
      </w:pPr>
    </w:lvl>
    <w:lvl w:ilvl="3" w:tplc="040C000F" w:tentative="1">
      <w:start w:val="1"/>
      <w:numFmt w:val="decimal"/>
      <w:lvlText w:val="%4."/>
      <w:lvlJc w:val="left"/>
      <w:pPr>
        <w:ind w:left="3883" w:hanging="360"/>
      </w:pPr>
    </w:lvl>
    <w:lvl w:ilvl="4" w:tplc="040C0019" w:tentative="1">
      <w:start w:val="1"/>
      <w:numFmt w:val="lowerLetter"/>
      <w:lvlText w:val="%5."/>
      <w:lvlJc w:val="left"/>
      <w:pPr>
        <w:ind w:left="4603" w:hanging="360"/>
      </w:pPr>
    </w:lvl>
    <w:lvl w:ilvl="5" w:tplc="040C001B" w:tentative="1">
      <w:start w:val="1"/>
      <w:numFmt w:val="lowerRoman"/>
      <w:lvlText w:val="%6."/>
      <w:lvlJc w:val="right"/>
      <w:pPr>
        <w:ind w:left="5323" w:hanging="180"/>
      </w:pPr>
    </w:lvl>
    <w:lvl w:ilvl="6" w:tplc="040C000F" w:tentative="1">
      <w:start w:val="1"/>
      <w:numFmt w:val="decimal"/>
      <w:lvlText w:val="%7."/>
      <w:lvlJc w:val="left"/>
      <w:pPr>
        <w:ind w:left="6043" w:hanging="360"/>
      </w:pPr>
    </w:lvl>
    <w:lvl w:ilvl="7" w:tplc="040C0019" w:tentative="1">
      <w:start w:val="1"/>
      <w:numFmt w:val="lowerLetter"/>
      <w:lvlText w:val="%8."/>
      <w:lvlJc w:val="left"/>
      <w:pPr>
        <w:ind w:left="6763" w:hanging="360"/>
      </w:pPr>
    </w:lvl>
    <w:lvl w:ilvl="8" w:tplc="040C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31" w15:restartNumberingAfterBreak="0">
    <w:nsid w:val="62384121"/>
    <w:multiLevelType w:val="hybridMultilevel"/>
    <w:tmpl w:val="9188A036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 w15:restartNumberingAfterBreak="0">
    <w:nsid w:val="65F94198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919" w:hanging="360"/>
      </w:pPr>
    </w:lvl>
    <w:lvl w:ilvl="1" w:tplc="040C0019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 w15:restartNumberingAfterBreak="0">
    <w:nsid w:val="6A854F14"/>
    <w:multiLevelType w:val="hybridMultilevel"/>
    <w:tmpl w:val="9D8A3C5A"/>
    <w:lvl w:ilvl="0" w:tplc="040C0019">
      <w:start w:val="1"/>
      <w:numFmt w:val="lowerLetter"/>
      <w:lvlText w:val="%1."/>
      <w:lvlJc w:val="left"/>
      <w:pPr>
        <w:ind w:left="1003" w:hanging="360"/>
      </w:pPr>
    </w:lvl>
    <w:lvl w:ilvl="1" w:tplc="040C001B">
      <w:start w:val="1"/>
      <w:numFmt w:val="lowerRoman"/>
      <w:lvlText w:val="%2."/>
      <w:lvlJc w:val="righ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4" w15:restartNumberingAfterBreak="0">
    <w:nsid w:val="6B7B1BBA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919" w:hanging="360"/>
      </w:pPr>
    </w:lvl>
    <w:lvl w:ilvl="1" w:tplc="040C0019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6DE7749C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6" w15:restartNumberingAfterBreak="0">
    <w:nsid w:val="71396D66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7" w15:restartNumberingAfterBreak="0">
    <w:nsid w:val="71406D8D"/>
    <w:multiLevelType w:val="hybridMultilevel"/>
    <w:tmpl w:val="F9862754"/>
    <w:lvl w:ilvl="0" w:tplc="040C0015">
      <w:start w:val="1"/>
      <w:numFmt w:val="upperLetter"/>
      <w:lvlText w:val="%1."/>
      <w:lvlJc w:val="left"/>
      <w:pPr>
        <w:ind w:left="763" w:hanging="360"/>
      </w:pPr>
    </w:lvl>
    <w:lvl w:ilvl="1" w:tplc="040C0019" w:tentative="1">
      <w:start w:val="1"/>
      <w:numFmt w:val="lowerLetter"/>
      <w:lvlText w:val="%2."/>
      <w:lvlJc w:val="left"/>
      <w:pPr>
        <w:ind w:left="1483" w:hanging="360"/>
      </w:pPr>
    </w:lvl>
    <w:lvl w:ilvl="2" w:tplc="040C001B" w:tentative="1">
      <w:start w:val="1"/>
      <w:numFmt w:val="lowerRoman"/>
      <w:lvlText w:val="%3."/>
      <w:lvlJc w:val="right"/>
      <w:pPr>
        <w:ind w:left="2203" w:hanging="180"/>
      </w:pPr>
    </w:lvl>
    <w:lvl w:ilvl="3" w:tplc="040C000F" w:tentative="1">
      <w:start w:val="1"/>
      <w:numFmt w:val="decimal"/>
      <w:lvlText w:val="%4."/>
      <w:lvlJc w:val="left"/>
      <w:pPr>
        <w:ind w:left="2923" w:hanging="360"/>
      </w:pPr>
    </w:lvl>
    <w:lvl w:ilvl="4" w:tplc="040C0019" w:tentative="1">
      <w:start w:val="1"/>
      <w:numFmt w:val="lowerLetter"/>
      <w:lvlText w:val="%5."/>
      <w:lvlJc w:val="left"/>
      <w:pPr>
        <w:ind w:left="3643" w:hanging="360"/>
      </w:pPr>
    </w:lvl>
    <w:lvl w:ilvl="5" w:tplc="040C001B" w:tentative="1">
      <w:start w:val="1"/>
      <w:numFmt w:val="lowerRoman"/>
      <w:lvlText w:val="%6."/>
      <w:lvlJc w:val="right"/>
      <w:pPr>
        <w:ind w:left="4363" w:hanging="180"/>
      </w:pPr>
    </w:lvl>
    <w:lvl w:ilvl="6" w:tplc="040C000F" w:tentative="1">
      <w:start w:val="1"/>
      <w:numFmt w:val="decimal"/>
      <w:lvlText w:val="%7."/>
      <w:lvlJc w:val="left"/>
      <w:pPr>
        <w:ind w:left="5083" w:hanging="360"/>
      </w:pPr>
    </w:lvl>
    <w:lvl w:ilvl="7" w:tplc="040C0019" w:tentative="1">
      <w:start w:val="1"/>
      <w:numFmt w:val="lowerLetter"/>
      <w:lvlText w:val="%8."/>
      <w:lvlJc w:val="left"/>
      <w:pPr>
        <w:ind w:left="5803" w:hanging="360"/>
      </w:pPr>
    </w:lvl>
    <w:lvl w:ilvl="8" w:tplc="040C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8" w15:restartNumberingAfterBreak="0">
    <w:nsid w:val="74B80835"/>
    <w:multiLevelType w:val="hybridMultilevel"/>
    <w:tmpl w:val="C59EEF74"/>
    <w:lvl w:ilvl="0" w:tplc="040C001B">
      <w:start w:val="1"/>
      <w:numFmt w:val="lowerRoman"/>
      <w:lvlText w:val="%1."/>
      <w:lvlJc w:val="right"/>
      <w:pPr>
        <w:ind w:left="1723" w:hanging="360"/>
      </w:pPr>
    </w:lvl>
    <w:lvl w:ilvl="1" w:tplc="040C0019" w:tentative="1">
      <w:start w:val="1"/>
      <w:numFmt w:val="lowerLetter"/>
      <w:lvlText w:val="%2."/>
      <w:lvlJc w:val="left"/>
      <w:pPr>
        <w:ind w:left="2443" w:hanging="360"/>
      </w:pPr>
    </w:lvl>
    <w:lvl w:ilvl="2" w:tplc="040C001B" w:tentative="1">
      <w:start w:val="1"/>
      <w:numFmt w:val="lowerRoman"/>
      <w:lvlText w:val="%3."/>
      <w:lvlJc w:val="right"/>
      <w:pPr>
        <w:ind w:left="3163" w:hanging="180"/>
      </w:pPr>
    </w:lvl>
    <w:lvl w:ilvl="3" w:tplc="040C000F" w:tentative="1">
      <w:start w:val="1"/>
      <w:numFmt w:val="decimal"/>
      <w:lvlText w:val="%4."/>
      <w:lvlJc w:val="left"/>
      <w:pPr>
        <w:ind w:left="3883" w:hanging="360"/>
      </w:pPr>
    </w:lvl>
    <w:lvl w:ilvl="4" w:tplc="040C0019" w:tentative="1">
      <w:start w:val="1"/>
      <w:numFmt w:val="lowerLetter"/>
      <w:lvlText w:val="%5."/>
      <w:lvlJc w:val="left"/>
      <w:pPr>
        <w:ind w:left="4603" w:hanging="360"/>
      </w:pPr>
    </w:lvl>
    <w:lvl w:ilvl="5" w:tplc="040C001B" w:tentative="1">
      <w:start w:val="1"/>
      <w:numFmt w:val="lowerRoman"/>
      <w:lvlText w:val="%6."/>
      <w:lvlJc w:val="right"/>
      <w:pPr>
        <w:ind w:left="5323" w:hanging="180"/>
      </w:pPr>
    </w:lvl>
    <w:lvl w:ilvl="6" w:tplc="040C000F" w:tentative="1">
      <w:start w:val="1"/>
      <w:numFmt w:val="decimal"/>
      <w:lvlText w:val="%7."/>
      <w:lvlJc w:val="left"/>
      <w:pPr>
        <w:ind w:left="6043" w:hanging="360"/>
      </w:pPr>
    </w:lvl>
    <w:lvl w:ilvl="7" w:tplc="040C0019" w:tentative="1">
      <w:start w:val="1"/>
      <w:numFmt w:val="lowerLetter"/>
      <w:lvlText w:val="%8."/>
      <w:lvlJc w:val="left"/>
      <w:pPr>
        <w:ind w:left="6763" w:hanging="360"/>
      </w:pPr>
    </w:lvl>
    <w:lvl w:ilvl="8" w:tplc="040C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39" w15:restartNumberingAfterBreak="0">
    <w:nsid w:val="79341ADB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0" w15:restartNumberingAfterBreak="0">
    <w:nsid w:val="7A3062B4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1" w15:restartNumberingAfterBreak="0">
    <w:nsid w:val="7B5251D7"/>
    <w:multiLevelType w:val="hybridMultilevel"/>
    <w:tmpl w:val="52BC7794"/>
    <w:lvl w:ilvl="0" w:tplc="040C000F">
      <w:start w:val="1"/>
      <w:numFmt w:val="decimal"/>
      <w:lvlText w:val="%1."/>
      <w:lvlJc w:val="left"/>
      <w:pPr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716853942">
    <w:abstractNumId w:val="18"/>
  </w:num>
  <w:num w:numId="2" w16cid:durableId="1044405276">
    <w:abstractNumId w:val="22"/>
  </w:num>
  <w:num w:numId="3" w16cid:durableId="198595686">
    <w:abstractNumId w:val="36"/>
  </w:num>
  <w:num w:numId="4" w16cid:durableId="1750926841">
    <w:abstractNumId w:val="28"/>
  </w:num>
  <w:num w:numId="5" w16cid:durableId="1675573873">
    <w:abstractNumId w:val="16"/>
  </w:num>
  <w:num w:numId="6" w16cid:durableId="970745795">
    <w:abstractNumId w:val="15"/>
  </w:num>
  <w:num w:numId="7" w16cid:durableId="319626331">
    <w:abstractNumId w:val="31"/>
  </w:num>
  <w:num w:numId="8" w16cid:durableId="1655525161">
    <w:abstractNumId w:val="37"/>
  </w:num>
  <w:num w:numId="9" w16cid:durableId="1132361507">
    <w:abstractNumId w:val="41"/>
  </w:num>
  <w:num w:numId="10" w16cid:durableId="1556234260">
    <w:abstractNumId w:val="27"/>
  </w:num>
  <w:num w:numId="11" w16cid:durableId="306327433">
    <w:abstractNumId w:val="6"/>
  </w:num>
  <w:num w:numId="12" w16cid:durableId="1162888944">
    <w:abstractNumId w:val="3"/>
  </w:num>
  <w:num w:numId="13" w16cid:durableId="1433432455">
    <w:abstractNumId w:val="25"/>
  </w:num>
  <w:num w:numId="14" w16cid:durableId="135031179">
    <w:abstractNumId w:val="29"/>
  </w:num>
  <w:num w:numId="15" w16cid:durableId="1255361709">
    <w:abstractNumId w:val="12"/>
  </w:num>
  <w:num w:numId="16" w16cid:durableId="1346832183">
    <w:abstractNumId w:val="19"/>
  </w:num>
  <w:num w:numId="17" w16cid:durableId="2136175136">
    <w:abstractNumId w:val="13"/>
  </w:num>
  <w:num w:numId="18" w16cid:durableId="1889490314">
    <w:abstractNumId w:val="30"/>
  </w:num>
  <w:num w:numId="19" w16cid:durableId="336738128">
    <w:abstractNumId w:val="38"/>
  </w:num>
  <w:num w:numId="20" w16cid:durableId="25525869">
    <w:abstractNumId w:val="35"/>
  </w:num>
  <w:num w:numId="21" w16cid:durableId="88039132">
    <w:abstractNumId w:val="33"/>
  </w:num>
  <w:num w:numId="22" w16cid:durableId="1938638411">
    <w:abstractNumId w:val="14"/>
  </w:num>
  <w:num w:numId="23" w16cid:durableId="397283813">
    <w:abstractNumId w:val="39"/>
  </w:num>
  <w:num w:numId="24" w16cid:durableId="1329870628">
    <w:abstractNumId w:val="11"/>
  </w:num>
  <w:num w:numId="25" w16cid:durableId="1334527132">
    <w:abstractNumId w:val="0"/>
  </w:num>
  <w:num w:numId="26" w16cid:durableId="2139254510">
    <w:abstractNumId w:val="26"/>
  </w:num>
  <w:num w:numId="27" w16cid:durableId="1169177391">
    <w:abstractNumId w:val="40"/>
  </w:num>
  <w:num w:numId="28" w16cid:durableId="270941191">
    <w:abstractNumId w:val="2"/>
  </w:num>
  <w:num w:numId="29" w16cid:durableId="1556814093">
    <w:abstractNumId w:val="20"/>
  </w:num>
  <w:num w:numId="30" w16cid:durableId="1661687780">
    <w:abstractNumId w:val="21"/>
  </w:num>
  <w:num w:numId="31" w16cid:durableId="1095250076">
    <w:abstractNumId w:val="4"/>
  </w:num>
  <w:num w:numId="32" w16cid:durableId="855774374">
    <w:abstractNumId w:val="1"/>
  </w:num>
  <w:num w:numId="33" w16cid:durableId="180583773">
    <w:abstractNumId w:val="8"/>
  </w:num>
  <w:num w:numId="34" w16cid:durableId="1053120350">
    <w:abstractNumId w:val="34"/>
  </w:num>
  <w:num w:numId="35" w16cid:durableId="1672833144">
    <w:abstractNumId w:val="9"/>
  </w:num>
  <w:num w:numId="36" w16cid:durableId="1452361288">
    <w:abstractNumId w:val="24"/>
  </w:num>
  <w:num w:numId="37" w16cid:durableId="1575968245">
    <w:abstractNumId w:val="7"/>
  </w:num>
  <w:num w:numId="38" w16cid:durableId="800272904">
    <w:abstractNumId w:val="23"/>
  </w:num>
  <w:num w:numId="39" w16cid:durableId="1105811817">
    <w:abstractNumId w:val="17"/>
  </w:num>
  <w:num w:numId="40" w16cid:durableId="145824830">
    <w:abstractNumId w:val="32"/>
  </w:num>
  <w:num w:numId="41" w16cid:durableId="227619203">
    <w:abstractNumId w:val="10"/>
  </w:num>
  <w:num w:numId="42" w16cid:durableId="452986360">
    <w:abstractNumId w:val="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mWFILatu5A0dG1L3KybnM6vPruDxc6UIvkz/U29OYr4UYIi9PI7zKlBrF/oLdjtzbatx+DJ7jR0G+ESQxoKZQw==" w:salt="KRtACp1QUUYiN+iJB8j7d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E7F"/>
    <w:rsid w:val="0000339A"/>
    <w:rsid w:val="0000593E"/>
    <w:rsid w:val="00013121"/>
    <w:rsid w:val="00016E4D"/>
    <w:rsid w:val="000200F8"/>
    <w:rsid w:val="000217B0"/>
    <w:rsid w:val="00022E66"/>
    <w:rsid w:val="00024A5C"/>
    <w:rsid w:val="0002637B"/>
    <w:rsid w:val="00030F81"/>
    <w:rsid w:val="000319BA"/>
    <w:rsid w:val="000346E3"/>
    <w:rsid w:val="0004239C"/>
    <w:rsid w:val="00044AB1"/>
    <w:rsid w:val="00044F54"/>
    <w:rsid w:val="00045D48"/>
    <w:rsid w:val="00046819"/>
    <w:rsid w:val="0005129D"/>
    <w:rsid w:val="000512E7"/>
    <w:rsid w:val="00054CFC"/>
    <w:rsid w:val="0006373F"/>
    <w:rsid w:val="00064670"/>
    <w:rsid w:val="00067096"/>
    <w:rsid w:val="000678CC"/>
    <w:rsid w:val="00075148"/>
    <w:rsid w:val="00080F3C"/>
    <w:rsid w:val="00084B27"/>
    <w:rsid w:val="00090CAB"/>
    <w:rsid w:val="00091D57"/>
    <w:rsid w:val="00093E7F"/>
    <w:rsid w:val="000946A7"/>
    <w:rsid w:val="000A032F"/>
    <w:rsid w:val="000A1D05"/>
    <w:rsid w:val="000A2CCE"/>
    <w:rsid w:val="000C5187"/>
    <w:rsid w:val="000D04DB"/>
    <w:rsid w:val="000D2D1E"/>
    <w:rsid w:val="000D425C"/>
    <w:rsid w:val="000D44CE"/>
    <w:rsid w:val="000D6F4C"/>
    <w:rsid w:val="000E49ED"/>
    <w:rsid w:val="000E4B4F"/>
    <w:rsid w:val="000E4BE4"/>
    <w:rsid w:val="000E570C"/>
    <w:rsid w:val="000F5DAE"/>
    <w:rsid w:val="0010510C"/>
    <w:rsid w:val="0011605F"/>
    <w:rsid w:val="001253CE"/>
    <w:rsid w:val="001271A2"/>
    <w:rsid w:val="00127696"/>
    <w:rsid w:val="00130345"/>
    <w:rsid w:val="00132417"/>
    <w:rsid w:val="0013784A"/>
    <w:rsid w:val="00140B73"/>
    <w:rsid w:val="00140BC6"/>
    <w:rsid w:val="00142DFB"/>
    <w:rsid w:val="001439F9"/>
    <w:rsid w:val="001444DE"/>
    <w:rsid w:val="00150F38"/>
    <w:rsid w:val="00152A4F"/>
    <w:rsid w:val="001632C1"/>
    <w:rsid w:val="00164F67"/>
    <w:rsid w:val="0016640F"/>
    <w:rsid w:val="00181B66"/>
    <w:rsid w:val="0018485E"/>
    <w:rsid w:val="00185054"/>
    <w:rsid w:val="00186CC5"/>
    <w:rsid w:val="00191B7C"/>
    <w:rsid w:val="0019480C"/>
    <w:rsid w:val="00195625"/>
    <w:rsid w:val="001A146A"/>
    <w:rsid w:val="001B0753"/>
    <w:rsid w:val="001B3872"/>
    <w:rsid w:val="001C02ED"/>
    <w:rsid w:val="001C1964"/>
    <w:rsid w:val="001C2131"/>
    <w:rsid w:val="001C3F48"/>
    <w:rsid w:val="001C42D3"/>
    <w:rsid w:val="001C7DF2"/>
    <w:rsid w:val="001D1319"/>
    <w:rsid w:val="001D1830"/>
    <w:rsid w:val="001D20B3"/>
    <w:rsid w:val="001D351E"/>
    <w:rsid w:val="001D61C0"/>
    <w:rsid w:val="001E20E7"/>
    <w:rsid w:val="001E234B"/>
    <w:rsid w:val="001E341E"/>
    <w:rsid w:val="001F1203"/>
    <w:rsid w:val="001F6C32"/>
    <w:rsid w:val="00200B0A"/>
    <w:rsid w:val="00202F11"/>
    <w:rsid w:val="00204714"/>
    <w:rsid w:val="00214363"/>
    <w:rsid w:val="00221980"/>
    <w:rsid w:val="00222FD8"/>
    <w:rsid w:val="00227472"/>
    <w:rsid w:val="00227F59"/>
    <w:rsid w:val="0023373D"/>
    <w:rsid w:val="002351F3"/>
    <w:rsid w:val="00243C28"/>
    <w:rsid w:val="00250642"/>
    <w:rsid w:val="00251B74"/>
    <w:rsid w:val="002549C3"/>
    <w:rsid w:val="00255BDB"/>
    <w:rsid w:val="0026383A"/>
    <w:rsid w:val="002657EC"/>
    <w:rsid w:val="00265EA8"/>
    <w:rsid w:val="00266F5A"/>
    <w:rsid w:val="002674B7"/>
    <w:rsid w:val="00276BCB"/>
    <w:rsid w:val="002844E1"/>
    <w:rsid w:val="00284ACC"/>
    <w:rsid w:val="00286C74"/>
    <w:rsid w:val="00291402"/>
    <w:rsid w:val="0029181A"/>
    <w:rsid w:val="00294843"/>
    <w:rsid w:val="00295D7B"/>
    <w:rsid w:val="0029606C"/>
    <w:rsid w:val="002978D7"/>
    <w:rsid w:val="002A0277"/>
    <w:rsid w:val="002A437B"/>
    <w:rsid w:val="002A5C5E"/>
    <w:rsid w:val="002A6B98"/>
    <w:rsid w:val="002A759B"/>
    <w:rsid w:val="002A7B6E"/>
    <w:rsid w:val="002B0939"/>
    <w:rsid w:val="002C1884"/>
    <w:rsid w:val="002C2A2F"/>
    <w:rsid w:val="002C317F"/>
    <w:rsid w:val="002C3A50"/>
    <w:rsid w:val="002C7C1B"/>
    <w:rsid w:val="002D3249"/>
    <w:rsid w:val="002E7827"/>
    <w:rsid w:val="00306843"/>
    <w:rsid w:val="003078A9"/>
    <w:rsid w:val="00314ACD"/>
    <w:rsid w:val="00314CA8"/>
    <w:rsid w:val="0031753B"/>
    <w:rsid w:val="00320D43"/>
    <w:rsid w:val="00324311"/>
    <w:rsid w:val="0032651B"/>
    <w:rsid w:val="00330072"/>
    <w:rsid w:val="00331553"/>
    <w:rsid w:val="003349A1"/>
    <w:rsid w:val="00336C60"/>
    <w:rsid w:val="00337C0D"/>
    <w:rsid w:val="003446DA"/>
    <w:rsid w:val="00345FB0"/>
    <w:rsid w:val="00347EB9"/>
    <w:rsid w:val="00353E65"/>
    <w:rsid w:val="0035781E"/>
    <w:rsid w:val="00361F7D"/>
    <w:rsid w:val="0036241A"/>
    <w:rsid w:val="00362840"/>
    <w:rsid w:val="00364EBC"/>
    <w:rsid w:val="003700C4"/>
    <w:rsid w:val="003722AF"/>
    <w:rsid w:val="003763E5"/>
    <w:rsid w:val="003768FC"/>
    <w:rsid w:val="00376E56"/>
    <w:rsid w:val="00380B85"/>
    <w:rsid w:val="00381A30"/>
    <w:rsid w:val="00391EAF"/>
    <w:rsid w:val="00392D0E"/>
    <w:rsid w:val="0039389C"/>
    <w:rsid w:val="003A439A"/>
    <w:rsid w:val="003A585E"/>
    <w:rsid w:val="003A5AD3"/>
    <w:rsid w:val="003A64C6"/>
    <w:rsid w:val="003A701D"/>
    <w:rsid w:val="003A7E33"/>
    <w:rsid w:val="003B10E8"/>
    <w:rsid w:val="003B7EE5"/>
    <w:rsid w:val="003C03A9"/>
    <w:rsid w:val="003C0DBE"/>
    <w:rsid w:val="003C1F05"/>
    <w:rsid w:val="003C25CD"/>
    <w:rsid w:val="003D1506"/>
    <w:rsid w:val="003D61D9"/>
    <w:rsid w:val="003E08A5"/>
    <w:rsid w:val="003E2588"/>
    <w:rsid w:val="003E7F42"/>
    <w:rsid w:val="003F3C79"/>
    <w:rsid w:val="003F433C"/>
    <w:rsid w:val="003F4ABB"/>
    <w:rsid w:val="003F5053"/>
    <w:rsid w:val="003F5ADB"/>
    <w:rsid w:val="003F6F5D"/>
    <w:rsid w:val="003F753A"/>
    <w:rsid w:val="004052D0"/>
    <w:rsid w:val="00406A68"/>
    <w:rsid w:val="00407102"/>
    <w:rsid w:val="0041266B"/>
    <w:rsid w:val="00415F5C"/>
    <w:rsid w:val="00416A6A"/>
    <w:rsid w:val="004171F0"/>
    <w:rsid w:val="00417A57"/>
    <w:rsid w:val="00420084"/>
    <w:rsid w:val="00420504"/>
    <w:rsid w:val="00422BF7"/>
    <w:rsid w:val="004235CE"/>
    <w:rsid w:val="0042638F"/>
    <w:rsid w:val="004301F6"/>
    <w:rsid w:val="004305E5"/>
    <w:rsid w:val="004331D1"/>
    <w:rsid w:val="00437E7E"/>
    <w:rsid w:val="0044153D"/>
    <w:rsid w:val="00442A31"/>
    <w:rsid w:val="00450E05"/>
    <w:rsid w:val="00456B9F"/>
    <w:rsid w:val="00460DA2"/>
    <w:rsid w:val="00461CC1"/>
    <w:rsid w:val="004635D5"/>
    <w:rsid w:val="00466E96"/>
    <w:rsid w:val="00467138"/>
    <w:rsid w:val="004713D9"/>
    <w:rsid w:val="004737C8"/>
    <w:rsid w:val="00480E91"/>
    <w:rsid w:val="0048167A"/>
    <w:rsid w:val="00483DEA"/>
    <w:rsid w:val="00483F69"/>
    <w:rsid w:val="0049496F"/>
    <w:rsid w:val="004A236D"/>
    <w:rsid w:val="004B1CEC"/>
    <w:rsid w:val="004C546D"/>
    <w:rsid w:val="004E1091"/>
    <w:rsid w:val="004E37EF"/>
    <w:rsid w:val="004F20A1"/>
    <w:rsid w:val="004F3A6C"/>
    <w:rsid w:val="004F7DB0"/>
    <w:rsid w:val="005033F7"/>
    <w:rsid w:val="00504C6F"/>
    <w:rsid w:val="00504E42"/>
    <w:rsid w:val="0051581C"/>
    <w:rsid w:val="00517B9E"/>
    <w:rsid w:val="00530F2C"/>
    <w:rsid w:val="0054677E"/>
    <w:rsid w:val="005548B6"/>
    <w:rsid w:val="00564A48"/>
    <w:rsid w:val="005667AE"/>
    <w:rsid w:val="005720FC"/>
    <w:rsid w:val="00582034"/>
    <w:rsid w:val="005824B1"/>
    <w:rsid w:val="0058319C"/>
    <w:rsid w:val="00585399"/>
    <w:rsid w:val="00591F46"/>
    <w:rsid w:val="005968B6"/>
    <w:rsid w:val="005A0FF9"/>
    <w:rsid w:val="005A18CE"/>
    <w:rsid w:val="005A2555"/>
    <w:rsid w:val="005A55B2"/>
    <w:rsid w:val="005A5AAF"/>
    <w:rsid w:val="005A6008"/>
    <w:rsid w:val="005B1027"/>
    <w:rsid w:val="005B1B21"/>
    <w:rsid w:val="005B3006"/>
    <w:rsid w:val="005B36F9"/>
    <w:rsid w:val="005B68A5"/>
    <w:rsid w:val="005C049B"/>
    <w:rsid w:val="005C0A55"/>
    <w:rsid w:val="005C5D4B"/>
    <w:rsid w:val="005C6138"/>
    <w:rsid w:val="005D40F0"/>
    <w:rsid w:val="005D599F"/>
    <w:rsid w:val="005D79A1"/>
    <w:rsid w:val="005E70E0"/>
    <w:rsid w:val="005F424F"/>
    <w:rsid w:val="005F522E"/>
    <w:rsid w:val="006105EF"/>
    <w:rsid w:val="00610979"/>
    <w:rsid w:val="00616026"/>
    <w:rsid w:val="00617920"/>
    <w:rsid w:val="00620453"/>
    <w:rsid w:val="00622849"/>
    <w:rsid w:val="00622997"/>
    <w:rsid w:val="006262F4"/>
    <w:rsid w:val="00626312"/>
    <w:rsid w:val="0063625C"/>
    <w:rsid w:val="00640346"/>
    <w:rsid w:val="00642C56"/>
    <w:rsid w:val="00643B16"/>
    <w:rsid w:val="00644099"/>
    <w:rsid w:val="00646626"/>
    <w:rsid w:val="00647A19"/>
    <w:rsid w:val="0065047D"/>
    <w:rsid w:val="00652E3C"/>
    <w:rsid w:val="006547DB"/>
    <w:rsid w:val="006559C7"/>
    <w:rsid w:val="00656EB7"/>
    <w:rsid w:val="00664786"/>
    <w:rsid w:val="00664EE4"/>
    <w:rsid w:val="00667A9C"/>
    <w:rsid w:val="00671545"/>
    <w:rsid w:val="006729EC"/>
    <w:rsid w:val="00675FD2"/>
    <w:rsid w:val="00680E32"/>
    <w:rsid w:val="006A0A4C"/>
    <w:rsid w:val="006A2BA6"/>
    <w:rsid w:val="006A55D8"/>
    <w:rsid w:val="006A5761"/>
    <w:rsid w:val="006B4006"/>
    <w:rsid w:val="006B42B2"/>
    <w:rsid w:val="006B4A0E"/>
    <w:rsid w:val="006B73FE"/>
    <w:rsid w:val="006B76C9"/>
    <w:rsid w:val="006C0837"/>
    <w:rsid w:val="006C4525"/>
    <w:rsid w:val="006C61CC"/>
    <w:rsid w:val="006D2437"/>
    <w:rsid w:val="006D4E69"/>
    <w:rsid w:val="006E4657"/>
    <w:rsid w:val="006F12F3"/>
    <w:rsid w:val="00701C70"/>
    <w:rsid w:val="00706B96"/>
    <w:rsid w:val="00711296"/>
    <w:rsid w:val="00711A99"/>
    <w:rsid w:val="00715412"/>
    <w:rsid w:val="00724502"/>
    <w:rsid w:val="007248AF"/>
    <w:rsid w:val="007263EC"/>
    <w:rsid w:val="00733138"/>
    <w:rsid w:val="007349B8"/>
    <w:rsid w:val="00740BD1"/>
    <w:rsid w:val="00742771"/>
    <w:rsid w:val="0074295A"/>
    <w:rsid w:val="00752050"/>
    <w:rsid w:val="0076718F"/>
    <w:rsid w:val="00770908"/>
    <w:rsid w:val="00770B5E"/>
    <w:rsid w:val="00770E9C"/>
    <w:rsid w:val="00776701"/>
    <w:rsid w:val="007844DA"/>
    <w:rsid w:val="007901C0"/>
    <w:rsid w:val="00790C16"/>
    <w:rsid w:val="00792DCC"/>
    <w:rsid w:val="00793596"/>
    <w:rsid w:val="007939F0"/>
    <w:rsid w:val="007A5A10"/>
    <w:rsid w:val="007B61F9"/>
    <w:rsid w:val="007C0A28"/>
    <w:rsid w:val="007C32D9"/>
    <w:rsid w:val="007C5AF6"/>
    <w:rsid w:val="007D168C"/>
    <w:rsid w:val="007D45A6"/>
    <w:rsid w:val="007E1C1E"/>
    <w:rsid w:val="007E30FE"/>
    <w:rsid w:val="007E4499"/>
    <w:rsid w:val="007E5E1D"/>
    <w:rsid w:val="007E6B5A"/>
    <w:rsid w:val="007E75C1"/>
    <w:rsid w:val="007F2CD1"/>
    <w:rsid w:val="007F41FE"/>
    <w:rsid w:val="007F525D"/>
    <w:rsid w:val="0080244E"/>
    <w:rsid w:val="00805362"/>
    <w:rsid w:val="00814ED4"/>
    <w:rsid w:val="00827259"/>
    <w:rsid w:val="00827EFC"/>
    <w:rsid w:val="00834FAF"/>
    <w:rsid w:val="00841338"/>
    <w:rsid w:val="008470BD"/>
    <w:rsid w:val="00850A3C"/>
    <w:rsid w:val="0086117B"/>
    <w:rsid w:val="00872F4D"/>
    <w:rsid w:val="00874018"/>
    <w:rsid w:val="008764D6"/>
    <w:rsid w:val="00882719"/>
    <w:rsid w:val="00882A33"/>
    <w:rsid w:val="00885A19"/>
    <w:rsid w:val="0088700B"/>
    <w:rsid w:val="0089050E"/>
    <w:rsid w:val="0089730A"/>
    <w:rsid w:val="00897F9D"/>
    <w:rsid w:val="008A26EA"/>
    <w:rsid w:val="008A2D3B"/>
    <w:rsid w:val="008A3C0D"/>
    <w:rsid w:val="008A4D00"/>
    <w:rsid w:val="008A6CBA"/>
    <w:rsid w:val="008A7510"/>
    <w:rsid w:val="008B3D6B"/>
    <w:rsid w:val="008B5457"/>
    <w:rsid w:val="008C52F2"/>
    <w:rsid w:val="008D0221"/>
    <w:rsid w:val="008D0258"/>
    <w:rsid w:val="008D220E"/>
    <w:rsid w:val="008D248A"/>
    <w:rsid w:val="008D384F"/>
    <w:rsid w:val="008D4780"/>
    <w:rsid w:val="008D485C"/>
    <w:rsid w:val="008E5302"/>
    <w:rsid w:val="008F0EA7"/>
    <w:rsid w:val="008F24AF"/>
    <w:rsid w:val="008F6A33"/>
    <w:rsid w:val="00900115"/>
    <w:rsid w:val="00902B51"/>
    <w:rsid w:val="00902F31"/>
    <w:rsid w:val="0090606E"/>
    <w:rsid w:val="00906436"/>
    <w:rsid w:val="0091157C"/>
    <w:rsid w:val="00913395"/>
    <w:rsid w:val="009146DF"/>
    <w:rsid w:val="00914A52"/>
    <w:rsid w:val="00921351"/>
    <w:rsid w:val="00921B64"/>
    <w:rsid w:val="00921F87"/>
    <w:rsid w:val="0092264E"/>
    <w:rsid w:val="00923315"/>
    <w:rsid w:val="00924D12"/>
    <w:rsid w:val="00925344"/>
    <w:rsid w:val="0092728E"/>
    <w:rsid w:val="0093018A"/>
    <w:rsid w:val="00935579"/>
    <w:rsid w:val="0093748F"/>
    <w:rsid w:val="009437AE"/>
    <w:rsid w:val="009457C7"/>
    <w:rsid w:val="00955568"/>
    <w:rsid w:val="009558F9"/>
    <w:rsid w:val="009562F4"/>
    <w:rsid w:val="00956F4B"/>
    <w:rsid w:val="00957AA1"/>
    <w:rsid w:val="00970923"/>
    <w:rsid w:val="0098052A"/>
    <w:rsid w:val="009860EE"/>
    <w:rsid w:val="0099047B"/>
    <w:rsid w:val="00991D02"/>
    <w:rsid w:val="0099274B"/>
    <w:rsid w:val="009929E4"/>
    <w:rsid w:val="009948D7"/>
    <w:rsid w:val="00995D2B"/>
    <w:rsid w:val="00995F43"/>
    <w:rsid w:val="00995FD2"/>
    <w:rsid w:val="009970B6"/>
    <w:rsid w:val="009970D3"/>
    <w:rsid w:val="009A1474"/>
    <w:rsid w:val="009A16E9"/>
    <w:rsid w:val="009A2BB5"/>
    <w:rsid w:val="009A2F23"/>
    <w:rsid w:val="009A69F2"/>
    <w:rsid w:val="009C0C85"/>
    <w:rsid w:val="009C52F0"/>
    <w:rsid w:val="009D1BB5"/>
    <w:rsid w:val="009D256A"/>
    <w:rsid w:val="009D43BC"/>
    <w:rsid w:val="009D5DBD"/>
    <w:rsid w:val="009E0D6F"/>
    <w:rsid w:val="009E0D82"/>
    <w:rsid w:val="009E3BBA"/>
    <w:rsid w:val="009E4022"/>
    <w:rsid w:val="009F2E47"/>
    <w:rsid w:val="009F4B32"/>
    <w:rsid w:val="009F4F9D"/>
    <w:rsid w:val="00A00B27"/>
    <w:rsid w:val="00A02CAA"/>
    <w:rsid w:val="00A03A46"/>
    <w:rsid w:val="00A04902"/>
    <w:rsid w:val="00A055CC"/>
    <w:rsid w:val="00A05C08"/>
    <w:rsid w:val="00A073B1"/>
    <w:rsid w:val="00A103F8"/>
    <w:rsid w:val="00A178CD"/>
    <w:rsid w:val="00A2074C"/>
    <w:rsid w:val="00A22A42"/>
    <w:rsid w:val="00A27AC0"/>
    <w:rsid w:val="00A323AF"/>
    <w:rsid w:val="00A35DD5"/>
    <w:rsid w:val="00A364D1"/>
    <w:rsid w:val="00A42DAA"/>
    <w:rsid w:val="00A4313C"/>
    <w:rsid w:val="00A44B30"/>
    <w:rsid w:val="00A50B1C"/>
    <w:rsid w:val="00A51AF7"/>
    <w:rsid w:val="00A54D6F"/>
    <w:rsid w:val="00A63D19"/>
    <w:rsid w:val="00A70EC7"/>
    <w:rsid w:val="00A715D0"/>
    <w:rsid w:val="00A772CC"/>
    <w:rsid w:val="00A8050D"/>
    <w:rsid w:val="00A81843"/>
    <w:rsid w:val="00A90D92"/>
    <w:rsid w:val="00AA4783"/>
    <w:rsid w:val="00AA4972"/>
    <w:rsid w:val="00AA76F3"/>
    <w:rsid w:val="00AB1481"/>
    <w:rsid w:val="00AB18FC"/>
    <w:rsid w:val="00AB299C"/>
    <w:rsid w:val="00AB5D52"/>
    <w:rsid w:val="00AC27DD"/>
    <w:rsid w:val="00AD0C79"/>
    <w:rsid w:val="00AE1085"/>
    <w:rsid w:val="00AE17F6"/>
    <w:rsid w:val="00AE3DE2"/>
    <w:rsid w:val="00AE43CE"/>
    <w:rsid w:val="00AE5AFE"/>
    <w:rsid w:val="00AE63EF"/>
    <w:rsid w:val="00AF0B73"/>
    <w:rsid w:val="00AF246C"/>
    <w:rsid w:val="00AF49D2"/>
    <w:rsid w:val="00AF60D8"/>
    <w:rsid w:val="00B0674B"/>
    <w:rsid w:val="00B127A6"/>
    <w:rsid w:val="00B2232C"/>
    <w:rsid w:val="00B2469D"/>
    <w:rsid w:val="00B25CA3"/>
    <w:rsid w:val="00B25CB5"/>
    <w:rsid w:val="00B32035"/>
    <w:rsid w:val="00B34319"/>
    <w:rsid w:val="00B409CA"/>
    <w:rsid w:val="00B40D86"/>
    <w:rsid w:val="00B51D7D"/>
    <w:rsid w:val="00B54EE7"/>
    <w:rsid w:val="00B554D6"/>
    <w:rsid w:val="00B61D05"/>
    <w:rsid w:val="00B66D17"/>
    <w:rsid w:val="00B675DE"/>
    <w:rsid w:val="00B707B2"/>
    <w:rsid w:val="00B70F45"/>
    <w:rsid w:val="00B71E84"/>
    <w:rsid w:val="00B76850"/>
    <w:rsid w:val="00B802E0"/>
    <w:rsid w:val="00B90B22"/>
    <w:rsid w:val="00B93101"/>
    <w:rsid w:val="00B934E6"/>
    <w:rsid w:val="00BA070B"/>
    <w:rsid w:val="00BA48DA"/>
    <w:rsid w:val="00BA56FB"/>
    <w:rsid w:val="00BB5994"/>
    <w:rsid w:val="00BC1443"/>
    <w:rsid w:val="00BC28A7"/>
    <w:rsid w:val="00BC5290"/>
    <w:rsid w:val="00BC66D5"/>
    <w:rsid w:val="00BD2D8F"/>
    <w:rsid w:val="00BD2EDE"/>
    <w:rsid w:val="00BD48B9"/>
    <w:rsid w:val="00BD57A6"/>
    <w:rsid w:val="00BE538B"/>
    <w:rsid w:val="00BE6789"/>
    <w:rsid w:val="00BE7C22"/>
    <w:rsid w:val="00BF47DF"/>
    <w:rsid w:val="00C012E8"/>
    <w:rsid w:val="00C0192F"/>
    <w:rsid w:val="00C071D4"/>
    <w:rsid w:val="00C130D1"/>
    <w:rsid w:val="00C178D9"/>
    <w:rsid w:val="00C24916"/>
    <w:rsid w:val="00C2758B"/>
    <w:rsid w:val="00C27BAE"/>
    <w:rsid w:val="00C30995"/>
    <w:rsid w:val="00C35EB4"/>
    <w:rsid w:val="00C37EE0"/>
    <w:rsid w:val="00C51AD4"/>
    <w:rsid w:val="00C51DBF"/>
    <w:rsid w:val="00C54C1F"/>
    <w:rsid w:val="00C5602A"/>
    <w:rsid w:val="00C56900"/>
    <w:rsid w:val="00C56E4F"/>
    <w:rsid w:val="00C61C18"/>
    <w:rsid w:val="00C64F6C"/>
    <w:rsid w:val="00C66358"/>
    <w:rsid w:val="00C70DFA"/>
    <w:rsid w:val="00C77A87"/>
    <w:rsid w:val="00C828D8"/>
    <w:rsid w:val="00C87B91"/>
    <w:rsid w:val="00C90E83"/>
    <w:rsid w:val="00C91002"/>
    <w:rsid w:val="00C93819"/>
    <w:rsid w:val="00C93ADA"/>
    <w:rsid w:val="00CA2D4C"/>
    <w:rsid w:val="00CA4866"/>
    <w:rsid w:val="00CC0CC7"/>
    <w:rsid w:val="00CC150E"/>
    <w:rsid w:val="00CD7002"/>
    <w:rsid w:val="00CE00FE"/>
    <w:rsid w:val="00CE5B04"/>
    <w:rsid w:val="00CF3987"/>
    <w:rsid w:val="00CF57DA"/>
    <w:rsid w:val="00D00EC0"/>
    <w:rsid w:val="00D034D6"/>
    <w:rsid w:val="00D07B9F"/>
    <w:rsid w:val="00D2199F"/>
    <w:rsid w:val="00D315A6"/>
    <w:rsid w:val="00D32833"/>
    <w:rsid w:val="00D35FE5"/>
    <w:rsid w:val="00D43027"/>
    <w:rsid w:val="00D43B8A"/>
    <w:rsid w:val="00D503C1"/>
    <w:rsid w:val="00D51B87"/>
    <w:rsid w:val="00D561D0"/>
    <w:rsid w:val="00D61AD1"/>
    <w:rsid w:val="00D64EF5"/>
    <w:rsid w:val="00D654AD"/>
    <w:rsid w:val="00D6745D"/>
    <w:rsid w:val="00D73137"/>
    <w:rsid w:val="00D73E85"/>
    <w:rsid w:val="00D80629"/>
    <w:rsid w:val="00D84E8D"/>
    <w:rsid w:val="00D855F1"/>
    <w:rsid w:val="00D85E43"/>
    <w:rsid w:val="00D86C96"/>
    <w:rsid w:val="00D92A90"/>
    <w:rsid w:val="00D9463D"/>
    <w:rsid w:val="00D94F35"/>
    <w:rsid w:val="00D974ED"/>
    <w:rsid w:val="00DA0287"/>
    <w:rsid w:val="00DA04D7"/>
    <w:rsid w:val="00DA2DD9"/>
    <w:rsid w:val="00DA38CD"/>
    <w:rsid w:val="00DA5080"/>
    <w:rsid w:val="00DA5609"/>
    <w:rsid w:val="00DB1345"/>
    <w:rsid w:val="00DB7026"/>
    <w:rsid w:val="00DC3A87"/>
    <w:rsid w:val="00DC3EE6"/>
    <w:rsid w:val="00DC5520"/>
    <w:rsid w:val="00DD202B"/>
    <w:rsid w:val="00DD7313"/>
    <w:rsid w:val="00DE5631"/>
    <w:rsid w:val="00DF07A0"/>
    <w:rsid w:val="00E0055B"/>
    <w:rsid w:val="00E02CFE"/>
    <w:rsid w:val="00E03107"/>
    <w:rsid w:val="00E04C06"/>
    <w:rsid w:val="00E12A24"/>
    <w:rsid w:val="00E4353D"/>
    <w:rsid w:val="00E50C7E"/>
    <w:rsid w:val="00E6260D"/>
    <w:rsid w:val="00E639DD"/>
    <w:rsid w:val="00E72B63"/>
    <w:rsid w:val="00E77E06"/>
    <w:rsid w:val="00E84860"/>
    <w:rsid w:val="00E85C5F"/>
    <w:rsid w:val="00E9294D"/>
    <w:rsid w:val="00E93832"/>
    <w:rsid w:val="00EA730E"/>
    <w:rsid w:val="00EC1F64"/>
    <w:rsid w:val="00EC3820"/>
    <w:rsid w:val="00EC437C"/>
    <w:rsid w:val="00EC4416"/>
    <w:rsid w:val="00EC4BB7"/>
    <w:rsid w:val="00ED2BAD"/>
    <w:rsid w:val="00ED6FD4"/>
    <w:rsid w:val="00EE3F70"/>
    <w:rsid w:val="00EF6E7A"/>
    <w:rsid w:val="00F02268"/>
    <w:rsid w:val="00F0330B"/>
    <w:rsid w:val="00F07FEA"/>
    <w:rsid w:val="00F22B18"/>
    <w:rsid w:val="00F23D96"/>
    <w:rsid w:val="00F267DD"/>
    <w:rsid w:val="00F32A07"/>
    <w:rsid w:val="00F32E3D"/>
    <w:rsid w:val="00F4323D"/>
    <w:rsid w:val="00F472BE"/>
    <w:rsid w:val="00F50AF8"/>
    <w:rsid w:val="00F52E4D"/>
    <w:rsid w:val="00F56DA8"/>
    <w:rsid w:val="00F6303A"/>
    <w:rsid w:val="00F67015"/>
    <w:rsid w:val="00F7092D"/>
    <w:rsid w:val="00F70C7D"/>
    <w:rsid w:val="00F74DFF"/>
    <w:rsid w:val="00F76382"/>
    <w:rsid w:val="00F80FB6"/>
    <w:rsid w:val="00F814B8"/>
    <w:rsid w:val="00F93CE7"/>
    <w:rsid w:val="00FA5082"/>
    <w:rsid w:val="00FA6386"/>
    <w:rsid w:val="00FA78B3"/>
    <w:rsid w:val="00FB046A"/>
    <w:rsid w:val="00FB307D"/>
    <w:rsid w:val="00FB46C4"/>
    <w:rsid w:val="00FB5140"/>
    <w:rsid w:val="00FB5889"/>
    <w:rsid w:val="00FB6978"/>
    <w:rsid w:val="00FC026B"/>
    <w:rsid w:val="00FD4C7E"/>
    <w:rsid w:val="00FE2E03"/>
    <w:rsid w:val="00FE685A"/>
    <w:rsid w:val="00FE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BC158"/>
  <w15:docId w15:val="{549495E2-E40E-447B-91EA-343CBBA4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51B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480E9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="Arial"/>
      <w:b/>
      <w:bCs/>
      <w:caps/>
      <w:kern w:val="32"/>
      <w:sz w:val="24"/>
      <w:szCs w:val="28"/>
      <w:lang w:eastAsia="fr-FR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5548B6"/>
    <w:pPr>
      <w:numPr>
        <w:ilvl w:val="1"/>
      </w:numPr>
      <w:outlineLvl w:val="1"/>
    </w:pPr>
    <w:rPr>
      <w:sz w:val="20"/>
      <w:szCs w:val="24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C37EE0"/>
    <w:pPr>
      <w:numPr>
        <w:ilvl w:val="2"/>
      </w:numPr>
      <w:outlineLvl w:val="2"/>
    </w:pPr>
    <w:rPr>
      <w:caps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3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383A"/>
  </w:style>
  <w:style w:type="paragraph" w:styleId="Pieddepage">
    <w:name w:val="footer"/>
    <w:basedOn w:val="Normal"/>
    <w:link w:val="PieddepageCar"/>
    <w:uiPriority w:val="99"/>
    <w:unhideWhenUsed/>
    <w:rsid w:val="00263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383A"/>
  </w:style>
  <w:style w:type="character" w:styleId="Numrodepage">
    <w:name w:val="page number"/>
    <w:basedOn w:val="Policepardfaut"/>
    <w:rsid w:val="004F7DB0"/>
    <w:rPr>
      <w:rFonts w:ascii="Arial" w:hAnsi="Arial"/>
      <w:b/>
      <w:sz w:val="20"/>
    </w:rPr>
  </w:style>
  <w:style w:type="table" w:styleId="Grilledutableau">
    <w:name w:val="Table Grid"/>
    <w:basedOn w:val="TableauNormal"/>
    <w:uiPriority w:val="39"/>
    <w:rsid w:val="00204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1"/>
    <w:qFormat/>
    <w:rsid w:val="009F4F9D"/>
    <w:pPr>
      <w:spacing w:after="0" w:line="240" w:lineRule="auto"/>
      <w:ind w:left="708"/>
    </w:pPr>
    <w:rPr>
      <w:rFonts w:ascii="Courier New" w:eastAsia="Times New Roman" w:hAnsi="Courier New"/>
      <w:sz w:val="24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89050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0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50E"/>
    <w:rPr>
      <w:rFonts w:ascii="Tahoma" w:hAnsi="Tahoma" w:cs="Tahoma"/>
      <w:sz w:val="16"/>
      <w:szCs w:val="16"/>
      <w:lang w:eastAsia="en-US"/>
    </w:rPr>
  </w:style>
  <w:style w:type="paragraph" w:styleId="Corpsdetexte">
    <w:name w:val="Body Text"/>
    <w:basedOn w:val="Normal"/>
    <w:link w:val="CorpsdetexteCar"/>
    <w:rsid w:val="00AE63EF"/>
    <w:pPr>
      <w:tabs>
        <w:tab w:val="left" w:pos="-720"/>
        <w:tab w:val="left" w:pos="0"/>
        <w:tab w:val="left" w:pos="720"/>
      </w:tabs>
      <w:suppressAutoHyphens/>
      <w:spacing w:after="0" w:line="240" w:lineRule="auto"/>
      <w:jc w:val="both"/>
    </w:pPr>
    <w:rPr>
      <w:rFonts w:ascii="Century Gothic" w:eastAsia="Times New Roman" w:hAnsi="Century Gothic"/>
      <w:spacing w:val="-3"/>
      <w:sz w:val="18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E63EF"/>
    <w:rPr>
      <w:rFonts w:ascii="Century Gothic" w:eastAsia="Times New Roman" w:hAnsi="Century Gothic"/>
      <w:spacing w:val="-3"/>
      <w:sz w:val="18"/>
      <w:lang w:eastAsia="fr-FR"/>
    </w:rPr>
  </w:style>
  <w:style w:type="character" w:customStyle="1" w:styleId="Titre1Car">
    <w:name w:val="Titre 1 Car"/>
    <w:basedOn w:val="Policepardfaut"/>
    <w:link w:val="Titre1"/>
    <w:rsid w:val="00480E91"/>
    <w:rPr>
      <w:rFonts w:asciiTheme="majorHAnsi" w:eastAsiaTheme="majorEastAsia" w:hAnsiTheme="majorHAnsi" w:cs="Arial"/>
      <w:b/>
      <w:bCs/>
      <w:caps/>
      <w:kern w:val="32"/>
      <w:sz w:val="24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548B6"/>
    <w:rPr>
      <w:rFonts w:asciiTheme="majorHAnsi" w:eastAsiaTheme="majorEastAsia" w:hAnsiTheme="majorHAnsi" w:cs="Arial"/>
      <w:b/>
      <w:bCs/>
      <w:caps/>
      <w:kern w:val="32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37EE0"/>
    <w:rPr>
      <w:rFonts w:asciiTheme="majorHAnsi" w:eastAsiaTheme="majorEastAsia" w:hAnsiTheme="majorHAnsi" w:cs="Arial"/>
      <w:b/>
      <w:bCs/>
      <w:kern w:val="32"/>
      <w:szCs w:val="24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8167A"/>
    <w:pPr>
      <w:keepLines/>
      <w:numPr>
        <w:numId w:val="0"/>
      </w:numPr>
      <w:spacing w:before="480" w:after="0" w:line="276" w:lineRule="auto"/>
      <w:outlineLvl w:val="9"/>
    </w:pPr>
    <w:rPr>
      <w:rFonts w:cstheme="majorBidi"/>
      <w:caps w:val="0"/>
      <w:color w:val="365F91" w:themeColor="accent1" w:themeShade="BF"/>
      <w:kern w:val="0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48167A"/>
    <w:pPr>
      <w:tabs>
        <w:tab w:val="left" w:pos="440"/>
        <w:tab w:val="right" w:leader="dot" w:pos="9062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48167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48167A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48167A"/>
    <w:rPr>
      <w:color w:val="0000FF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142DF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1C7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1C70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701C70"/>
    <w:rPr>
      <w:vertAlign w:val="superscript"/>
    </w:rPr>
  </w:style>
  <w:style w:type="paragraph" w:customStyle="1" w:styleId="Tirets">
    <w:name w:val="Tirets"/>
    <w:basedOn w:val="Corpsdetexte"/>
    <w:next w:val="Corpsdetexte"/>
    <w:qFormat/>
    <w:rsid w:val="002A0277"/>
    <w:pPr>
      <w:numPr>
        <w:numId w:val="2"/>
      </w:numPr>
      <w:tabs>
        <w:tab w:val="clear" w:pos="-720"/>
        <w:tab w:val="clear" w:pos="0"/>
        <w:tab w:val="clear" w:pos="720"/>
      </w:tabs>
      <w:suppressAutoHyphens w:val="0"/>
      <w:spacing w:line="276" w:lineRule="auto"/>
    </w:pPr>
    <w:rPr>
      <w:rFonts w:ascii="Arial Narrow" w:hAnsi="Arial Narrow"/>
      <w:spacing w:val="0"/>
      <w:sz w:val="26"/>
      <w:szCs w:val="22"/>
      <w:lang w:eastAsia="en-US" w:bidi="en-US"/>
    </w:rPr>
  </w:style>
  <w:style w:type="table" w:customStyle="1" w:styleId="TableNormal">
    <w:name w:val="Table Normal"/>
    <w:uiPriority w:val="2"/>
    <w:semiHidden/>
    <w:unhideWhenUsed/>
    <w:qFormat/>
    <w:rsid w:val="005A0FF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1">
    <w:name w:val="Style1"/>
    <w:basedOn w:val="Policepardfaut"/>
    <w:uiPriority w:val="1"/>
    <w:rsid w:val="005A5AAF"/>
    <w:rPr>
      <w:rFonts w:ascii="Century Gothic" w:hAnsi="Century Gothic"/>
      <w:sz w:val="22"/>
    </w:rPr>
  </w:style>
  <w:style w:type="table" w:customStyle="1" w:styleId="TableNormal1">
    <w:name w:val="Table Normal1"/>
    <w:uiPriority w:val="2"/>
    <w:semiHidden/>
    <w:unhideWhenUsed/>
    <w:qFormat/>
    <w:rsid w:val="00F0330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0330B"/>
    <w:pPr>
      <w:widowControl w:val="0"/>
      <w:autoSpaceDE w:val="0"/>
      <w:autoSpaceDN w:val="0"/>
      <w:spacing w:after="0" w:line="240" w:lineRule="auto"/>
      <w:ind w:left="107"/>
    </w:pPr>
    <w:rPr>
      <w:rFonts w:cs="Calibri"/>
    </w:rPr>
  </w:style>
  <w:style w:type="paragraph" w:customStyle="1" w:styleId="Default">
    <w:name w:val="Default"/>
    <w:rsid w:val="00276BCB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9E4022"/>
    <w:rPr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9E40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E402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E4022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E40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E402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n%20Drive\Dossiers%20CCAA\01-Supervision%20de%20la%20s&#233;curit&#233;\05_Indications%20techniques,%20outillage%20et%20fourniture%20de%20renseignements%20critiques%20pour%20la%20s&#233;curit&#233;\AOC%20certification%20process\CMR.OPS.FORM.101_POPS_version%201.1_Fr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0BA42-3263-4BFD-AF10-BA8D5A9D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CMR.OPS.FORM.101_POPS_version 1.1_Fr</Template>
  <TotalTime>1</TotalTime>
  <Pages>10</Pages>
  <Words>1617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Air Ivoire</Company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2026-07-17T12:16:00Z</cp:lastPrinted>
  <dcterms:created xsi:type="dcterms:W3CDTF">2026-07-29T12:44:00Z</dcterms:created>
  <dcterms:modified xsi:type="dcterms:W3CDTF">2026-07-29T12:44:00Z</dcterms:modified>
</cp:coreProperties>
</file>