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1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1594"/>
        <w:gridCol w:w="93"/>
        <w:gridCol w:w="166"/>
        <w:gridCol w:w="425"/>
        <w:gridCol w:w="1095"/>
        <w:gridCol w:w="500"/>
        <w:gridCol w:w="1187"/>
        <w:gridCol w:w="620"/>
        <w:gridCol w:w="473"/>
        <w:gridCol w:w="593"/>
        <w:gridCol w:w="1687"/>
      </w:tblGrid>
      <w:tr w:rsidR="003078A9" w:rsidRPr="00620453" w14:paraId="77ACDD86" w14:textId="77777777" w:rsidTr="00620453">
        <w:trPr>
          <w:trHeight w:val="558"/>
          <w:jc w:val="center"/>
        </w:trPr>
        <w:tc>
          <w:tcPr>
            <w:tcW w:w="10119" w:type="dxa"/>
            <w:gridSpan w:val="12"/>
            <w:shd w:val="clear" w:color="auto" w:fill="BFBFBF" w:themeFill="background1" w:themeFillShade="BF"/>
            <w:vAlign w:val="center"/>
          </w:tcPr>
          <w:p w14:paraId="34D55865" w14:textId="62456D31" w:rsidR="003078A9" w:rsidRPr="00620453" w:rsidRDefault="003078A9" w:rsidP="009970B6">
            <w:pPr>
              <w:spacing w:after="0" w:line="360" w:lineRule="auto"/>
              <w:ind w:left="708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Partie I</w:t>
            </w:r>
            <w:r w:rsidR="00046819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 :</w:t>
            </w:r>
            <w:r w:rsidR="006D243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</w:t>
            </w:r>
            <w:r w:rsidR="006D2437" w:rsidRPr="006D243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GENERAL INFORMATION</w:t>
            </w:r>
            <w:r w:rsidR="006D243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</w:t>
            </w:r>
            <w:r w:rsidR="006D2437" w:rsidRPr="006D2437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 xml:space="preserve">/ </w:t>
            </w:r>
            <w:r w:rsidR="00046819" w:rsidRPr="006D2437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INFORMATIONS GENERALES</w:t>
            </w:r>
          </w:p>
        </w:tc>
      </w:tr>
      <w:tr w:rsidR="005A0FF9" w:rsidRPr="00620453" w14:paraId="612BE40B" w14:textId="77777777" w:rsidTr="00620453">
        <w:trPr>
          <w:trHeight w:val="558"/>
          <w:jc w:val="center"/>
        </w:trPr>
        <w:tc>
          <w:tcPr>
            <w:tcW w:w="10119" w:type="dxa"/>
            <w:gridSpan w:val="12"/>
            <w:shd w:val="clear" w:color="auto" w:fill="D9D9D9" w:themeFill="background1" w:themeFillShade="D9"/>
            <w:vAlign w:val="center"/>
          </w:tcPr>
          <w:p w14:paraId="59AD1C84" w14:textId="5C5CA0C6" w:rsidR="005A0FF9" w:rsidRPr="00620453" w:rsidRDefault="005A0FF9" w:rsidP="009970B6">
            <w:pPr>
              <w:spacing w:after="0" w:line="360" w:lineRule="auto"/>
              <w:ind w:left="708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</w:t>
            </w:r>
            <w:r w:rsidR="00711A99"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Section 1 :</w:t>
            </w:r>
            <w:r w:rsidRPr="00620453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 xml:space="preserve"> </w:t>
            </w:r>
            <w:r w:rsidR="006D2437" w:rsidRPr="006D2437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 xml:space="preserve">Information about applicant </w:t>
            </w:r>
            <w:r w:rsidR="006D2437" w:rsidRPr="006D2437">
              <w:rPr>
                <w:rFonts w:ascii="Century Gothic" w:hAnsi="Century Gothic" w:cs="Calibri"/>
                <w:i/>
                <w:spacing w:val="-2"/>
                <w:sz w:val="16"/>
                <w:szCs w:val="18"/>
                <w:lang w:val="fr-FR"/>
              </w:rPr>
              <w:t>/ Informations sur postulant</w:t>
            </w:r>
          </w:p>
        </w:tc>
      </w:tr>
      <w:tr w:rsidR="005A0FF9" w:rsidRPr="00620453" w14:paraId="21496D56" w14:textId="77777777" w:rsidTr="00620453">
        <w:trPr>
          <w:trHeight w:val="558"/>
          <w:jc w:val="center"/>
        </w:trPr>
        <w:tc>
          <w:tcPr>
            <w:tcW w:w="3964" w:type="dxa"/>
            <w:gridSpan w:val="5"/>
            <w:tcBorders>
              <w:bottom w:val="single" w:sz="4" w:space="0" w:color="auto"/>
            </w:tcBorders>
          </w:tcPr>
          <w:p w14:paraId="2E8D1D38" w14:textId="2CAC683A" w:rsidR="007263EC" w:rsidRDefault="006D2437" w:rsidP="003078A9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6D243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Applicant’s company name</w:t>
            </w:r>
            <w:r w:rsidR="00AE63EF"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:</w:t>
            </w:r>
            <w:r w:rsidR="007263EC"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</w:t>
            </w:r>
          </w:p>
          <w:p w14:paraId="30CCD824" w14:textId="7C4BAF33" w:rsidR="006D2437" w:rsidRPr="006D2437" w:rsidRDefault="006D2437" w:rsidP="006D2437">
            <w:pPr>
              <w:pStyle w:val="Paragraphedeliste"/>
              <w:spacing w:line="360" w:lineRule="auto"/>
              <w:ind w:left="467" w:right="209"/>
              <w:rPr>
                <w:rFonts w:ascii="Century Gothic" w:hAnsi="Century Gothic" w:cs="Calibri"/>
                <w:i/>
                <w:spacing w:val="-6"/>
                <w:sz w:val="18"/>
                <w:szCs w:val="18"/>
                <w:lang w:val="fr-FR"/>
              </w:rPr>
            </w:pPr>
            <w:r w:rsidRPr="006D2437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Raison</w:t>
            </w:r>
            <w:r w:rsidRPr="006D2437">
              <w:rPr>
                <w:rFonts w:ascii="Century Gothic" w:hAnsi="Century Gothic" w:cs="Calibri"/>
                <w:i/>
                <w:spacing w:val="-3"/>
                <w:sz w:val="16"/>
                <w:szCs w:val="18"/>
                <w:lang w:val="fr-FR"/>
              </w:rPr>
              <w:t xml:space="preserve"> </w:t>
            </w:r>
            <w:r w:rsidRPr="006D2437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sociale du postulant </w:t>
            </w:r>
          </w:p>
        </w:tc>
        <w:tc>
          <w:tcPr>
            <w:tcW w:w="6155" w:type="dxa"/>
            <w:gridSpan w:val="7"/>
            <w:tcBorders>
              <w:bottom w:val="single" w:sz="4" w:space="0" w:color="auto"/>
            </w:tcBorders>
          </w:tcPr>
          <w:p w14:paraId="131B81A6" w14:textId="640230DD" w:rsidR="005A0FF9" w:rsidRPr="00620453" w:rsidRDefault="003078A9" w:rsidP="003078A9">
            <w:pPr>
              <w:spacing w:before="120" w:after="0" w:line="360" w:lineRule="auto"/>
              <w:ind w:left="468" w:right="122" w:hanging="357"/>
              <w:rPr>
                <w:rFonts w:ascii="Century Gothic" w:hAnsi="Century Gothic" w:cs="Calibri"/>
                <w:bCs/>
                <w:sz w:val="18"/>
                <w:szCs w:val="18"/>
                <w:lang w:val="fr-FR"/>
              </w:rPr>
            </w:pPr>
            <w:r w:rsidRPr="00620453">
              <w:rPr>
                <w:rStyle w:val="CorpsdetexteCar"/>
                <w:rFonts w:eastAsia="Calibri"/>
              </w:rPr>
              <w:fldChar w:fldCharType="begin">
                <w:ffData>
                  <w:name w:val="Texte001"/>
                  <w:enabled/>
                  <w:calcOnExit w:val="0"/>
                  <w:textInput/>
                </w:ffData>
              </w:fldChar>
            </w:r>
            <w:r w:rsidRPr="00620453">
              <w:rPr>
                <w:rStyle w:val="CorpsdetexteCar"/>
                <w:rFonts w:eastAsia="Calibri"/>
                <w:lang w:val="fr-FR"/>
              </w:rPr>
              <w:instrText xml:space="preserve"> FORMTEXT </w:instrText>
            </w:r>
            <w:r w:rsidRPr="00620453">
              <w:rPr>
                <w:rStyle w:val="CorpsdetexteCar"/>
                <w:rFonts w:eastAsia="Calibri"/>
              </w:rPr>
            </w:r>
            <w:r w:rsidRPr="00620453">
              <w:rPr>
                <w:rStyle w:val="CorpsdetexteCar"/>
                <w:rFonts w:eastAsia="Calibri"/>
              </w:rPr>
              <w:fldChar w:fldCharType="separate"/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</w:rPr>
              <w:fldChar w:fldCharType="end"/>
            </w:r>
          </w:p>
        </w:tc>
      </w:tr>
      <w:tr w:rsidR="003078A9" w:rsidRPr="00620453" w14:paraId="44E1B94D" w14:textId="77777777" w:rsidTr="00620453">
        <w:trPr>
          <w:trHeight w:val="558"/>
          <w:jc w:val="center"/>
        </w:trPr>
        <w:tc>
          <w:tcPr>
            <w:tcW w:w="39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D3B3B9D" w14:textId="656735AF" w:rsidR="003078A9" w:rsidRDefault="006D2437" w:rsidP="003078A9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510C2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Trade name, if different</w:t>
            </w:r>
            <w:r w:rsidR="003078A9"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:</w:t>
            </w:r>
          </w:p>
          <w:p w14:paraId="7BD004E5" w14:textId="397F3852" w:rsidR="006D2437" w:rsidRPr="005A55B2" w:rsidRDefault="006D2437" w:rsidP="005A55B2">
            <w:pPr>
              <w:pStyle w:val="Paragraphedeliste"/>
              <w:spacing w:line="360" w:lineRule="auto"/>
              <w:ind w:left="467" w:right="209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Nom commercial, si différent</w:t>
            </w:r>
            <w:r w:rsidRPr="005A55B2"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  <w:t> </w:t>
            </w:r>
          </w:p>
        </w:tc>
        <w:tc>
          <w:tcPr>
            <w:tcW w:w="61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658B9ED" w14:textId="64D5F7BA" w:rsidR="003078A9" w:rsidRPr="00620453" w:rsidRDefault="003078A9" w:rsidP="003078A9">
            <w:pPr>
              <w:spacing w:before="120" w:after="0" w:line="360" w:lineRule="auto"/>
              <w:ind w:left="468" w:right="122" w:hanging="357"/>
              <w:rPr>
                <w:rStyle w:val="CorpsdetexteCar"/>
                <w:rFonts w:eastAsia="Calibri"/>
                <w:noProof/>
                <w:lang w:val="fr-FR"/>
              </w:rPr>
            </w:pPr>
            <w:r w:rsidRPr="00620453">
              <w:rPr>
                <w:rStyle w:val="CorpsdetexteCar"/>
                <w:rFonts w:eastAsia="Calibri"/>
                <w:noProof/>
              </w:rPr>
              <w:fldChar w:fldCharType="begin">
                <w:ffData>
                  <w:name w:val="Texte002"/>
                  <w:enabled/>
                  <w:calcOnExit w:val="0"/>
                  <w:textInput/>
                </w:ffData>
              </w:fldChar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instrText xml:space="preserve"> FORMTEXT </w:instrText>
            </w:r>
            <w:r w:rsidRPr="00620453">
              <w:rPr>
                <w:rStyle w:val="CorpsdetexteCar"/>
                <w:rFonts w:eastAsia="Calibri"/>
                <w:noProof/>
              </w:rPr>
            </w:r>
            <w:r w:rsidRPr="00620453">
              <w:rPr>
                <w:rStyle w:val="CorpsdetexteCar"/>
                <w:rFonts w:eastAsia="Calibri"/>
                <w:noProof/>
              </w:rPr>
              <w:fldChar w:fldCharType="separate"/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</w:rPr>
              <w:fldChar w:fldCharType="end"/>
            </w:r>
          </w:p>
        </w:tc>
      </w:tr>
      <w:tr w:rsidR="003078A9" w:rsidRPr="00620453" w14:paraId="0444C886" w14:textId="77777777" w:rsidTr="00620453">
        <w:trPr>
          <w:trHeight w:val="558"/>
          <w:jc w:val="center"/>
        </w:trPr>
        <w:tc>
          <w:tcPr>
            <w:tcW w:w="39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6BC9404" w14:textId="3D04DDAB" w:rsidR="003078A9" w:rsidRDefault="005A55B2" w:rsidP="003078A9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173FA0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Main base address</w:t>
            </w:r>
            <w:r w:rsidR="006D243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:</w:t>
            </w:r>
          </w:p>
          <w:p w14:paraId="4ECA088E" w14:textId="105F92A6" w:rsidR="006D2437" w:rsidRPr="005A55B2" w:rsidRDefault="006D2437" w:rsidP="005A55B2">
            <w:pPr>
              <w:pStyle w:val="Paragraphedeliste"/>
              <w:spacing w:line="360" w:lineRule="auto"/>
              <w:ind w:left="467" w:right="209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Adresse de la base principale</w:t>
            </w:r>
            <w:r w:rsidRPr="005A55B2"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  <w:t> </w:t>
            </w:r>
          </w:p>
        </w:tc>
        <w:tc>
          <w:tcPr>
            <w:tcW w:w="61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7B70B99" w14:textId="40F2BCDC" w:rsidR="003078A9" w:rsidRPr="00620453" w:rsidRDefault="003078A9" w:rsidP="003078A9">
            <w:pPr>
              <w:spacing w:before="120" w:after="0" w:line="360" w:lineRule="auto"/>
              <w:ind w:left="468" w:right="122" w:hanging="357"/>
              <w:rPr>
                <w:rStyle w:val="CorpsdetexteCar"/>
                <w:rFonts w:eastAsia="Calibri"/>
                <w:noProof/>
                <w:lang w:val="fr-FR"/>
              </w:rPr>
            </w:pPr>
            <w:r w:rsidRPr="00620453">
              <w:rPr>
                <w:rStyle w:val="CorpsdetexteCar"/>
                <w:rFonts w:eastAsia="Calibri"/>
                <w:noProof/>
              </w:rPr>
              <w:fldChar w:fldCharType="begin">
                <w:ffData>
                  <w:name w:val="Texte003"/>
                  <w:enabled/>
                  <w:calcOnExit w:val="0"/>
                  <w:textInput/>
                </w:ffData>
              </w:fldChar>
            </w:r>
            <w:bookmarkStart w:id="0" w:name="Texte16"/>
            <w:r w:rsidRPr="00620453">
              <w:rPr>
                <w:rStyle w:val="CorpsdetexteCar"/>
                <w:rFonts w:eastAsia="Calibri"/>
                <w:noProof/>
                <w:lang w:val="fr-FR"/>
              </w:rPr>
              <w:instrText xml:space="preserve"> FORMTEXT </w:instrText>
            </w:r>
            <w:r w:rsidRPr="00620453">
              <w:rPr>
                <w:rStyle w:val="CorpsdetexteCar"/>
                <w:rFonts w:eastAsia="Calibri"/>
                <w:noProof/>
              </w:rPr>
            </w:r>
            <w:r w:rsidRPr="00620453">
              <w:rPr>
                <w:rStyle w:val="CorpsdetexteCar"/>
                <w:rFonts w:eastAsia="Calibri"/>
                <w:noProof/>
              </w:rPr>
              <w:fldChar w:fldCharType="separate"/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</w:rPr>
              <w:fldChar w:fldCharType="end"/>
            </w:r>
            <w:bookmarkEnd w:id="0"/>
          </w:p>
        </w:tc>
      </w:tr>
      <w:tr w:rsidR="003078A9" w:rsidRPr="00620453" w14:paraId="6C5FE4A8" w14:textId="77777777" w:rsidTr="00620453">
        <w:trPr>
          <w:trHeight w:val="558"/>
          <w:jc w:val="center"/>
        </w:trPr>
        <w:tc>
          <w:tcPr>
            <w:tcW w:w="39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A5080BD" w14:textId="61718F21" w:rsidR="003078A9" w:rsidRDefault="005A55B2" w:rsidP="003078A9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Telep</w:t>
            </w:r>
            <w:r w:rsidR="003078A9"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hone :</w:t>
            </w:r>
          </w:p>
          <w:p w14:paraId="4C176BFF" w14:textId="5140A4E4" w:rsidR="006D2437" w:rsidRPr="005A55B2" w:rsidRDefault="006D2437" w:rsidP="005A55B2">
            <w:pPr>
              <w:pStyle w:val="Paragraphedeliste"/>
              <w:spacing w:line="360" w:lineRule="auto"/>
              <w:ind w:left="467" w:right="209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Téléphone </w:t>
            </w:r>
          </w:p>
        </w:tc>
        <w:tc>
          <w:tcPr>
            <w:tcW w:w="61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996E1C4" w14:textId="33C8F999" w:rsidR="003078A9" w:rsidRPr="00620453" w:rsidRDefault="003078A9" w:rsidP="003078A9">
            <w:pPr>
              <w:spacing w:before="120" w:after="0" w:line="360" w:lineRule="auto"/>
              <w:ind w:left="468" w:right="122" w:hanging="360"/>
              <w:rPr>
                <w:rFonts w:ascii="Century Gothic" w:hAnsi="Century Gothic" w:cs="Calibri"/>
                <w:bCs/>
                <w:sz w:val="18"/>
                <w:szCs w:val="18"/>
                <w:lang w:val="fr-FR"/>
              </w:rPr>
            </w:pPr>
            <w:r w:rsidRPr="00620453">
              <w:rPr>
                <w:rStyle w:val="CorpsdetexteCar"/>
                <w:rFonts w:eastAsia="Calibri"/>
                <w:noProof/>
              </w:rPr>
              <w:fldChar w:fldCharType="begin">
                <w:ffData>
                  <w:name w:val="Texte004"/>
                  <w:enabled/>
                  <w:calcOnExit w:val="0"/>
                  <w:textInput/>
                </w:ffData>
              </w:fldChar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instrText xml:space="preserve"> FORMTEXT </w:instrText>
            </w:r>
            <w:r w:rsidRPr="00620453">
              <w:rPr>
                <w:rStyle w:val="CorpsdetexteCar"/>
                <w:rFonts w:eastAsia="Calibri"/>
                <w:noProof/>
              </w:rPr>
            </w:r>
            <w:r w:rsidRPr="00620453">
              <w:rPr>
                <w:rStyle w:val="CorpsdetexteCar"/>
                <w:rFonts w:eastAsia="Calibri"/>
                <w:noProof/>
              </w:rPr>
              <w:fldChar w:fldCharType="separate"/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</w:rPr>
              <w:fldChar w:fldCharType="end"/>
            </w:r>
          </w:p>
        </w:tc>
      </w:tr>
      <w:tr w:rsidR="003078A9" w:rsidRPr="00620453" w14:paraId="1B48CF4D" w14:textId="77777777" w:rsidTr="00620453">
        <w:trPr>
          <w:trHeight w:val="558"/>
          <w:jc w:val="center"/>
        </w:trPr>
        <w:tc>
          <w:tcPr>
            <w:tcW w:w="3964" w:type="dxa"/>
            <w:gridSpan w:val="5"/>
            <w:tcBorders>
              <w:top w:val="single" w:sz="4" w:space="0" w:color="auto"/>
            </w:tcBorders>
          </w:tcPr>
          <w:p w14:paraId="25F2C9A9" w14:textId="77777777" w:rsidR="003078A9" w:rsidRDefault="003078A9" w:rsidP="003078A9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Email :</w:t>
            </w:r>
          </w:p>
          <w:p w14:paraId="3E33B284" w14:textId="187E8880" w:rsidR="006D2437" w:rsidRPr="005A55B2" w:rsidRDefault="006D2437" w:rsidP="005A55B2">
            <w:pPr>
              <w:pStyle w:val="Paragraphedeliste"/>
              <w:spacing w:line="360" w:lineRule="auto"/>
              <w:ind w:left="467" w:right="209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Email </w:t>
            </w:r>
          </w:p>
        </w:tc>
        <w:tc>
          <w:tcPr>
            <w:tcW w:w="6155" w:type="dxa"/>
            <w:gridSpan w:val="7"/>
            <w:tcBorders>
              <w:top w:val="single" w:sz="4" w:space="0" w:color="auto"/>
            </w:tcBorders>
          </w:tcPr>
          <w:p w14:paraId="605440DA" w14:textId="401C42A4" w:rsidR="003078A9" w:rsidRPr="00620453" w:rsidRDefault="003078A9" w:rsidP="003078A9">
            <w:pPr>
              <w:spacing w:before="120" w:after="0" w:line="360" w:lineRule="auto"/>
              <w:ind w:left="468" w:right="122" w:hanging="360"/>
              <w:rPr>
                <w:rFonts w:ascii="Century Gothic" w:hAnsi="Century Gothic" w:cs="Calibri"/>
                <w:bCs/>
                <w:sz w:val="18"/>
                <w:szCs w:val="18"/>
                <w:lang w:val="fr-FR"/>
              </w:rPr>
            </w:pPr>
            <w:r w:rsidRPr="00620453">
              <w:rPr>
                <w:rStyle w:val="CorpsdetexteCar"/>
                <w:rFonts w:eastAsia="Calibri"/>
                <w:noProof/>
              </w:rPr>
              <w:fldChar w:fldCharType="begin">
                <w:ffData>
                  <w:name w:val="Texte005"/>
                  <w:enabled/>
                  <w:calcOnExit w:val="0"/>
                  <w:textInput/>
                </w:ffData>
              </w:fldChar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instrText xml:space="preserve"> FORMTEXT </w:instrText>
            </w:r>
            <w:r w:rsidRPr="00620453">
              <w:rPr>
                <w:rStyle w:val="CorpsdetexteCar"/>
                <w:rFonts w:eastAsia="Calibri"/>
                <w:noProof/>
              </w:rPr>
            </w:r>
            <w:r w:rsidRPr="00620453">
              <w:rPr>
                <w:rStyle w:val="CorpsdetexteCar"/>
                <w:rFonts w:eastAsia="Calibri"/>
                <w:noProof/>
              </w:rPr>
              <w:fldChar w:fldCharType="separate"/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  <w:lang w:val="fr-FR"/>
              </w:rPr>
              <w:t> </w:t>
            </w:r>
            <w:r w:rsidRPr="00620453">
              <w:rPr>
                <w:rStyle w:val="CorpsdetexteCar"/>
                <w:rFonts w:eastAsia="Calibri"/>
                <w:noProof/>
              </w:rPr>
              <w:fldChar w:fldCharType="end"/>
            </w:r>
          </w:p>
        </w:tc>
      </w:tr>
      <w:tr w:rsidR="003078A9" w:rsidRPr="00620453" w14:paraId="6D9BFDE2" w14:textId="77777777" w:rsidTr="00620453">
        <w:trPr>
          <w:trHeight w:val="558"/>
          <w:jc w:val="center"/>
        </w:trPr>
        <w:tc>
          <w:tcPr>
            <w:tcW w:w="10119" w:type="dxa"/>
            <w:gridSpan w:val="12"/>
          </w:tcPr>
          <w:p w14:paraId="2D28214D" w14:textId="2406F376" w:rsidR="003078A9" w:rsidRPr="005A55B2" w:rsidRDefault="005A55B2" w:rsidP="00620453">
            <w:pPr>
              <w:tabs>
                <w:tab w:val="left" w:pos="1960"/>
                <w:tab w:val="left" w:pos="3716"/>
              </w:tabs>
              <w:spacing w:before="120" w:after="0" w:line="360" w:lineRule="auto"/>
              <w:ind w:left="414"/>
              <w:rPr>
                <w:rFonts w:ascii="Century Gothic" w:hAnsi="Century Gothic" w:cs="Calibri"/>
                <w:b/>
                <w:bCs/>
                <w:sz w:val="18"/>
                <w:szCs w:val="18"/>
              </w:rPr>
            </w:pPr>
            <w:r w:rsidRPr="005A55B2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Contact details allowing operational management to be contacted without undue delay</w:t>
            </w:r>
          </w:p>
          <w:p w14:paraId="3D0400C1" w14:textId="77777777" w:rsidR="006D2437" w:rsidRDefault="006D2437" w:rsidP="005A55B2">
            <w:pPr>
              <w:tabs>
                <w:tab w:val="left" w:pos="1960"/>
                <w:tab w:val="left" w:pos="3716"/>
              </w:tabs>
              <w:spacing w:after="0" w:line="360" w:lineRule="auto"/>
              <w:ind w:left="414"/>
              <w:rPr>
                <w:rFonts w:ascii="Century Gothic" w:hAnsi="Century Gothic" w:cs="Calibri"/>
                <w:bCs/>
                <w:i/>
                <w:sz w:val="16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bCs/>
                <w:i/>
                <w:sz w:val="16"/>
                <w:szCs w:val="18"/>
                <w:lang w:val="fr-FR"/>
              </w:rPr>
              <w:t>Coordonnées permettant de joindre la direction opérationnelle sans délai indu</w:t>
            </w:r>
          </w:p>
          <w:p w14:paraId="4F118158" w14:textId="3BD03167" w:rsidR="005A55B2" w:rsidRPr="005A55B2" w:rsidRDefault="005A55B2" w:rsidP="005A55B2">
            <w:pPr>
              <w:tabs>
                <w:tab w:val="left" w:pos="1960"/>
                <w:tab w:val="left" w:pos="3716"/>
              </w:tabs>
              <w:spacing w:after="0" w:line="360" w:lineRule="auto"/>
              <w:ind w:left="414"/>
              <w:rPr>
                <w:rFonts w:ascii="Century Gothic" w:hAnsi="Century Gothic" w:cs="Calibri"/>
                <w:bCs/>
                <w:i/>
                <w:sz w:val="18"/>
                <w:szCs w:val="18"/>
                <w:lang w:val="fr-FR"/>
              </w:rPr>
            </w:pPr>
          </w:p>
        </w:tc>
      </w:tr>
      <w:tr w:rsidR="005A0FF9" w:rsidRPr="00620453" w14:paraId="0AC1F836" w14:textId="77777777" w:rsidTr="00620453">
        <w:trPr>
          <w:trHeight w:val="558"/>
          <w:jc w:val="center"/>
        </w:trPr>
        <w:tc>
          <w:tcPr>
            <w:tcW w:w="3964" w:type="dxa"/>
            <w:gridSpan w:val="5"/>
          </w:tcPr>
          <w:p w14:paraId="356197B6" w14:textId="6D705410" w:rsidR="005A0FF9" w:rsidRDefault="005A55B2" w:rsidP="00620453">
            <w:pPr>
              <w:pStyle w:val="Paragraphedeliste"/>
              <w:spacing w:before="120" w:line="360" w:lineRule="auto"/>
              <w:ind w:left="467"/>
              <w:rPr>
                <w:rFonts w:ascii="Century Gothic" w:hAnsi="Century Gothic" w:cs="Calibri"/>
                <w:spacing w:val="-10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bCs/>
                <w:spacing w:val="-10"/>
                <w:sz w:val="18"/>
                <w:szCs w:val="18"/>
                <w:lang w:val="fr-FR"/>
              </w:rPr>
              <w:t>Telep</w:t>
            </w:r>
            <w:r w:rsidR="00620453" w:rsidRPr="00620453">
              <w:rPr>
                <w:rFonts w:ascii="Century Gothic" w:hAnsi="Century Gothic" w:cs="Calibri"/>
                <w:b/>
                <w:bCs/>
                <w:spacing w:val="-10"/>
                <w:sz w:val="18"/>
                <w:szCs w:val="18"/>
                <w:lang w:val="fr-FR"/>
              </w:rPr>
              <w:t>hone :</w:t>
            </w:r>
            <w:r w:rsidR="003078A9" w:rsidRPr="00620453">
              <w:rPr>
                <w:rFonts w:ascii="Century Gothic" w:hAnsi="Century Gothic" w:cs="Calibri"/>
                <w:spacing w:val="-10"/>
                <w:sz w:val="18"/>
                <w:szCs w:val="18"/>
                <w:lang w:val="fr-FR"/>
              </w:rPr>
              <w:t xml:space="preserve"> </w:t>
            </w:r>
            <w:r w:rsidR="00EC3820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  <w:fldChar w:fldCharType="begin">
                <w:ffData>
                  <w:name w:val="Texte006"/>
                  <w:enabled/>
                  <w:calcOnExit w:val="0"/>
                  <w:textInput/>
                </w:ffData>
              </w:fldChar>
            </w:r>
            <w:bookmarkStart w:id="1" w:name="Texte2"/>
            <w:r w:rsidR="00EC3820" w:rsidRPr="00620453">
              <w:rPr>
                <w:rFonts w:ascii="Century Gothic" w:hAnsi="Century Gothic" w:cs="Calibri"/>
                <w:spacing w:val="-10"/>
                <w:sz w:val="18"/>
                <w:szCs w:val="18"/>
                <w:lang w:val="fr-FR"/>
              </w:rPr>
              <w:instrText xml:space="preserve"> FORMTEXT </w:instrText>
            </w:r>
            <w:r w:rsidR="00EC3820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</w:r>
            <w:r w:rsidR="00EC3820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  <w:fldChar w:fldCharType="separate"/>
            </w:r>
            <w:r w:rsidR="00EC3820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EC3820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EC3820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EC3820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EC3820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EC3820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  <w:fldChar w:fldCharType="end"/>
            </w:r>
            <w:bookmarkEnd w:id="1"/>
          </w:p>
          <w:p w14:paraId="6D52BAEF" w14:textId="2FEB3A19" w:rsidR="006D2437" w:rsidRPr="005A55B2" w:rsidRDefault="006D2437" w:rsidP="005A55B2">
            <w:pPr>
              <w:pStyle w:val="Paragraphedeliste"/>
              <w:spacing w:line="360" w:lineRule="auto"/>
              <w:ind w:left="467"/>
              <w:rPr>
                <w:rFonts w:ascii="Century Gothic" w:hAnsi="Century Gothic" w:cs="Calibri"/>
                <w:i/>
                <w:spacing w:val="-10"/>
                <w:sz w:val="18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bCs/>
                <w:i/>
                <w:spacing w:val="-10"/>
                <w:sz w:val="16"/>
                <w:szCs w:val="18"/>
                <w:lang w:val="fr-FR"/>
              </w:rPr>
              <w:t xml:space="preserve">Téléphone </w:t>
            </w:r>
          </w:p>
        </w:tc>
        <w:tc>
          <w:tcPr>
            <w:tcW w:w="6155" w:type="dxa"/>
            <w:gridSpan w:val="7"/>
          </w:tcPr>
          <w:p w14:paraId="512E9D39" w14:textId="77777777" w:rsidR="005A0FF9" w:rsidRDefault="00620453" w:rsidP="00620453">
            <w:pPr>
              <w:tabs>
                <w:tab w:val="left" w:pos="1960"/>
                <w:tab w:val="left" w:pos="3716"/>
              </w:tabs>
              <w:spacing w:before="120" w:after="0" w:line="360" w:lineRule="auto"/>
              <w:ind w:left="108"/>
              <w:rPr>
                <w:rFonts w:ascii="Century Gothic" w:hAnsi="Century Gothic" w:cs="Calibri"/>
                <w:spacing w:val="-10"/>
                <w:sz w:val="18"/>
                <w:szCs w:val="18"/>
              </w:rPr>
            </w:pPr>
            <w:r w:rsidRPr="00620453">
              <w:rPr>
                <w:rFonts w:ascii="Century Gothic" w:hAnsi="Century Gothic" w:cs="Calibri"/>
                <w:b/>
                <w:bCs/>
                <w:spacing w:val="-10"/>
                <w:sz w:val="18"/>
                <w:szCs w:val="18"/>
                <w:lang w:val="fr-FR"/>
              </w:rPr>
              <w:t>Email :</w:t>
            </w:r>
            <w:r w:rsidR="003078A9" w:rsidRPr="00620453">
              <w:rPr>
                <w:rFonts w:ascii="Century Gothic" w:hAnsi="Century Gothic" w:cs="Calibri"/>
                <w:spacing w:val="-10"/>
                <w:sz w:val="18"/>
                <w:szCs w:val="18"/>
                <w:lang w:val="fr-FR"/>
              </w:rPr>
              <w:t xml:space="preserve"> </w:t>
            </w:r>
            <w:r w:rsidR="003078A9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  <w:fldChar w:fldCharType="begin">
                <w:ffData>
                  <w:name w:val="Texte007"/>
                  <w:enabled/>
                  <w:calcOnExit w:val="0"/>
                  <w:textInput/>
                </w:ffData>
              </w:fldChar>
            </w:r>
            <w:r w:rsidR="003078A9" w:rsidRPr="00620453">
              <w:rPr>
                <w:rFonts w:ascii="Century Gothic" w:hAnsi="Century Gothic" w:cs="Calibri"/>
                <w:spacing w:val="-10"/>
                <w:sz w:val="18"/>
                <w:szCs w:val="18"/>
                <w:lang w:val="fr-FR"/>
              </w:rPr>
              <w:instrText xml:space="preserve"> FORMTEXT </w:instrText>
            </w:r>
            <w:r w:rsidR="003078A9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</w:r>
            <w:r w:rsidR="003078A9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  <w:fldChar w:fldCharType="separate"/>
            </w:r>
            <w:r w:rsidR="003078A9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3078A9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3078A9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3078A9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3078A9" w:rsidRPr="00620453">
              <w:rPr>
                <w:rFonts w:ascii="Century Gothic" w:hAnsi="Century Gothic" w:cs="Calibri"/>
                <w:noProof/>
                <w:spacing w:val="-10"/>
                <w:sz w:val="18"/>
                <w:szCs w:val="18"/>
                <w:lang w:val="fr-FR"/>
              </w:rPr>
              <w:t> </w:t>
            </w:r>
            <w:r w:rsidR="003078A9" w:rsidRPr="00620453">
              <w:rPr>
                <w:rFonts w:ascii="Century Gothic" w:hAnsi="Century Gothic" w:cs="Calibri"/>
                <w:spacing w:val="-10"/>
                <w:sz w:val="18"/>
                <w:szCs w:val="18"/>
              </w:rPr>
              <w:fldChar w:fldCharType="end"/>
            </w:r>
          </w:p>
          <w:p w14:paraId="65C32727" w14:textId="2F9C31DE" w:rsidR="006D2437" w:rsidRPr="005A55B2" w:rsidRDefault="005A55B2" w:rsidP="005A55B2">
            <w:pPr>
              <w:tabs>
                <w:tab w:val="left" w:pos="1960"/>
                <w:tab w:val="left" w:pos="3716"/>
              </w:tabs>
              <w:spacing w:after="0" w:line="360" w:lineRule="auto"/>
              <w:ind w:left="108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bCs/>
                <w:i/>
                <w:spacing w:val="-10"/>
                <w:sz w:val="16"/>
                <w:szCs w:val="18"/>
                <w:lang w:val="fr-FR"/>
              </w:rPr>
              <w:t xml:space="preserve">Email </w:t>
            </w:r>
          </w:p>
        </w:tc>
      </w:tr>
      <w:tr w:rsidR="00620453" w:rsidRPr="005A0FF9" w14:paraId="01833DC0" w14:textId="77777777" w:rsidTr="00620453">
        <w:trPr>
          <w:trHeight w:val="600"/>
          <w:jc w:val="center"/>
        </w:trPr>
        <w:tc>
          <w:tcPr>
            <w:tcW w:w="10119" w:type="dxa"/>
            <w:gridSpan w:val="12"/>
            <w:shd w:val="clear" w:color="auto" w:fill="D9D9D9" w:themeFill="background1" w:themeFillShade="D9"/>
            <w:vAlign w:val="center"/>
          </w:tcPr>
          <w:p w14:paraId="057C02C7" w14:textId="5EA55522" w:rsidR="00620453" w:rsidRPr="00620453" w:rsidRDefault="00620453" w:rsidP="00620453">
            <w:pPr>
              <w:spacing w:after="0" w:line="360" w:lineRule="auto"/>
              <w:ind w:left="708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Section 2 : </w:t>
            </w:r>
            <w:r w:rsidR="005A55B2" w:rsidRPr="00C7483A">
              <w:rPr>
                <w:rFonts w:ascii="Century Gothic" w:hAnsi="Century Gothic" w:cs="Calibri"/>
                <w:b/>
                <w:sz w:val="18"/>
                <w:szCs w:val="18"/>
              </w:rPr>
              <w:t>Air operator proposed types of operation</w:t>
            </w:r>
            <w:r w:rsidR="005A55B2" w:rsidRPr="005A0FF9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</w:t>
            </w:r>
            <w:r w:rsidR="005A55B2" w:rsidRPr="005A55B2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 xml:space="preserve">/ </w:t>
            </w:r>
            <w:r w:rsidRPr="005A55B2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Types d’opérations proposées par l’exploitant</w:t>
            </w:r>
          </w:p>
        </w:tc>
      </w:tr>
      <w:tr w:rsidR="00620453" w:rsidRPr="005A0FF9" w14:paraId="724A189A" w14:textId="77777777" w:rsidTr="00CE5B04">
        <w:trPr>
          <w:trHeight w:val="1141"/>
          <w:jc w:val="center"/>
        </w:trPr>
        <w:tc>
          <w:tcPr>
            <w:tcW w:w="10119" w:type="dxa"/>
            <w:gridSpan w:val="12"/>
          </w:tcPr>
          <w:p w14:paraId="75575991" w14:textId="4D69F6EE" w:rsidR="00620453" w:rsidRPr="00173FA0" w:rsidRDefault="00620453" w:rsidP="00CE5B04">
            <w:pPr>
              <w:tabs>
                <w:tab w:val="left" w:pos="849"/>
              </w:tabs>
              <w:spacing w:before="120"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eACocher5"/>
            <w:r w:rsidRPr="00173FA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bookmarkEnd w:id="2"/>
            <w:r w:rsidRPr="00173FA0"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  <w:t xml:space="preserve"> </w:t>
            </w:r>
            <w:r w:rsidR="005A55B2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</w:rPr>
              <w:t>Passengers and cargo</w:t>
            </w:r>
          </w:p>
          <w:p w14:paraId="1F4895BB" w14:textId="77777777" w:rsidR="005A55B2" w:rsidRPr="00173FA0" w:rsidRDefault="005A55B2" w:rsidP="005A55B2">
            <w:pPr>
              <w:tabs>
                <w:tab w:val="left" w:pos="849"/>
              </w:tabs>
              <w:spacing w:before="120" w:after="240" w:line="240" w:lineRule="auto"/>
              <w:ind w:left="557"/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</w:rPr>
            </w:pPr>
            <w:r w:rsidRPr="00173FA0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</w:rPr>
              <w:t>Passagers et fret</w:t>
            </w:r>
          </w:p>
          <w:p w14:paraId="331408FC" w14:textId="73E68FBE" w:rsidR="00620453" w:rsidRPr="00173FA0" w:rsidRDefault="00620453" w:rsidP="00CE5B04">
            <w:pPr>
              <w:tabs>
                <w:tab w:val="left" w:pos="849"/>
              </w:tabs>
              <w:spacing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aseACocher6"/>
            <w:r w:rsidRPr="00173FA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bookmarkEnd w:id="3"/>
            <w:r w:rsidRPr="00173FA0"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  <w:t xml:space="preserve"> </w:t>
            </w:r>
            <w:r w:rsidR="005A55B2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</w:rPr>
              <w:t>Cargo only</w:t>
            </w:r>
          </w:p>
          <w:p w14:paraId="1ECD4B3F" w14:textId="77777777" w:rsidR="005A55B2" w:rsidRPr="00173FA0" w:rsidRDefault="005A55B2" w:rsidP="005A55B2">
            <w:pPr>
              <w:tabs>
                <w:tab w:val="left" w:pos="849"/>
              </w:tabs>
              <w:spacing w:before="120" w:after="240" w:line="240" w:lineRule="auto"/>
              <w:ind w:left="557"/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</w:rPr>
            </w:pPr>
            <w:r w:rsidRPr="00173FA0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</w:rPr>
              <w:t>Fret uniquement</w:t>
            </w:r>
          </w:p>
          <w:p w14:paraId="22A98863" w14:textId="2264C1DC" w:rsidR="00620453" w:rsidRPr="00173FA0" w:rsidRDefault="00620453" w:rsidP="00CE5B04">
            <w:pPr>
              <w:tabs>
                <w:tab w:val="left" w:pos="849"/>
              </w:tabs>
              <w:spacing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aseACocher7"/>
            <w:r w:rsidRPr="00173FA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bookmarkEnd w:id="4"/>
            <w:r w:rsidRPr="00173FA0"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  <w:t xml:space="preserve"> </w:t>
            </w:r>
            <w:r w:rsidR="005A55B2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</w:rPr>
              <w:t>Scheduled operations</w:t>
            </w:r>
          </w:p>
          <w:p w14:paraId="2CFDB418" w14:textId="77777777" w:rsidR="005A55B2" w:rsidRPr="00173FA0" w:rsidRDefault="005A55B2" w:rsidP="005A55B2">
            <w:pPr>
              <w:tabs>
                <w:tab w:val="left" w:pos="849"/>
              </w:tabs>
              <w:spacing w:before="120" w:after="240" w:line="240" w:lineRule="auto"/>
              <w:ind w:left="557"/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</w:rPr>
            </w:pPr>
            <w:r w:rsidRPr="00173FA0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</w:rPr>
              <w:t>Vols réguliers</w:t>
            </w:r>
          </w:p>
          <w:p w14:paraId="21288A79" w14:textId="6AD7023C" w:rsidR="00620453" w:rsidRPr="00173FA0" w:rsidRDefault="00620453" w:rsidP="005A55B2">
            <w:pPr>
              <w:tabs>
                <w:tab w:val="left" w:pos="849"/>
              </w:tabs>
              <w:spacing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aseACocher8"/>
            <w:r w:rsidRPr="00173FA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bookmarkEnd w:id="5"/>
            <w:r w:rsidRPr="00173FA0"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  <w:t xml:space="preserve"> </w:t>
            </w:r>
            <w:r w:rsidR="005A55B2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</w:rPr>
              <w:t>Charter flight operations</w:t>
            </w:r>
          </w:p>
          <w:p w14:paraId="00B67243" w14:textId="7E49458E" w:rsidR="006D2437" w:rsidRPr="005A0FF9" w:rsidRDefault="005A55B2" w:rsidP="005A55B2">
            <w:pPr>
              <w:tabs>
                <w:tab w:val="left" w:pos="849"/>
              </w:tabs>
              <w:spacing w:before="120" w:after="240" w:line="240" w:lineRule="auto"/>
              <w:ind w:left="557"/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</w:pPr>
            <w:r w:rsidRPr="005A55B2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Vols</w:t>
            </w:r>
            <w:r w:rsidRPr="007F7C7F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</w:rPr>
              <w:t xml:space="preserve"> affrétés</w:t>
            </w:r>
          </w:p>
        </w:tc>
      </w:tr>
      <w:tr w:rsidR="000E49ED" w:rsidRPr="005A0FF9" w14:paraId="5CAAFEF0" w14:textId="77777777" w:rsidTr="00276BCB">
        <w:trPr>
          <w:trHeight w:val="576"/>
          <w:jc w:val="center"/>
        </w:trPr>
        <w:tc>
          <w:tcPr>
            <w:tcW w:w="10119" w:type="dxa"/>
            <w:gridSpan w:val="12"/>
            <w:shd w:val="clear" w:color="auto" w:fill="D9D9D9" w:themeFill="background1" w:themeFillShade="D9"/>
          </w:tcPr>
          <w:p w14:paraId="2CBDE50D" w14:textId="2D6246FD" w:rsidR="000E49ED" w:rsidRDefault="00276BCB" w:rsidP="00276BCB">
            <w:pPr>
              <w:tabs>
                <w:tab w:val="left" w:pos="849"/>
              </w:tabs>
              <w:spacing w:after="0" w:line="240" w:lineRule="auto"/>
              <w:ind w:left="272"/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Section 3 : </w:t>
            </w:r>
            <w:r w:rsidR="00054CFC" w:rsidRPr="00054CFC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Proposals for maintenance </w:t>
            </w:r>
            <w:r w:rsidR="00054CFC" w:rsidRPr="00054CFC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 xml:space="preserve">/ </w:t>
            </w:r>
            <w:r w:rsidRPr="00054CFC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Types de maintenance proposée par l’exploitant</w:t>
            </w:r>
          </w:p>
          <w:p w14:paraId="2E4A3366" w14:textId="77777777" w:rsidR="003700C4" w:rsidRDefault="003700C4" w:rsidP="00276BCB">
            <w:pPr>
              <w:tabs>
                <w:tab w:val="left" w:pos="849"/>
              </w:tabs>
              <w:spacing w:after="0" w:line="240" w:lineRule="auto"/>
              <w:ind w:left="272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</w:p>
          <w:p w14:paraId="3530E864" w14:textId="62068CA9" w:rsidR="00054CFC" w:rsidRPr="008E737F" w:rsidRDefault="00054CFC" w:rsidP="00054CFC">
            <w:pPr>
              <w:spacing w:after="0" w:line="240" w:lineRule="auto"/>
              <w:ind w:left="274"/>
              <w:rPr>
                <w:rFonts w:ascii="Century Gothic" w:hAnsi="Century Gothic"/>
                <w:b/>
                <w:bCs/>
                <w:sz w:val="18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</w:rPr>
              <w:t>Indicate the proposed types of maintenance if the operator intends to perform its own maintenance (base and line) or provide maintenance services to third parties</w:t>
            </w:r>
          </w:p>
          <w:p w14:paraId="45D021BC" w14:textId="589DB4E0" w:rsidR="00276BCB" w:rsidRPr="008E737F" w:rsidRDefault="00276BCB" w:rsidP="00054CFC">
            <w:pPr>
              <w:spacing w:after="0" w:line="240" w:lineRule="auto"/>
              <w:ind w:left="274"/>
              <w:rPr>
                <w:rFonts w:ascii="Century Gothic" w:hAnsi="Century Gothic"/>
                <w:i/>
                <w:sz w:val="18"/>
                <w:lang w:val="fr-FR"/>
              </w:rPr>
            </w:pP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 xml:space="preserve">Indiquer les types de maintenance proposé si l’exploitant a l’intention de réaliser sa propre maintenance (base et ligne) ou de fournir des services de maintenance aux tiers </w:t>
            </w:r>
          </w:p>
        </w:tc>
      </w:tr>
      <w:tr w:rsidR="00276BCB" w:rsidRPr="005A0FF9" w14:paraId="68648022" w14:textId="77777777" w:rsidTr="006D2437">
        <w:trPr>
          <w:trHeight w:val="576"/>
          <w:jc w:val="center"/>
        </w:trPr>
        <w:tc>
          <w:tcPr>
            <w:tcW w:w="5059" w:type="dxa"/>
            <w:gridSpan w:val="6"/>
          </w:tcPr>
          <w:p w14:paraId="6371FF5B" w14:textId="2CA48F8E" w:rsidR="00276BCB" w:rsidRPr="00BD2D8F" w:rsidRDefault="00276BCB" w:rsidP="00276BCB">
            <w:pPr>
              <w:tabs>
                <w:tab w:val="left" w:pos="849"/>
              </w:tabs>
              <w:spacing w:before="120"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BD2D8F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Fuselage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/ Fuselage</w:t>
            </w:r>
            <w:r w:rsidR="00054CFC" w:rsidRPr="00054CFC">
              <w:rPr>
                <w:rFonts w:ascii="Century Gothic" w:hAnsi="Century Gothic" w:cs="Calibri"/>
                <w:bCs/>
                <w:spacing w:val="-6"/>
                <w:sz w:val="16"/>
                <w:szCs w:val="18"/>
                <w:lang w:val="fr-FR"/>
              </w:rPr>
              <w:t xml:space="preserve"> </w:t>
            </w:r>
          </w:p>
          <w:p w14:paraId="275E2059" w14:textId="38424B93" w:rsidR="00276BCB" w:rsidRPr="00BD2D8F" w:rsidRDefault="00276BCB" w:rsidP="00276BCB">
            <w:pPr>
              <w:tabs>
                <w:tab w:val="left" w:pos="849"/>
              </w:tabs>
              <w:spacing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BD2D8F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 xml:space="preserve">Engine 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 xml:space="preserve">/ </w:t>
            </w:r>
            <w:r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Moteur</w:t>
            </w:r>
          </w:p>
          <w:p w14:paraId="610BCB73" w14:textId="2B39A8E0" w:rsidR="00276BCB" w:rsidRPr="00BD2D8F" w:rsidRDefault="00276BCB" w:rsidP="00276BCB">
            <w:pPr>
              <w:tabs>
                <w:tab w:val="left" w:pos="849"/>
              </w:tabs>
              <w:spacing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BD2D8F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Propeller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 xml:space="preserve"> / </w:t>
            </w:r>
            <w:r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Hélice</w:t>
            </w:r>
          </w:p>
          <w:p w14:paraId="7E3E6495" w14:textId="013CF3A1" w:rsidR="00276BCB" w:rsidRPr="00276BCB" w:rsidRDefault="00276BCB" w:rsidP="00276BCB">
            <w:pPr>
              <w:tabs>
                <w:tab w:val="left" w:pos="849"/>
              </w:tabs>
              <w:spacing w:before="120" w:after="120" w:line="240" w:lineRule="auto"/>
              <w:ind w:left="272"/>
              <w:rPr>
                <w:rFonts w:ascii="Century Gothic" w:hAnsi="Century Gothic" w:cs="Segoe UI Symbol"/>
                <w:b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BD2D8F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 xml:space="preserve">Avionics 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 xml:space="preserve">/ </w:t>
            </w:r>
            <w:r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Avionique</w:t>
            </w:r>
          </w:p>
        </w:tc>
        <w:tc>
          <w:tcPr>
            <w:tcW w:w="5060" w:type="dxa"/>
            <w:gridSpan w:val="6"/>
          </w:tcPr>
          <w:p w14:paraId="4A4B6C4F" w14:textId="1515CC03" w:rsidR="00276BCB" w:rsidRPr="00BD2D8F" w:rsidRDefault="00276BCB" w:rsidP="00276BCB">
            <w:pPr>
              <w:tabs>
                <w:tab w:val="left" w:pos="849"/>
              </w:tabs>
              <w:spacing w:before="120"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0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BD2D8F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 xml:space="preserve">Computers 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 xml:space="preserve">/ </w:t>
            </w:r>
            <w:r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Calculateurs</w:t>
            </w:r>
          </w:p>
          <w:p w14:paraId="4A86EFAF" w14:textId="56864BAD" w:rsidR="00276BCB" w:rsidRPr="00BD2D8F" w:rsidRDefault="00276BCB" w:rsidP="00276BCB">
            <w:pPr>
              <w:tabs>
                <w:tab w:val="left" w:pos="849"/>
              </w:tabs>
              <w:spacing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BD2D8F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>I</w:t>
            </w:r>
            <w:r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nstruments</w:t>
            </w:r>
            <w:r w:rsidR="00054CFC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/ Instruments</w:t>
            </w:r>
          </w:p>
          <w:p w14:paraId="35A5F660" w14:textId="0E1B9BFD" w:rsidR="00276BCB" w:rsidRPr="00BD2D8F" w:rsidRDefault="00276BCB" w:rsidP="00276BCB">
            <w:pPr>
              <w:tabs>
                <w:tab w:val="left" w:pos="849"/>
              </w:tabs>
              <w:spacing w:after="120" w:line="240" w:lineRule="auto"/>
              <w:ind w:left="272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Accesso</w:t>
            </w:r>
            <w:r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r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i</w:t>
            </w:r>
            <w:r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es</w:t>
            </w:r>
            <w:r w:rsidR="00054CFC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/ Accessoires</w:t>
            </w:r>
          </w:p>
          <w:p w14:paraId="0971A8C7" w14:textId="2D1B2B16" w:rsidR="00276BCB" w:rsidRPr="00276BCB" w:rsidRDefault="00276BCB" w:rsidP="00276BCB">
            <w:pPr>
              <w:tabs>
                <w:tab w:val="left" w:pos="849"/>
              </w:tabs>
              <w:spacing w:before="120" w:after="120" w:line="240" w:lineRule="auto"/>
              <w:ind w:left="272"/>
              <w:rPr>
                <w:rFonts w:ascii="Century Gothic" w:hAnsi="Century Gothic" w:cs="Segoe UI Symbol"/>
                <w:b/>
                <w:spacing w:val="-6"/>
                <w:sz w:val="18"/>
                <w:szCs w:val="18"/>
                <w:lang w:val="fr-FR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BD2D8F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Specialized Work</w:t>
            </w:r>
            <w:r w:rsidR="00054CFC" w:rsidRPr="00054CFC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 </w:t>
            </w:r>
            <w:r w:rsidR="00054CFC"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 xml:space="preserve">/ </w:t>
            </w:r>
            <w:r w:rsidRPr="00054CFC"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  <w:t>Travaux spécialisés</w:t>
            </w:r>
          </w:p>
        </w:tc>
      </w:tr>
      <w:tr w:rsidR="003722AF" w:rsidRPr="005A0FF9" w14:paraId="38C8F519" w14:textId="77777777" w:rsidTr="005A55B2">
        <w:trPr>
          <w:cantSplit/>
          <w:trHeight w:val="576"/>
          <w:jc w:val="center"/>
        </w:trPr>
        <w:tc>
          <w:tcPr>
            <w:tcW w:w="10119" w:type="dxa"/>
            <w:gridSpan w:val="12"/>
          </w:tcPr>
          <w:p w14:paraId="2FB057E5" w14:textId="1A5FE027" w:rsidR="003722AF" w:rsidRDefault="00221980" w:rsidP="00CE5B04">
            <w:pPr>
              <w:tabs>
                <w:tab w:val="left" w:pos="849"/>
              </w:tabs>
              <w:spacing w:before="120" w:after="120" w:line="240" w:lineRule="auto"/>
              <w:ind w:left="272"/>
              <w:rPr>
                <w:rFonts w:ascii="Century Gothic" w:hAnsi="Century Gothic" w:cs="Segoe UI Symbol"/>
                <w:bCs/>
                <w:spacing w:val="-6"/>
                <w:sz w:val="18"/>
                <w:szCs w:val="18"/>
              </w:rPr>
            </w:pPr>
            <w:r w:rsidRPr="00221980">
              <w:rPr>
                <w:rFonts w:ascii="Century Gothic" w:hAnsi="Century Gothic" w:cs="Calibri"/>
                <w:b/>
                <w:bCs/>
                <w:sz w:val="18"/>
                <w:szCs w:val="18"/>
              </w:rPr>
              <w:lastRenderedPageBreak/>
              <w:t>Proposed date for the start of operations (dd/mm/yyyy)</w:t>
            </w:r>
            <w:r w:rsidR="00874018" w:rsidRPr="00221980">
              <w:rPr>
                <w:rFonts w:ascii="Century Gothic" w:hAnsi="Century Gothic" w:cs="Segoe UI Symbol"/>
                <w:bCs/>
                <w:spacing w:val="-6"/>
                <w:sz w:val="18"/>
                <w:szCs w:val="18"/>
              </w:rPr>
              <w:t xml:space="preserve"> : </w:t>
            </w:r>
            <w:r w:rsidR="00874018">
              <w:rPr>
                <w:rFonts w:ascii="Century Gothic" w:hAnsi="Century Gothic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Texte008"/>
                  <w:enabled/>
                  <w:calcOnExit w:val="0"/>
                  <w:textInput/>
                </w:ffData>
              </w:fldChar>
            </w:r>
            <w:bookmarkStart w:id="6" w:name="Texte19"/>
            <w:r w:rsidR="00874018" w:rsidRPr="00221980">
              <w:rPr>
                <w:rFonts w:ascii="Century Gothic" w:hAnsi="Century Gothic" w:cs="Segoe UI Symbol"/>
                <w:bCs/>
                <w:spacing w:val="-6"/>
                <w:sz w:val="18"/>
                <w:szCs w:val="18"/>
              </w:rPr>
              <w:instrText xml:space="preserve"> FORMTEXT </w:instrText>
            </w:r>
            <w:r w:rsidR="00874018">
              <w:rPr>
                <w:rFonts w:ascii="Century Gothic" w:hAnsi="Century Gothic" w:cs="Segoe UI Symbol"/>
                <w:bCs/>
                <w:spacing w:val="-6"/>
                <w:sz w:val="18"/>
                <w:szCs w:val="18"/>
              </w:rPr>
            </w:r>
            <w:r w:rsidR="00874018">
              <w:rPr>
                <w:rFonts w:ascii="Century Gothic" w:hAnsi="Century Gothic" w:cs="Segoe UI Symbol"/>
                <w:bCs/>
                <w:spacing w:val="-6"/>
                <w:sz w:val="18"/>
                <w:szCs w:val="18"/>
              </w:rPr>
              <w:fldChar w:fldCharType="separate"/>
            </w:r>
            <w:r w:rsidR="00874018">
              <w:rPr>
                <w:rFonts w:ascii="Century Gothic" w:hAnsi="Century Gothic" w:cs="Segoe UI Symbol"/>
                <w:bCs/>
                <w:noProof/>
                <w:spacing w:val="-6"/>
                <w:sz w:val="18"/>
                <w:szCs w:val="18"/>
                <w:lang w:val="fr-FR"/>
              </w:rPr>
              <w:t> </w:t>
            </w:r>
            <w:r w:rsidR="00874018">
              <w:rPr>
                <w:rFonts w:ascii="Century Gothic" w:hAnsi="Century Gothic" w:cs="Segoe UI Symbol"/>
                <w:bCs/>
                <w:noProof/>
                <w:spacing w:val="-6"/>
                <w:sz w:val="18"/>
                <w:szCs w:val="18"/>
                <w:lang w:val="fr-FR"/>
              </w:rPr>
              <w:t> </w:t>
            </w:r>
            <w:r w:rsidR="00874018">
              <w:rPr>
                <w:rFonts w:ascii="Century Gothic" w:hAnsi="Century Gothic" w:cs="Segoe UI Symbol"/>
                <w:bCs/>
                <w:noProof/>
                <w:spacing w:val="-6"/>
                <w:sz w:val="18"/>
                <w:szCs w:val="18"/>
                <w:lang w:val="fr-FR"/>
              </w:rPr>
              <w:t> </w:t>
            </w:r>
            <w:r w:rsidR="00874018">
              <w:rPr>
                <w:rFonts w:ascii="Century Gothic" w:hAnsi="Century Gothic" w:cs="Segoe UI Symbol"/>
                <w:bCs/>
                <w:noProof/>
                <w:spacing w:val="-6"/>
                <w:sz w:val="18"/>
                <w:szCs w:val="18"/>
                <w:lang w:val="fr-FR"/>
              </w:rPr>
              <w:t> </w:t>
            </w:r>
            <w:r w:rsidR="00874018">
              <w:rPr>
                <w:rFonts w:ascii="Century Gothic" w:hAnsi="Century Gothic" w:cs="Segoe UI Symbol"/>
                <w:bCs/>
                <w:noProof/>
                <w:spacing w:val="-6"/>
                <w:sz w:val="18"/>
                <w:szCs w:val="18"/>
                <w:lang w:val="fr-FR"/>
              </w:rPr>
              <w:t> </w:t>
            </w:r>
            <w:r w:rsidR="00874018">
              <w:rPr>
                <w:rFonts w:ascii="Century Gothic" w:hAnsi="Century Gothic" w:cs="Segoe UI Symbol"/>
                <w:bCs/>
                <w:spacing w:val="-6"/>
                <w:sz w:val="18"/>
                <w:szCs w:val="18"/>
              </w:rPr>
              <w:fldChar w:fldCharType="end"/>
            </w:r>
            <w:bookmarkEnd w:id="6"/>
          </w:p>
          <w:p w14:paraId="6B2701BF" w14:textId="173603E3" w:rsidR="00221980" w:rsidRPr="00221980" w:rsidRDefault="00221980" w:rsidP="00CE5B04">
            <w:pPr>
              <w:tabs>
                <w:tab w:val="left" w:pos="849"/>
              </w:tabs>
              <w:spacing w:before="120" w:after="120" w:line="240" w:lineRule="auto"/>
              <w:ind w:left="272"/>
              <w:rPr>
                <w:rFonts w:ascii="Century Gothic" w:hAnsi="Century Gothic" w:cs="Segoe UI Symbol"/>
                <w:bCs/>
                <w:i/>
                <w:spacing w:val="-6"/>
                <w:sz w:val="16"/>
                <w:szCs w:val="18"/>
                <w:lang w:val="fr-FR"/>
              </w:rPr>
            </w:pPr>
            <w:r w:rsidRPr="00221980">
              <w:rPr>
                <w:rFonts w:ascii="Century Gothic" w:hAnsi="Century Gothic" w:cs="Segoe UI Symbol"/>
                <w:i/>
                <w:spacing w:val="-6"/>
                <w:sz w:val="16"/>
                <w:szCs w:val="18"/>
                <w:lang w:val="fr-FR"/>
              </w:rPr>
              <w:t>Date propose pour le démarrage de l’exploitation (jj/mm/aaaa)</w:t>
            </w:r>
          </w:p>
          <w:p w14:paraId="4CE0B93A" w14:textId="77777777" w:rsidR="007C0A28" w:rsidRPr="008E737F" w:rsidRDefault="00874018" w:rsidP="007C0A28">
            <w:pPr>
              <w:spacing w:after="0" w:line="360" w:lineRule="auto"/>
              <w:ind w:left="272"/>
              <w:rPr>
                <w:rFonts w:ascii="Century Gothic" w:hAnsi="Century Gothic"/>
                <w:b/>
                <w:bCs/>
                <w:sz w:val="18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</w:rPr>
              <w:t>(</w:t>
            </w:r>
            <w:r w:rsidR="00221980" w:rsidRPr="008E737F">
              <w:rPr>
                <w:rFonts w:ascii="Century Gothic" w:hAnsi="Century Gothic"/>
                <w:b/>
                <w:bCs/>
                <w:sz w:val="18"/>
              </w:rPr>
              <w:t>Note: Attach the Activity Calendar</w:t>
            </w:r>
            <w:r w:rsidR="007C0A28" w:rsidRPr="008E737F">
              <w:rPr>
                <w:rFonts w:ascii="Century Gothic" w:hAnsi="Century Gothic"/>
                <w:b/>
                <w:bCs/>
                <w:sz w:val="18"/>
              </w:rPr>
              <w:t>)</w:t>
            </w:r>
            <w:r w:rsidR="00221980" w:rsidRPr="008E737F">
              <w:rPr>
                <w:rFonts w:ascii="Century Gothic" w:hAnsi="Century Gothic"/>
                <w:b/>
                <w:bCs/>
                <w:sz w:val="18"/>
              </w:rPr>
              <w:t xml:space="preserve"> </w:t>
            </w:r>
          </w:p>
          <w:p w14:paraId="79B53BED" w14:textId="01D9F3F6" w:rsidR="00874018" w:rsidRPr="008E737F" w:rsidRDefault="007C0A28" w:rsidP="007C0A28">
            <w:pPr>
              <w:spacing w:after="0" w:line="360" w:lineRule="auto"/>
              <w:ind w:left="272"/>
              <w:rPr>
                <w:rFonts w:ascii="Century Gothic" w:hAnsi="Century Gothic" w:cs="Segoe UI Symbol"/>
                <w:bCs/>
                <w:i/>
                <w:spacing w:val="-6"/>
                <w:sz w:val="16"/>
                <w:szCs w:val="16"/>
                <w:lang w:val="fr-FR"/>
              </w:rPr>
            </w:pP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(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Note : Joi</w:t>
            </w:r>
            <w:r w:rsidR="00221980" w:rsidRPr="008E737F">
              <w:rPr>
                <w:rFonts w:ascii="Century Gothic" w:hAnsi="Century Gothic"/>
                <w:i/>
                <w:sz w:val="16"/>
                <w:lang w:val="fr-FR"/>
              </w:rPr>
              <w:t>ndre le Calendrier des activité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)</w:t>
            </w:r>
          </w:p>
        </w:tc>
      </w:tr>
      <w:tr w:rsidR="005A0FF9" w:rsidRPr="005A0FF9" w14:paraId="348BB3C2" w14:textId="77777777" w:rsidTr="00442A31">
        <w:trPr>
          <w:trHeight w:val="576"/>
          <w:jc w:val="center"/>
        </w:trPr>
        <w:tc>
          <w:tcPr>
            <w:tcW w:w="10119" w:type="dxa"/>
            <w:gridSpan w:val="12"/>
            <w:shd w:val="clear" w:color="auto" w:fill="D9D9D9" w:themeFill="background1" w:themeFillShade="D9"/>
            <w:vAlign w:val="center"/>
          </w:tcPr>
          <w:p w14:paraId="4F998959" w14:textId="0527E80B" w:rsidR="005A0FF9" w:rsidRDefault="00221980" w:rsidP="008E737F">
            <w:pPr>
              <w:spacing w:after="0" w:line="240" w:lineRule="auto"/>
              <w:ind w:left="274"/>
              <w:rPr>
                <w:rFonts w:ascii="Century Gothic" w:hAnsi="Century Gothic" w:cs="Calibri"/>
                <w:b/>
                <w:sz w:val="16"/>
                <w:szCs w:val="18"/>
              </w:rPr>
            </w:pPr>
            <w:r w:rsidRPr="007C0A28">
              <w:rPr>
                <w:rFonts w:ascii="Century Gothic" w:hAnsi="Century Gothic" w:cs="Calibri"/>
                <w:b/>
                <w:sz w:val="18"/>
                <w:szCs w:val="18"/>
              </w:rPr>
              <w:t>Section 4</w:t>
            </w:r>
            <w:r w:rsidR="00620453" w:rsidRPr="007C0A28">
              <w:rPr>
                <w:rFonts w:ascii="Century Gothic" w:hAnsi="Century Gothic" w:cs="Calibri"/>
                <w:b/>
                <w:sz w:val="18"/>
                <w:szCs w:val="18"/>
              </w:rPr>
              <w:t xml:space="preserve"> : </w:t>
            </w:r>
            <w:r w:rsidRPr="007C0A28">
              <w:rPr>
                <w:rFonts w:ascii="Century Gothic" w:hAnsi="Century Gothic" w:cs="Calibri"/>
                <w:b/>
                <w:sz w:val="18"/>
                <w:szCs w:val="18"/>
              </w:rPr>
              <w:t xml:space="preserve">Management and key staff personnel </w:t>
            </w:r>
            <w:r w:rsidRPr="007C0A28">
              <w:rPr>
                <w:rFonts w:ascii="Century Gothic" w:hAnsi="Century Gothic" w:cs="Calibri"/>
                <w:i/>
                <w:sz w:val="16"/>
                <w:szCs w:val="18"/>
              </w:rPr>
              <w:t xml:space="preserve">/ </w:t>
            </w:r>
            <w:r w:rsidR="005A0FF9" w:rsidRPr="007C0A28">
              <w:rPr>
                <w:rFonts w:ascii="Century Gothic" w:hAnsi="Century Gothic" w:cs="Calibri"/>
                <w:i/>
                <w:sz w:val="16"/>
                <w:szCs w:val="18"/>
              </w:rPr>
              <w:t xml:space="preserve">Personnel </w:t>
            </w:r>
            <w:r w:rsidR="00874018" w:rsidRPr="007C0A28">
              <w:rPr>
                <w:rFonts w:ascii="Century Gothic" w:hAnsi="Century Gothic" w:cs="Calibri"/>
                <w:i/>
                <w:sz w:val="16"/>
                <w:szCs w:val="18"/>
              </w:rPr>
              <w:t>d’encadrement</w:t>
            </w:r>
            <w:r w:rsidR="00186CC5" w:rsidRPr="007C0A28">
              <w:rPr>
                <w:rFonts w:ascii="Century Gothic" w:hAnsi="Century Gothic" w:cs="Calibri"/>
                <w:b/>
                <w:sz w:val="16"/>
                <w:szCs w:val="18"/>
              </w:rPr>
              <w:t xml:space="preserve"> </w:t>
            </w:r>
          </w:p>
          <w:p w14:paraId="66FD9C14" w14:textId="77777777" w:rsidR="007C0A28" w:rsidRPr="007C0A28" w:rsidRDefault="007C0A28" w:rsidP="00442A31">
            <w:pPr>
              <w:spacing w:after="0" w:line="240" w:lineRule="auto"/>
              <w:ind w:left="709"/>
              <w:rPr>
                <w:rFonts w:ascii="Century Gothic" w:hAnsi="Century Gothic" w:cs="Calibri"/>
                <w:b/>
                <w:sz w:val="18"/>
                <w:szCs w:val="18"/>
              </w:rPr>
            </w:pPr>
          </w:p>
          <w:p w14:paraId="6BD88E7B" w14:textId="77777777" w:rsidR="007C0A28" w:rsidRPr="008E737F" w:rsidRDefault="007C0A28" w:rsidP="008E737F">
            <w:pPr>
              <w:spacing w:after="0" w:line="360" w:lineRule="auto"/>
              <w:ind w:left="274"/>
              <w:rPr>
                <w:rFonts w:ascii="Century Gothic" w:hAnsi="Century Gothic"/>
                <w:b/>
                <w:bCs/>
                <w:i/>
                <w:sz w:val="16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</w:rPr>
              <w:t>(Attach the completed application forms for the staff listed below)</w:t>
            </w:r>
            <w:r w:rsidRPr="008E737F">
              <w:rPr>
                <w:rFonts w:ascii="Century Gothic" w:hAnsi="Century Gothic"/>
                <w:b/>
                <w:bCs/>
                <w:i/>
                <w:sz w:val="18"/>
              </w:rPr>
              <w:t xml:space="preserve">  </w:t>
            </w:r>
          </w:p>
          <w:p w14:paraId="4E5BD874" w14:textId="39FA9C35" w:rsidR="00874018" w:rsidRPr="008E737F" w:rsidRDefault="007C0A28" w:rsidP="008E737F">
            <w:pPr>
              <w:spacing w:after="0" w:line="360" w:lineRule="auto"/>
              <w:ind w:left="708" w:hanging="434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(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Joindre</w:t>
            </w:r>
            <w:r w:rsidR="00874018"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les</w:t>
            </w:r>
            <w:r w:rsidR="00874018" w:rsidRPr="008E737F">
              <w:rPr>
                <w:rFonts w:ascii="Century Gothic" w:hAnsi="Century Gothic"/>
                <w:i/>
                <w:spacing w:val="-3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formulaires</w:t>
            </w:r>
            <w:r w:rsidR="00874018" w:rsidRPr="008E737F">
              <w:rPr>
                <w:rFonts w:ascii="Century Gothic" w:hAnsi="Century Gothic"/>
                <w:i/>
                <w:spacing w:val="-5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de</w:t>
            </w:r>
            <w:r w:rsidR="00874018"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demande</w:t>
            </w:r>
            <w:r w:rsidR="00874018"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d’acceptation</w:t>
            </w:r>
            <w:r w:rsidR="00874018"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dûment</w:t>
            </w:r>
            <w:r w:rsidR="00874018"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renseignés</w:t>
            </w:r>
            <w:r w:rsidR="00874018" w:rsidRPr="008E737F">
              <w:rPr>
                <w:rFonts w:ascii="Century Gothic" w:hAnsi="Century Gothic"/>
                <w:i/>
                <w:spacing w:val="-3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pour</w:t>
            </w:r>
            <w:r w:rsidR="00874018"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les</w:t>
            </w:r>
            <w:r w:rsidR="00874018" w:rsidRPr="008E737F">
              <w:rPr>
                <w:rFonts w:ascii="Century Gothic" w:hAnsi="Century Gothic"/>
                <w:i/>
                <w:spacing w:val="-3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personnels</w:t>
            </w:r>
            <w:r w:rsidR="00874018" w:rsidRPr="008E737F">
              <w:rPr>
                <w:rFonts w:ascii="Century Gothic" w:hAnsi="Century Gothic"/>
                <w:i/>
                <w:spacing w:val="-3"/>
                <w:sz w:val="16"/>
                <w:lang w:val="fr-FR"/>
              </w:rPr>
              <w:t xml:space="preserve"> </w:t>
            </w:r>
            <w:r w:rsidR="00874018" w:rsidRPr="008E737F">
              <w:rPr>
                <w:rFonts w:ascii="Century Gothic" w:hAnsi="Century Gothic"/>
                <w:i/>
                <w:sz w:val="16"/>
                <w:lang w:val="fr-FR"/>
              </w:rPr>
              <w:t>ci-dessous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)</w:t>
            </w:r>
          </w:p>
        </w:tc>
      </w:tr>
      <w:tr w:rsidR="008E737F" w:rsidRPr="005A0FF9" w14:paraId="2CCF7540" w14:textId="77777777" w:rsidTr="005824B1">
        <w:trPr>
          <w:trHeight w:val="505"/>
          <w:jc w:val="center"/>
        </w:trPr>
        <w:tc>
          <w:tcPr>
            <w:tcW w:w="3539" w:type="dxa"/>
            <w:gridSpan w:val="4"/>
          </w:tcPr>
          <w:p w14:paraId="470FE281" w14:textId="77777777" w:rsidR="008E737F" w:rsidRPr="00F96004" w:rsidRDefault="008E737F" w:rsidP="008E737F">
            <w:pPr>
              <w:widowControl/>
              <w:autoSpaceDE/>
              <w:autoSpaceDN/>
              <w:spacing w:after="0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 w:rsidRPr="00F96004"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  <w:t>Title</w:t>
            </w:r>
          </w:p>
          <w:p w14:paraId="6E7BD63E" w14:textId="4771457B" w:rsidR="008E737F" w:rsidRPr="008E737F" w:rsidRDefault="008E737F" w:rsidP="008E737F">
            <w:pPr>
              <w:widowControl/>
              <w:autoSpaceDE/>
              <w:autoSpaceDN/>
              <w:spacing w:after="120"/>
              <w:jc w:val="center"/>
              <w:rPr>
                <w:rFonts w:ascii="Century Gothic" w:hAnsi="Century Gothic" w:cs="Calibri"/>
                <w:i/>
                <w:iCs/>
                <w:sz w:val="18"/>
                <w:szCs w:val="18"/>
                <w:lang w:val="fr-FR"/>
              </w:rPr>
            </w:pPr>
            <w:r w:rsidRPr="000C38DF">
              <w:rPr>
                <w:rFonts w:ascii="Century Gothic" w:hAnsi="Century Gothic" w:cs="Calibri"/>
                <w:bCs/>
                <w:i/>
                <w:iCs/>
                <w:sz w:val="16"/>
                <w:szCs w:val="18"/>
                <w:lang w:val="fr-FR"/>
              </w:rPr>
              <w:t>Fonction</w:t>
            </w:r>
          </w:p>
        </w:tc>
        <w:tc>
          <w:tcPr>
            <w:tcW w:w="3827" w:type="dxa"/>
            <w:gridSpan w:val="5"/>
          </w:tcPr>
          <w:p w14:paraId="4CEBBCE7" w14:textId="77777777" w:rsidR="008E737F" w:rsidRPr="00F96004" w:rsidRDefault="008E737F" w:rsidP="008E737F">
            <w:pPr>
              <w:widowControl/>
              <w:autoSpaceDE/>
              <w:autoSpaceDN/>
              <w:spacing w:after="0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</w:rPr>
            </w:pPr>
            <w:r w:rsidRPr="00F96004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Name</w:t>
            </w:r>
          </w:p>
          <w:p w14:paraId="1FD6EE47" w14:textId="0ABACE66" w:rsidR="008E737F" w:rsidRPr="008E737F" w:rsidRDefault="008E737F" w:rsidP="008E737F">
            <w:pPr>
              <w:widowControl/>
              <w:autoSpaceDE/>
              <w:autoSpaceDN/>
              <w:spacing w:after="120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</w:rPr>
            </w:pPr>
            <w:r w:rsidRPr="000C38DF">
              <w:rPr>
                <w:rFonts w:ascii="Century Gothic" w:hAnsi="Century Gothic" w:cs="Calibri"/>
                <w:bCs/>
                <w:i/>
                <w:iCs/>
                <w:sz w:val="16"/>
                <w:szCs w:val="18"/>
              </w:rPr>
              <w:t>Nom</w:t>
            </w:r>
          </w:p>
        </w:tc>
        <w:tc>
          <w:tcPr>
            <w:tcW w:w="2753" w:type="dxa"/>
            <w:gridSpan w:val="3"/>
          </w:tcPr>
          <w:p w14:paraId="27CB36AC" w14:textId="77777777" w:rsidR="008E737F" w:rsidRPr="00F96004" w:rsidRDefault="008E737F" w:rsidP="008E737F">
            <w:pPr>
              <w:widowControl/>
              <w:autoSpaceDE/>
              <w:autoSpaceDN/>
              <w:spacing w:after="0"/>
              <w:ind w:right="121" w:hanging="96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 w:rsidRPr="00F96004"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  <w:t>Phone &amp; email</w:t>
            </w:r>
          </w:p>
          <w:p w14:paraId="137FE70C" w14:textId="39FD1B2F" w:rsidR="008E737F" w:rsidRPr="008E737F" w:rsidRDefault="008E737F" w:rsidP="008E737F">
            <w:pPr>
              <w:widowControl/>
              <w:autoSpaceDE/>
              <w:autoSpaceDN/>
              <w:spacing w:before="120" w:after="120"/>
              <w:ind w:right="121" w:hanging="96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 w:rsidRPr="000C38DF">
              <w:rPr>
                <w:rFonts w:ascii="Century Gothic" w:hAnsi="Century Gothic" w:cs="Calibri"/>
                <w:bCs/>
                <w:i/>
                <w:iCs/>
                <w:sz w:val="16"/>
                <w:szCs w:val="18"/>
                <w:lang w:val="fr-FR"/>
              </w:rPr>
              <w:t>Téléphone &amp; email</w:t>
            </w:r>
          </w:p>
        </w:tc>
      </w:tr>
      <w:tr w:rsidR="008E737F" w:rsidRPr="005A0FF9" w14:paraId="18BB91B4" w14:textId="77777777" w:rsidTr="005824B1">
        <w:trPr>
          <w:trHeight w:val="541"/>
          <w:jc w:val="center"/>
        </w:trPr>
        <w:tc>
          <w:tcPr>
            <w:tcW w:w="3539" w:type="dxa"/>
            <w:gridSpan w:val="4"/>
          </w:tcPr>
          <w:p w14:paraId="3E08A47A" w14:textId="77777777" w:rsidR="008E737F" w:rsidRPr="008A3638" w:rsidRDefault="008E737F" w:rsidP="008E737F">
            <w:pPr>
              <w:widowControl/>
              <w:autoSpaceDE/>
              <w:autoSpaceDN/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A3638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Accountable Manager</w:t>
            </w:r>
          </w:p>
          <w:p w14:paraId="2DD1F370" w14:textId="6C9AC452" w:rsidR="008E737F" w:rsidRPr="008E737F" w:rsidRDefault="008E737F" w:rsidP="008E737F">
            <w:pPr>
              <w:widowControl/>
              <w:autoSpaceDE/>
              <w:autoSpaceDN/>
              <w:spacing w:after="0"/>
              <w:ind w:left="132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CF0343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Dirigeant responsable</w:t>
            </w:r>
          </w:p>
        </w:tc>
        <w:tc>
          <w:tcPr>
            <w:tcW w:w="3827" w:type="dxa"/>
            <w:gridSpan w:val="5"/>
          </w:tcPr>
          <w:p w14:paraId="6A74EBB2" w14:textId="735D0579" w:rsidR="008E737F" w:rsidRPr="008E737F" w:rsidRDefault="008E737F" w:rsidP="008E737F">
            <w:pPr>
              <w:widowControl/>
              <w:autoSpaceDE/>
              <w:autoSpaceDN/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09"/>
                  <w:enabled/>
                  <w:calcOnExit w:val="0"/>
                  <w:textInput/>
                </w:ffData>
              </w:fldChar>
            </w:r>
            <w:bookmarkStart w:id="7" w:name="Texte6"/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753" w:type="dxa"/>
            <w:gridSpan w:val="3"/>
          </w:tcPr>
          <w:p w14:paraId="22830DF7" w14:textId="0E92EFF4" w:rsidR="008E737F" w:rsidRPr="008E737F" w:rsidRDefault="008E737F" w:rsidP="008E737F">
            <w:pPr>
              <w:widowControl/>
              <w:autoSpaceDE/>
              <w:autoSpaceDN/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0"/>
                  <w:enabled/>
                  <w:calcOnExit w:val="0"/>
                  <w:textInput/>
                </w:ffData>
              </w:fldChar>
            </w:r>
            <w:bookmarkStart w:id="8" w:name="Texte7"/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  <w:bookmarkEnd w:id="8"/>
          </w:p>
        </w:tc>
      </w:tr>
      <w:tr w:rsidR="008E737F" w:rsidRPr="005A0FF9" w14:paraId="67784AFB" w14:textId="77777777" w:rsidTr="005824B1">
        <w:trPr>
          <w:trHeight w:val="513"/>
          <w:jc w:val="center"/>
        </w:trPr>
        <w:tc>
          <w:tcPr>
            <w:tcW w:w="3539" w:type="dxa"/>
            <w:gridSpan w:val="4"/>
          </w:tcPr>
          <w:p w14:paraId="360C2A39" w14:textId="77777777" w:rsidR="008E737F" w:rsidRPr="008A3638" w:rsidRDefault="008E737F" w:rsidP="008E737F">
            <w:pPr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A3638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Flight Ops Designated Post Holder</w:t>
            </w:r>
          </w:p>
          <w:p w14:paraId="6ED1591D" w14:textId="0BBCAA98" w:rsidR="008E737F" w:rsidRPr="007C0A28" w:rsidRDefault="008E737F" w:rsidP="008E737F">
            <w:pPr>
              <w:spacing w:after="0"/>
              <w:ind w:left="130"/>
              <w:rPr>
                <w:rFonts w:ascii="Century Gothic" w:hAnsi="Century Gothic"/>
                <w:i/>
                <w:sz w:val="16"/>
                <w:szCs w:val="18"/>
                <w:lang w:val="fr-FR"/>
              </w:rPr>
            </w:pPr>
            <w:r w:rsidRPr="00CF0343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Responsable désigné Opérations vol</w:t>
            </w:r>
          </w:p>
        </w:tc>
        <w:tc>
          <w:tcPr>
            <w:tcW w:w="3827" w:type="dxa"/>
            <w:gridSpan w:val="5"/>
          </w:tcPr>
          <w:p w14:paraId="7054AC9C" w14:textId="153702E5" w:rsidR="008E737F" w:rsidRPr="006A5761" w:rsidRDefault="008E737F" w:rsidP="008E737F">
            <w:pPr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753" w:type="dxa"/>
            <w:gridSpan w:val="3"/>
          </w:tcPr>
          <w:p w14:paraId="7B6EDF45" w14:textId="39C808EC" w:rsidR="008E737F" w:rsidRPr="006A5761" w:rsidRDefault="008E737F" w:rsidP="008E737F">
            <w:pPr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8E737F" w:rsidRPr="005A0FF9" w14:paraId="242874F6" w14:textId="77777777" w:rsidTr="005824B1">
        <w:trPr>
          <w:trHeight w:val="513"/>
          <w:jc w:val="center"/>
        </w:trPr>
        <w:tc>
          <w:tcPr>
            <w:tcW w:w="3539" w:type="dxa"/>
            <w:gridSpan w:val="4"/>
          </w:tcPr>
          <w:p w14:paraId="4A0B11A3" w14:textId="77777777" w:rsidR="008E737F" w:rsidRPr="00D551D1" w:rsidRDefault="008E737F" w:rsidP="008E737F">
            <w:pPr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D551D1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Ground Ops Designated Post Holder</w:t>
            </w:r>
          </w:p>
          <w:p w14:paraId="0CE17533" w14:textId="25B07421" w:rsidR="008E737F" w:rsidRPr="007C0A28" w:rsidRDefault="008E737F" w:rsidP="008E737F">
            <w:pPr>
              <w:spacing w:after="0"/>
              <w:ind w:left="130"/>
              <w:rPr>
                <w:rFonts w:ascii="Century Gothic" w:hAnsi="Century Gothic"/>
                <w:i/>
                <w:sz w:val="16"/>
                <w:szCs w:val="18"/>
                <w:lang w:val="fr-FR"/>
              </w:rPr>
            </w:pPr>
            <w:r w:rsidRPr="00CF0343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Responsable désigné Opérations sol</w:t>
            </w:r>
          </w:p>
        </w:tc>
        <w:tc>
          <w:tcPr>
            <w:tcW w:w="3827" w:type="dxa"/>
            <w:gridSpan w:val="5"/>
          </w:tcPr>
          <w:p w14:paraId="4059DC3A" w14:textId="7DC66BC1" w:rsidR="008E737F" w:rsidRPr="006A5761" w:rsidRDefault="008E737F" w:rsidP="008E737F">
            <w:pPr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753" w:type="dxa"/>
            <w:gridSpan w:val="3"/>
          </w:tcPr>
          <w:p w14:paraId="52626779" w14:textId="437B4750" w:rsidR="008E737F" w:rsidRPr="006A5761" w:rsidRDefault="008E737F" w:rsidP="008E737F">
            <w:pPr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4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8E737F" w:rsidRPr="005A0FF9" w14:paraId="2AEB4FFD" w14:textId="77777777" w:rsidTr="005824B1">
        <w:trPr>
          <w:trHeight w:val="513"/>
          <w:jc w:val="center"/>
        </w:trPr>
        <w:tc>
          <w:tcPr>
            <w:tcW w:w="3539" w:type="dxa"/>
            <w:gridSpan w:val="4"/>
          </w:tcPr>
          <w:p w14:paraId="6B6BA486" w14:textId="77777777" w:rsidR="008E737F" w:rsidRPr="00D551D1" w:rsidRDefault="008E737F" w:rsidP="008E737F">
            <w:pPr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D551D1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Crew Training Designated Post Holder</w:t>
            </w:r>
          </w:p>
          <w:p w14:paraId="3F1BB957" w14:textId="1B938811" w:rsidR="008E737F" w:rsidRPr="007C0A28" w:rsidRDefault="008E737F" w:rsidP="008E737F">
            <w:pPr>
              <w:spacing w:after="0"/>
              <w:ind w:left="130"/>
              <w:rPr>
                <w:rFonts w:ascii="Century Gothic" w:hAnsi="Century Gothic"/>
                <w:i/>
                <w:sz w:val="16"/>
                <w:szCs w:val="18"/>
                <w:lang w:val="fr-FR"/>
              </w:rPr>
            </w:pPr>
            <w:r w:rsidRPr="00CF0343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Responsable désigné Formation des équipages</w:t>
            </w:r>
          </w:p>
        </w:tc>
        <w:tc>
          <w:tcPr>
            <w:tcW w:w="3827" w:type="dxa"/>
            <w:gridSpan w:val="5"/>
          </w:tcPr>
          <w:p w14:paraId="25A20C62" w14:textId="3E9AB414" w:rsidR="008E737F" w:rsidRPr="0010510C" w:rsidRDefault="008E737F" w:rsidP="008E737F">
            <w:pPr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5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753" w:type="dxa"/>
            <w:gridSpan w:val="3"/>
          </w:tcPr>
          <w:p w14:paraId="54C1D3E8" w14:textId="762FF1C9" w:rsidR="008E737F" w:rsidRPr="0010510C" w:rsidRDefault="008E737F" w:rsidP="008E737F">
            <w:pPr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6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8E737F" w:rsidRPr="005A0FF9" w14:paraId="2FB13283" w14:textId="77777777" w:rsidTr="005824B1">
        <w:trPr>
          <w:trHeight w:val="513"/>
          <w:jc w:val="center"/>
        </w:trPr>
        <w:tc>
          <w:tcPr>
            <w:tcW w:w="3539" w:type="dxa"/>
            <w:gridSpan w:val="4"/>
          </w:tcPr>
          <w:p w14:paraId="5EC5A5A5" w14:textId="77777777" w:rsidR="008E737F" w:rsidRPr="008A3638" w:rsidRDefault="008E737F" w:rsidP="008E737F">
            <w:pPr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A3638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Safety Manager</w:t>
            </w:r>
          </w:p>
          <w:p w14:paraId="2068552F" w14:textId="5F7089A6" w:rsidR="008E737F" w:rsidRPr="007C0A28" w:rsidRDefault="008E737F" w:rsidP="008E737F">
            <w:pPr>
              <w:spacing w:after="0"/>
              <w:ind w:left="130"/>
              <w:rPr>
                <w:rFonts w:ascii="Century Gothic" w:hAnsi="Century Gothic"/>
                <w:i/>
                <w:sz w:val="16"/>
                <w:szCs w:val="18"/>
                <w:lang w:val="fr-FR"/>
              </w:rPr>
            </w:pPr>
            <w:r w:rsidRPr="00BF6F27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Responsable désigné Gestion de la sécurité</w:t>
            </w:r>
          </w:p>
        </w:tc>
        <w:tc>
          <w:tcPr>
            <w:tcW w:w="3827" w:type="dxa"/>
            <w:gridSpan w:val="5"/>
          </w:tcPr>
          <w:p w14:paraId="5D98AF5C" w14:textId="504D58CC" w:rsidR="008E737F" w:rsidRPr="0010510C" w:rsidRDefault="008E737F" w:rsidP="008E737F">
            <w:pPr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7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753" w:type="dxa"/>
            <w:gridSpan w:val="3"/>
          </w:tcPr>
          <w:p w14:paraId="458C3A9B" w14:textId="3C799CB5" w:rsidR="008E737F" w:rsidRPr="0010510C" w:rsidRDefault="008E737F" w:rsidP="008E737F">
            <w:pPr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8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8E737F" w:rsidRPr="005A0FF9" w14:paraId="03B88D9C" w14:textId="77777777" w:rsidTr="005824B1">
        <w:trPr>
          <w:trHeight w:val="513"/>
          <w:jc w:val="center"/>
        </w:trPr>
        <w:tc>
          <w:tcPr>
            <w:tcW w:w="3539" w:type="dxa"/>
            <w:gridSpan w:val="4"/>
          </w:tcPr>
          <w:p w14:paraId="207D92DD" w14:textId="77777777" w:rsidR="008E737F" w:rsidRPr="008A3638" w:rsidRDefault="008E737F" w:rsidP="008E737F">
            <w:pPr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A3638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 xml:space="preserve">Compliance Monitoring Manager </w:t>
            </w:r>
          </w:p>
          <w:p w14:paraId="3BEB9C23" w14:textId="0C77EA3A" w:rsidR="008E737F" w:rsidRPr="006A5761" w:rsidRDefault="008E737F" w:rsidP="008E737F">
            <w:pPr>
              <w:spacing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A343B2">
              <w:rPr>
                <w:rFonts w:ascii="Century Gothic" w:hAnsi="Century Gothic"/>
                <w:i/>
                <w:sz w:val="16"/>
                <w:szCs w:val="16"/>
                <w:lang w:val="fr-FR"/>
              </w:rPr>
              <w:t>Responsable désigné Surveillance de la conformité</w:t>
            </w:r>
          </w:p>
        </w:tc>
        <w:tc>
          <w:tcPr>
            <w:tcW w:w="3827" w:type="dxa"/>
            <w:gridSpan w:val="5"/>
          </w:tcPr>
          <w:p w14:paraId="58D1CEAB" w14:textId="05C1E4E2" w:rsidR="008E737F" w:rsidRPr="006A5761" w:rsidRDefault="008E737F" w:rsidP="008E737F">
            <w:pPr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19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753" w:type="dxa"/>
            <w:gridSpan w:val="3"/>
          </w:tcPr>
          <w:p w14:paraId="03F25BCE" w14:textId="28C24BDB" w:rsidR="008E737F" w:rsidRPr="006A5761" w:rsidRDefault="008E737F" w:rsidP="008E737F">
            <w:pPr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8E737F" w:rsidRPr="005A0FF9" w14:paraId="39735A1C" w14:textId="77777777" w:rsidTr="005824B1">
        <w:trPr>
          <w:trHeight w:val="513"/>
          <w:jc w:val="center"/>
        </w:trPr>
        <w:tc>
          <w:tcPr>
            <w:tcW w:w="3539" w:type="dxa"/>
            <w:gridSpan w:val="4"/>
          </w:tcPr>
          <w:p w14:paraId="234F069B" w14:textId="77777777" w:rsidR="008E737F" w:rsidRPr="008A3638" w:rsidRDefault="008E737F" w:rsidP="008E737F">
            <w:pPr>
              <w:spacing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A3638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Continuing Airworthiness Designated Post Holder</w:t>
            </w:r>
          </w:p>
          <w:p w14:paraId="42899387" w14:textId="27A82C3F" w:rsidR="008E737F" w:rsidRPr="006A5761" w:rsidRDefault="008E737F" w:rsidP="008E737F">
            <w:pPr>
              <w:spacing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A343B2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Responsable désigné Maintien de la navigabilité</w:t>
            </w:r>
          </w:p>
        </w:tc>
        <w:tc>
          <w:tcPr>
            <w:tcW w:w="3827" w:type="dxa"/>
            <w:gridSpan w:val="5"/>
          </w:tcPr>
          <w:p w14:paraId="6351D228" w14:textId="6011E742" w:rsidR="008E737F" w:rsidRPr="006A5761" w:rsidRDefault="008E737F" w:rsidP="008E737F">
            <w:pPr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753" w:type="dxa"/>
            <w:gridSpan w:val="3"/>
          </w:tcPr>
          <w:p w14:paraId="162E3FE8" w14:textId="54D080A9" w:rsidR="008E737F" w:rsidRPr="006A5761" w:rsidRDefault="008E737F" w:rsidP="008E737F">
            <w:pPr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2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8E737F" w:rsidRPr="005A0FF9" w14:paraId="75B9EEF6" w14:textId="77777777" w:rsidTr="005824B1">
        <w:trPr>
          <w:trHeight w:val="513"/>
          <w:jc w:val="center"/>
        </w:trPr>
        <w:tc>
          <w:tcPr>
            <w:tcW w:w="3539" w:type="dxa"/>
            <w:gridSpan w:val="4"/>
          </w:tcPr>
          <w:p w14:paraId="40E4E168" w14:textId="77777777" w:rsidR="008E737F" w:rsidRPr="008A3638" w:rsidRDefault="008E737F" w:rsidP="008E737F">
            <w:pPr>
              <w:spacing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A3638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 xml:space="preserve">Security Manager </w:t>
            </w:r>
          </w:p>
          <w:p w14:paraId="5A1D4DBF" w14:textId="27A82C3F" w:rsidR="008E737F" w:rsidRPr="006A5761" w:rsidRDefault="008E737F" w:rsidP="008E737F">
            <w:pPr>
              <w:spacing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A343B2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Responsable désigné Sûreté</w:t>
            </w:r>
          </w:p>
        </w:tc>
        <w:tc>
          <w:tcPr>
            <w:tcW w:w="3827" w:type="dxa"/>
            <w:gridSpan w:val="5"/>
          </w:tcPr>
          <w:p w14:paraId="313C7B71" w14:textId="6011E742" w:rsidR="008E737F" w:rsidRPr="006A5761" w:rsidRDefault="008E737F" w:rsidP="008E737F">
            <w:pPr>
              <w:spacing w:before="120" w:after="0"/>
              <w:ind w:left="130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2753" w:type="dxa"/>
            <w:gridSpan w:val="3"/>
          </w:tcPr>
          <w:p w14:paraId="78587CD5" w14:textId="54D080A9" w:rsidR="008E737F" w:rsidRPr="006A5761" w:rsidRDefault="008E737F" w:rsidP="008E737F">
            <w:pPr>
              <w:spacing w:before="120" w:after="0"/>
              <w:ind w:left="130" w:right="121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4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874018" w:rsidRPr="00620453" w14:paraId="770E0598" w14:textId="77777777" w:rsidTr="006D2437">
        <w:trPr>
          <w:trHeight w:val="558"/>
          <w:jc w:val="center"/>
        </w:trPr>
        <w:tc>
          <w:tcPr>
            <w:tcW w:w="10119" w:type="dxa"/>
            <w:gridSpan w:val="12"/>
            <w:shd w:val="clear" w:color="auto" w:fill="BFBFBF" w:themeFill="background1" w:themeFillShade="BF"/>
            <w:vAlign w:val="center"/>
          </w:tcPr>
          <w:p w14:paraId="74157A9E" w14:textId="34D7EB9F" w:rsidR="00874018" w:rsidRPr="00620453" w:rsidRDefault="00046819" w:rsidP="00A70EC7">
            <w:pPr>
              <w:spacing w:after="0" w:line="360" w:lineRule="auto"/>
              <w:ind w:left="708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PARTIE I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I : </w:t>
            </w:r>
            <w:r w:rsidR="00A70EC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OPERATIONS INFORMATION </w:t>
            </w:r>
            <w:r w:rsidR="00A70EC7" w:rsidRPr="00A70EC7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/ INFORMATIONS SUR L’EXPLOITATION</w:t>
            </w:r>
          </w:p>
        </w:tc>
      </w:tr>
      <w:tr w:rsidR="00874018" w:rsidRPr="00620453" w14:paraId="5170E5FC" w14:textId="77777777" w:rsidTr="006D2437">
        <w:trPr>
          <w:trHeight w:val="558"/>
          <w:jc w:val="center"/>
        </w:trPr>
        <w:tc>
          <w:tcPr>
            <w:tcW w:w="10119" w:type="dxa"/>
            <w:gridSpan w:val="12"/>
            <w:shd w:val="clear" w:color="auto" w:fill="D9D9D9" w:themeFill="background1" w:themeFillShade="D9"/>
            <w:vAlign w:val="center"/>
          </w:tcPr>
          <w:p w14:paraId="6FF97E58" w14:textId="2ACDAD3A" w:rsidR="00874018" w:rsidRPr="00620453" w:rsidRDefault="00874018" w:rsidP="00A70EC7">
            <w:pPr>
              <w:spacing w:after="0" w:line="360" w:lineRule="auto"/>
              <w:ind w:left="708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Section 1 :</w:t>
            </w:r>
            <w:r w:rsidRPr="00620453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 xml:space="preserve"> </w:t>
            </w:r>
            <w:r w:rsidR="00A70EC7" w:rsidRPr="00A70EC7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 xml:space="preserve">Information on aircraft operated under the </w:t>
            </w:r>
            <w:r w:rsidR="00A70EC7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>AOC</w:t>
            </w:r>
            <w:r w:rsidR="00A70EC7" w:rsidRPr="00A70EC7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 xml:space="preserve"> </w:t>
            </w:r>
            <w:r w:rsidR="00A70EC7" w:rsidRPr="00A70EC7">
              <w:rPr>
                <w:rFonts w:ascii="Century Gothic" w:hAnsi="Century Gothic" w:cs="Calibri"/>
                <w:i/>
                <w:spacing w:val="-2"/>
                <w:sz w:val="16"/>
                <w:szCs w:val="18"/>
                <w:lang w:val="fr-FR"/>
              </w:rPr>
              <w:t xml:space="preserve">/ </w:t>
            </w:r>
            <w:r w:rsidRPr="00A70EC7">
              <w:rPr>
                <w:rFonts w:ascii="Century Gothic" w:hAnsi="Century Gothic" w:cs="Calibri"/>
                <w:i/>
                <w:spacing w:val="-2"/>
                <w:sz w:val="16"/>
                <w:szCs w:val="18"/>
                <w:lang w:val="fr-FR"/>
              </w:rPr>
              <w:t>Informations sur les aéronefs exploités sous le CTA</w:t>
            </w:r>
          </w:p>
        </w:tc>
      </w:tr>
      <w:tr w:rsidR="00420084" w:rsidRPr="00420084" w14:paraId="49DB28B4" w14:textId="77777777" w:rsidTr="006D2437">
        <w:trPr>
          <w:trHeight w:val="558"/>
          <w:jc w:val="center"/>
        </w:trPr>
        <w:tc>
          <w:tcPr>
            <w:tcW w:w="1686" w:type="dxa"/>
            <w:tcBorders>
              <w:bottom w:val="single" w:sz="4" w:space="0" w:color="auto"/>
            </w:tcBorders>
          </w:tcPr>
          <w:p w14:paraId="76E1BD56" w14:textId="0EFD861A" w:rsidR="00420084" w:rsidRPr="00420084" w:rsidRDefault="00A70EC7" w:rsidP="00420084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 w:rsidRPr="00A70EC7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 xml:space="preserve">Manufacturer </w:t>
            </w:r>
            <w:r w:rsidR="00420084" w:rsidRPr="008E737F">
              <w:rPr>
                <w:rFonts w:ascii="Century Gothic" w:hAnsi="Century Gothic" w:cs="Calibri"/>
                <w:b/>
                <w:i/>
                <w:spacing w:val="-6"/>
                <w:sz w:val="16"/>
                <w:szCs w:val="18"/>
                <w:lang w:val="fr-FR"/>
              </w:rPr>
              <w:t>Constructeur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14:paraId="40ED811A" w14:textId="77777777" w:rsidR="00420084" w:rsidRDefault="00420084" w:rsidP="00420084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</w:pPr>
            <w:r w:rsidRPr="00420084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fr-FR"/>
              </w:rPr>
              <w:t>Type</w:t>
            </w:r>
          </w:p>
          <w:p w14:paraId="4D297F2F" w14:textId="6FFD0957" w:rsidR="00A70EC7" w:rsidRPr="008E737F" w:rsidRDefault="00A70EC7" w:rsidP="00420084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/>
                <w:i/>
                <w:spacing w:val="-6"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 w:cs="Calibri"/>
                <w:b/>
                <w:i/>
                <w:spacing w:val="-6"/>
                <w:sz w:val="16"/>
                <w:szCs w:val="18"/>
                <w:lang w:val="fr-FR"/>
              </w:rPr>
              <w:t xml:space="preserve">Type </w:t>
            </w:r>
          </w:p>
        </w:tc>
        <w:tc>
          <w:tcPr>
            <w:tcW w:w="1686" w:type="dxa"/>
            <w:gridSpan w:val="3"/>
            <w:tcBorders>
              <w:bottom w:val="single" w:sz="4" w:space="0" w:color="auto"/>
            </w:tcBorders>
          </w:tcPr>
          <w:p w14:paraId="4C00FA20" w14:textId="532593F0" w:rsidR="00420084" w:rsidRPr="008E737F" w:rsidRDefault="00420084" w:rsidP="00420084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>MTOM (kg)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14:paraId="14129A34" w14:textId="426871DD" w:rsidR="00420084" w:rsidRPr="008E737F" w:rsidRDefault="0058319C" w:rsidP="00420084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/>
                <w:spacing w:val="-6"/>
                <w:sz w:val="14"/>
                <w:szCs w:val="18"/>
              </w:rPr>
            </w:pPr>
            <w:r w:rsidRPr="008E737F">
              <w:rPr>
                <w:rFonts w:ascii="Century Gothic" w:hAnsi="Century Gothic" w:cs="Calibri"/>
                <w:b/>
                <w:spacing w:val="-6"/>
                <w:sz w:val="16"/>
                <w:szCs w:val="18"/>
              </w:rPr>
              <w:t>Number of seats</w:t>
            </w:r>
            <w:r w:rsidR="008C52F2" w:rsidRPr="008E737F">
              <w:rPr>
                <w:rFonts w:ascii="Century Gothic" w:hAnsi="Century Gothic" w:cs="Calibri"/>
                <w:b/>
                <w:spacing w:val="-6"/>
                <w:sz w:val="16"/>
                <w:szCs w:val="18"/>
                <w:vertAlign w:val="superscript"/>
              </w:rPr>
              <w:t>1</w:t>
            </w:r>
            <w:r w:rsidR="00420084" w:rsidRPr="008E737F">
              <w:rPr>
                <w:rFonts w:ascii="Century Gothic" w:hAnsi="Century Gothic" w:cs="Calibri"/>
                <w:b/>
                <w:spacing w:val="-6"/>
                <w:sz w:val="16"/>
                <w:szCs w:val="18"/>
              </w:rPr>
              <w:t xml:space="preserve"> / payload</w:t>
            </w:r>
            <w:r w:rsidR="008C52F2" w:rsidRPr="008E737F">
              <w:rPr>
                <w:rFonts w:ascii="Century Gothic" w:hAnsi="Century Gothic" w:cs="Calibri"/>
                <w:b/>
                <w:spacing w:val="-6"/>
                <w:sz w:val="16"/>
                <w:szCs w:val="18"/>
              </w:rPr>
              <w:t xml:space="preserve"> (kg)</w:t>
            </w:r>
          </w:p>
          <w:p w14:paraId="5C888579" w14:textId="76A6E0CF" w:rsidR="0058319C" w:rsidRPr="0058319C" w:rsidRDefault="0058319C" w:rsidP="0058319C">
            <w:pPr>
              <w:tabs>
                <w:tab w:val="left" w:pos="849"/>
              </w:tabs>
              <w:spacing w:after="0" w:line="240" w:lineRule="auto"/>
              <w:ind w:left="43"/>
              <w:jc w:val="center"/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lang w:val="fr-FR"/>
              </w:rPr>
            </w:pPr>
            <w:r w:rsidRPr="005033F7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fr-FR"/>
              </w:rPr>
              <w:t>Nombre de siège</w:t>
            </w:r>
            <w:r w:rsidRPr="005033F7">
              <w:rPr>
                <w:rFonts w:ascii="Century Gothic" w:hAnsi="Century Gothic" w:cs="Calibri"/>
                <w:b/>
                <w:i/>
                <w:spacing w:val="-6"/>
                <w:sz w:val="14"/>
                <w:szCs w:val="18"/>
                <w:vertAlign w:val="superscript"/>
                <w:lang w:val="fr-FR"/>
              </w:rPr>
              <w:t>1</w:t>
            </w:r>
            <w:r w:rsidRPr="005033F7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fr-FR"/>
              </w:rPr>
              <w:t xml:space="preserve"> / charge utile (kg)</w:t>
            </w:r>
          </w:p>
        </w:tc>
        <w:tc>
          <w:tcPr>
            <w:tcW w:w="1686" w:type="dxa"/>
            <w:gridSpan w:val="3"/>
            <w:tcBorders>
              <w:bottom w:val="single" w:sz="4" w:space="0" w:color="auto"/>
            </w:tcBorders>
          </w:tcPr>
          <w:p w14:paraId="738DB9B9" w14:textId="3CB70B2A" w:rsidR="00420084" w:rsidRPr="008E737F" w:rsidRDefault="005033F7" w:rsidP="005033F7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/>
                <w:spacing w:val="-6"/>
                <w:sz w:val="16"/>
                <w:szCs w:val="18"/>
                <w:lang w:val="fr-FR"/>
              </w:rPr>
            </w:pPr>
            <w:r w:rsidRPr="008E737F">
              <w:rPr>
                <w:rFonts w:ascii="Century Gothic" w:hAnsi="Century Gothic" w:cs="Calibri"/>
                <w:b/>
                <w:spacing w:val="-6"/>
                <w:sz w:val="16"/>
                <w:szCs w:val="18"/>
                <w:lang w:val="fr-FR"/>
              </w:rPr>
              <w:t>Current registration</w:t>
            </w:r>
            <w:r w:rsidR="008C52F2" w:rsidRPr="008E737F">
              <w:rPr>
                <w:rFonts w:ascii="Century Gothic" w:hAnsi="Century Gothic" w:cs="Calibri"/>
                <w:b/>
                <w:spacing w:val="-6"/>
                <w:sz w:val="16"/>
                <w:szCs w:val="18"/>
                <w:vertAlign w:val="superscript"/>
                <w:lang w:val="fr-FR"/>
              </w:rPr>
              <w:t>2</w:t>
            </w:r>
          </w:p>
          <w:p w14:paraId="7C7569B7" w14:textId="0B7F4697" w:rsidR="0058319C" w:rsidRPr="005033F7" w:rsidRDefault="0058319C" w:rsidP="00420084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Cs/>
                <w:i/>
                <w:spacing w:val="-6"/>
                <w:sz w:val="16"/>
                <w:szCs w:val="18"/>
                <w:vertAlign w:val="superscript"/>
                <w:lang w:val="fr-FR"/>
              </w:rPr>
            </w:pPr>
            <w:r w:rsidRPr="005033F7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fr-FR"/>
              </w:rPr>
              <w:t>Immatriculation actuelle</w:t>
            </w:r>
            <w:r w:rsidRPr="005033F7">
              <w:rPr>
                <w:rFonts w:ascii="Century Gothic" w:hAnsi="Century Gothic" w:cs="Calibri"/>
                <w:b/>
                <w:i/>
                <w:spacing w:val="-6"/>
                <w:sz w:val="14"/>
                <w:szCs w:val="18"/>
                <w:vertAlign w:val="superscript"/>
                <w:lang w:val="fr-FR"/>
              </w:rPr>
              <w:t>2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7FCB1CD" w14:textId="77777777" w:rsidR="005033F7" w:rsidRPr="008E737F" w:rsidRDefault="005033F7" w:rsidP="00420084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/>
                <w:spacing w:val="-6"/>
                <w:sz w:val="16"/>
                <w:szCs w:val="18"/>
                <w:lang w:val="fr-FR"/>
              </w:rPr>
            </w:pPr>
            <w:r w:rsidRPr="008E737F">
              <w:rPr>
                <w:rFonts w:ascii="Century Gothic" w:hAnsi="Century Gothic" w:cs="Calibri"/>
                <w:b/>
                <w:spacing w:val="-6"/>
                <w:sz w:val="16"/>
                <w:szCs w:val="18"/>
                <w:lang w:val="fr-FR"/>
              </w:rPr>
              <w:t>Cameroonian registration</w:t>
            </w:r>
          </w:p>
          <w:p w14:paraId="28B1D8E9" w14:textId="1D295AA1" w:rsidR="005033F7" w:rsidRPr="005033F7" w:rsidRDefault="00420084" w:rsidP="005033F7">
            <w:pPr>
              <w:tabs>
                <w:tab w:val="left" w:pos="849"/>
              </w:tabs>
              <w:spacing w:after="0" w:line="240" w:lineRule="auto"/>
              <w:jc w:val="center"/>
              <w:rPr>
                <w:rFonts w:ascii="Century Gothic" w:hAnsi="Century Gothic" w:cs="Calibri"/>
                <w:bCs/>
                <w:i/>
                <w:spacing w:val="-6"/>
                <w:sz w:val="18"/>
                <w:szCs w:val="18"/>
                <w:lang w:val="fr-FR"/>
              </w:rPr>
            </w:pPr>
            <w:r w:rsidRPr="005033F7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fr-FR"/>
              </w:rPr>
              <w:t>Immatriculation camerounaise</w:t>
            </w:r>
          </w:p>
        </w:tc>
      </w:tr>
      <w:tr w:rsidR="00420084" w:rsidRPr="00420084" w14:paraId="7516ACDE" w14:textId="77777777" w:rsidTr="006D2437">
        <w:trPr>
          <w:trHeight w:val="558"/>
          <w:jc w:val="center"/>
        </w:trPr>
        <w:tc>
          <w:tcPr>
            <w:tcW w:w="1686" w:type="dxa"/>
            <w:tcBorders>
              <w:bottom w:val="single" w:sz="4" w:space="0" w:color="auto"/>
            </w:tcBorders>
          </w:tcPr>
          <w:p w14:paraId="580E24C4" w14:textId="110334CF" w:rsidR="00420084" w:rsidRPr="00420084" w:rsidRDefault="00420084" w:rsidP="008C52F2">
            <w:pPr>
              <w:tabs>
                <w:tab w:val="left" w:pos="43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5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/>
                <w:sz w:val="18"/>
                <w:szCs w:val="18"/>
              </w:rPr>
            </w:r>
            <w:r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14:paraId="31A562EC" w14:textId="74F1532E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6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6" w:type="dxa"/>
            <w:gridSpan w:val="3"/>
            <w:tcBorders>
              <w:bottom w:val="single" w:sz="4" w:space="0" w:color="auto"/>
            </w:tcBorders>
          </w:tcPr>
          <w:p w14:paraId="30D0CAE8" w14:textId="6910F0A3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7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14:paraId="5504F195" w14:textId="49EC90D4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8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6" w:type="dxa"/>
            <w:gridSpan w:val="3"/>
            <w:tcBorders>
              <w:bottom w:val="single" w:sz="4" w:space="0" w:color="auto"/>
            </w:tcBorders>
          </w:tcPr>
          <w:p w14:paraId="39B4D006" w14:textId="137CF946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29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689D496C" w14:textId="3C73A741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30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tr w:rsidR="00420084" w:rsidRPr="00420084" w14:paraId="4D13EE1C" w14:textId="77777777" w:rsidTr="006D2437">
        <w:trPr>
          <w:trHeight w:val="558"/>
          <w:jc w:val="center"/>
        </w:trPr>
        <w:tc>
          <w:tcPr>
            <w:tcW w:w="1686" w:type="dxa"/>
            <w:tcBorders>
              <w:bottom w:val="single" w:sz="4" w:space="0" w:color="auto"/>
            </w:tcBorders>
          </w:tcPr>
          <w:p w14:paraId="3E39A276" w14:textId="2E373420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31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14:paraId="441A657B" w14:textId="152E9527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32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6" w:type="dxa"/>
            <w:gridSpan w:val="3"/>
            <w:tcBorders>
              <w:bottom w:val="single" w:sz="4" w:space="0" w:color="auto"/>
            </w:tcBorders>
          </w:tcPr>
          <w:p w14:paraId="43B3E6A4" w14:textId="1758D09C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33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14:paraId="67A3FBF1" w14:textId="61844985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ind w:left="43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34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6" w:type="dxa"/>
            <w:gridSpan w:val="3"/>
            <w:tcBorders>
              <w:bottom w:val="single" w:sz="4" w:space="0" w:color="auto"/>
            </w:tcBorders>
          </w:tcPr>
          <w:p w14:paraId="190528A4" w14:textId="637B544D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35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75F4D81E" w14:textId="6DD79137" w:rsidR="00420084" w:rsidRPr="00420084" w:rsidRDefault="00420084" w:rsidP="008C52F2">
            <w:pPr>
              <w:tabs>
                <w:tab w:val="left" w:pos="849"/>
              </w:tabs>
              <w:spacing w:before="120" w:after="120" w:line="240" w:lineRule="auto"/>
              <w:jc w:val="center"/>
              <w:rPr>
                <w:rFonts w:ascii="Century Gothic" w:hAnsi="Century Gothic" w:cs="Calibri"/>
                <w:bCs/>
                <w:spacing w:val="-6"/>
                <w:sz w:val="18"/>
                <w:szCs w:val="18"/>
              </w:rPr>
            </w:pPr>
            <w:r w:rsidRPr="00AF20A6">
              <w:rPr>
                <w:rFonts w:ascii="Century Gothic" w:hAnsi="Century Gothic"/>
                <w:sz w:val="18"/>
                <w:szCs w:val="18"/>
              </w:rPr>
              <w:fldChar w:fldCharType="begin">
                <w:ffData>
                  <w:name w:val="Texte036"/>
                  <w:enabled/>
                  <w:calcOnExit w:val="0"/>
                  <w:textInput/>
                </w:ffData>
              </w:fldChar>
            </w:r>
            <w:r w:rsidRPr="00AF20A6">
              <w:rPr>
                <w:rFonts w:ascii="Century Gothic" w:hAnsi="Century Gothic"/>
                <w:sz w:val="18"/>
                <w:szCs w:val="18"/>
                <w:lang w:val="fr-FR"/>
              </w:rPr>
              <w:instrText xml:space="preserve"> FORMTEXT </w:instrText>
            </w:r>
            <w:r w:rsidRPr="00AF20A6">
              <w:rPr>
                <w:rFonts w:ascii="Century Gothic" w:hAnsi="Century Gothic"/>
                <w:sz w:val="18"/>
                <w:szCs w:val="18"/>
              </w:rPr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noProof/>
                <w:sz w:val="18"/>
                <w:szCs w:val="18"/>
                <w:lang w:val="fr-FR"/>
              </w:rPr>
              <w:t> </w:t>
            </w:r>
            <w:r w:rsidRPr="00AF20A6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tc>
      </w:tr>
      <w:sdt>
        <w:sdtPr>
          <w:rPr>
            <w:rFonts w:ascii="Century Gothic" w:hAnsi="Century Gothic"/>
            <w:sz w:val="18"/>
            <w:szCs w:val="18"/>
            <w:lang w:val="fr-FR"/>
          </w:rPr>
          <w:id w:val="-754579396"/>
          <w15:repeatingSection/>
        </w:sdtPr>
        <w:sdtContent>
          <w:sdt>
            <w:sdtPr>
              <w:rPr>
                <w:rFonts w:ascii="Century Gothic" w:hAnsi="Century Gothic"/>
                <w:sz w:val="18"/>
                <w:szCs w:val="18"/>
                <w:lang w:val="fr-FR"/>
              </w:rPr>
              <w:id w:val="-672568815"/>
              <w:placeholder>
                <w:docPart w:val="DefaultPlaceholder_-1854013435"/>
              </w:placeholder>
              <w15:repeatingSectionItem/>
            </w:sdtPr>
            <w:sdtContent>
              <w:tr w:rsidR="00420084" w:rsidRPr="00420084" w14:paraId="4935BA77" w14:textId="77777777" w:rsidTr="006D2437">
                <w:trPr>
                  <w:trHeight w:val="558"/>
                  <w:jc w:val="center"/>
                </w:trPr>
                <w:tc>
                  <w:tcPr>
                    <w:tcW w:w="1686" w:type="dxa"/>
                    <w:tcBorders>
                      <w:bottom w:val="single" w:sz="4" w:space="0" w:color="auto"/>
                    </w:tcBorders>
                  </w:tcPr>
                  <w:p w14:paraId="589029EB" w14:textId="1438FE63" w:rsidR="00420084" w:rsidRPr="00420084" w:rsidRDefault="00420084" w:rsidP="008C52F2">
                    <w:pPr>
                      <w:tabs>
                        <w:tab w:val="left" w:pos="849"/>
                      </w:tabs>
                      <w:spacing w:before="120" w:after="120" w:line="240" w:lineRule="auto"/>
                      <w:ind w:left="43"/>
                      <w:jc w:val="center"/>
                      <w:rPr>
                        <w:rFonts w:ascii="Century Gothic" w:hAnsi="Century Gothic" w:cs="Calibri"/>
                        <w:bCs/>
                        <w:spacing w:val="-6"/>
                        <w:sz w:val="18"/>
                        <w:szCs w:val="18"/>
                      </w:rPr>
                    </w:pP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begin">
                        <w:ffData>
                          <w:name w:val="Texte037"/>
                          <w:enabled/>
                          <w:calcOnExit w:val="0"/>
                          <w:textInput/>
                        </w:ffData>
                      </w:fldCha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</w:p>
                </w:tc>
                <w:tc>
                  <w:tcPr>
                    <w:tcW w:w="1687" w:type="dxa"/>
                    <w:gridSpan w:val="2"/>
                    <w:tcBorders>
                      <w:bottom w:val="single" w:sz="4" w:space="0" w:color="auto"/>
                    </w:tcBorders>
                  </w:tcPr>
                  <w:p w14:paraId="2DA510F6" w14:textId="371CBDA7" w:rsidR="00420084" w:rsidRPr="00420084" w:rsidRDefault="00420084" w:rsidP="008C52F2">
                    <w:pPr>
                      <w:tabs>
                        <w:tab w:val="left" w:pos="849"/>
                      </w:tabs>
                      <w:spacing w:before="120" w:after="120" w:line="240" w:lineRule="auto"/>
                      <w:ind w:left="43"/>
                      <w:jc w:val="center"/>
                      <w:rPr>
                        <w:rFonts w:ascii="Century Gothic" w:hAnsi="Century Gothic" w:cs="Calibri"/>
                        <w:bCs/>
                        <w:spacing w:val="-6"/>
                        <w:sz w:val="18"/>
                        <w:szCs w:val="18"/>
                      </w:rPr>
                    </w:pP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begin">
                        <w:ffData>
                          <w:name w:val="Texte038"/>
                          <w:enabled/>
                          <w:calcOnExit w:val="0"/>
                          <w:textInput/>
                        </w:ffData>
                      </w:fldCha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</w:p>
                </w:tc>
                <w:tc>
                  <w:tcPr>
                    <w:tcW w:w="1686" w:type="dxa"/>
                    <w:gridSpan w:val="3"/>
                    <w:tcBorders>
                      <w:bottom w:val="single" w:sz="4" w:space="0" w:color="auto"/>
                    </w:tcBorders>
                  </w:tcPr>
                  <w:p w14:paraId="3088791F" w14:textId="4547A0DA" w:rsidR="00420084" w:rsidRPr="00420084" w:rsidRDefault="00420084" w:rsidP="008C52F2">
                    <w:pPr>
                      <w:tabs>
                        <w:tab w:val="left" w:pos="849"/>
                      </w:tabs>
                      <w:spacing w:before="120" w:after="120" w:line="240" w:lineRule="auto"/>
                      <w:ind w:left="43"/>
                      <w:jc w:val="center"/>
                      <w:rPr>
                        <w:rFonts w:ascii="Century Gothic" w:hAnsi="Century Gothic" w:cs="Calibri"/>
                        <w:bCs/>
                        <w:spacing w:val="-6"/>
                        <w:sz w:val="18"/>
                        <w:szCs w:val="18"/>
                      </w:rPr>
                    </w:pP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begin">
                        <w:ffData>
                          <w:name w:val="Texte039"/>
                          <w:enabled/>
                          <w:calcOnExit w:val="0"/>
                          <w:textInput/>
                        </w:ffData>
                      </w:fldCha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</w:p>
                </w:tc>
                <w:tc>
                  <w:tcPr>
                    <w:tcW w:w="1687" w:type="dxa"/>
                    <w:gridSpan w:val="2"/>
                    <w:tcBorders>
                      <w:bottom w:val="single" w:sz="4" w:space="0" w:color="auto"/>
                    </w:tcBorders>
                  </w:tcPr>
                  <w:p w14:paraId="7E9B663C" w14:textId="2B05576C" w:rsidR="00420084" w:rsidRPr="00420084" w:rsidRDefault="00420084" w:rsidP="008C52F2">
                    <w:pPr>
                      <w:tabs>
                        <w:tab w:val="left" w:pos="849"/>
                      </w:tabs>
                      <w:spacing w:before="120" w:after="120" w:line="240" w:lineRule="auto"/>
                      <w:ind w:left="43"/>
                      <w:jc w:val="center"/>
                      <w:rPr>
                        <w:rFonts w:ascii="Century Gothic" w:hAnsi="Century Gothic" w:cs="Calibri"/>
                        <w:bCs/>
                        <w:spacing w:val="-6"/>
                        <w:sz w:val="18"/>
                        <w:szCs w:val="18"/>
                      </w:rPr>
                    </w:pP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begin">
                        <w:ffData>
                          <w:name w:val="Texte040"/>
                          <w:enabled/>
                          <w:calcOnExit w:val="0"/>
                          <w:textInput/>
                        </w:ffData>
                      </w:fldCha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</w:p>
                </w:tc>
                <w:tc>
                  <w:tcPr>
                    <w:tcW w:w="1686" w:type="dxa"/>
                    <w:gridSpan w:val="3"/>
                    <w:tcBorders>
                      <w:bottom w:val="single" w:sz="4" w:space="0" w:color="auto"/>
                    </w:tcBorders>
                  </w:tcPr>
                  <w:p w14:paraId="2AAE130B" w14:textId="0D5DE92A" w:rsidR="00420084" w:rsidRPr="00420084" w:rsidRDefault="00420084" w:rsidP="008C52F2">
                    <w:pPr>
                      <w:tabs>
                        <w:tab w:val="left" w:pos="849"/>
                      </w:tabs>
                      <w:spacing w:before="120" w:after="120" w:line="240" w:lineRule="auto"/>
                      <w:jc w:val="center"/>
                      <w:rPr>
                        <w:rFonts w:ascii="Century Gothic" w:hAnsi="Century Gothic" w:cs="Calibri"/>
                        <w:bCs/>
                        <w:spacing w:val="-6"/>
                        <w:sz w:val="18"/>
                        <w:szCs w:val="18"/>
                      </w:rPr>
                    </w:pP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begin">
                        <w:ffData>
                          <w:name w:val="Texte041"/>
                          <w:enabled/>
                          <w:calcOnExit w:val="0"/>
                          <w:textInput/>
                        </w:ffData>
                      </w:fldCha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</w:p>
                </w:tc>
                <w:tc>
                  <w:tcPr>
                    <w:tcW w:w="1687" w:type="dxa"/>
                    <w:tcBorders>
                      <w:bottom w:val="single" w:sz="4" w:space="0" w:color="auto"/>
                    </w:tcBorders>
                  </w:tcPr>
                  <w:p w14:paraId="731D6196" w14:textId="364BC7B3" w:rsidR="00420084" w:rsidRPr="00420084" w:rsidRDefault="00420084" w:rsidP="008C52F2">
                    <w:pPr>
                      <w:tabs>
                        <w:tab w:val="left" w:pos="849"/>
                      </w:tabs>
                      <w:spacing w:before="120" w:after="120" w:line="240" w:lineRule="auto"/>
                      <w:jc w:val="center"/>
                      <w:rPr>
                        <w:rFonts w:ascii="Century Gothic" w:hAnsi="Century Gothic" w:cs="Calibri"/>
                        <w:bCs/>
                        <w:spacing w:val="-6"/>
                        <w:sz w:val="18"/>
                        <w:szCs w:val="18"/>
                      </w:rPr>
                    </w:pP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begin">
                        <w:ffData>
                          <w:name w:val="Texte042"/>
                          <w:enabled/>
                          <w:calcOnExit w:val="0"/>
                          <w:textInput/>
                        </w:ffData>
                      </w:fldCha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separate"/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AF20A6">
                      <w:rPr>
                        <w:rFonts w:ascii="Century Gothic" w:hAnsi="Century Gothic"/>
                        <w:sz w:val="18"/>
                        <w:szCs w:val="18"/>
                      </w:rPr>
                      <w:fldChar w:fldCharType="end"/>
                    </w:r>
                  </w:p>
                </w:tc>
              </w:tr>
            </w:sdtContent>
          </w:sdt>
        </w:sdtContent>
      </w:sdt>
      <w:tr w:rsidR="008C52F2" w:rsidRPr="00420084" w14:paraId="7402C791" w14:textId="77777777" w:rsidTr="006D2437">
        <w:trPr>
          <w:trHeight w:val="558"/>
          <w:jc w:val="center"/>
        </w:trPr>
        <w:tc>
          <w:tcPr>
            <w:tcW w:w="10119" w:type="dxa"/>
            <w:gridSpan w:val="12"/>
            <w:tcBorders>
              <w:bottom w:val="single" w:sz="4" w:space="0" w:color="auto"/>
            </w:tcBorders>
          </w:tcPr>
          <w:p w14:paraId="77BCA415" w14:textId="1C031FDF" w:rsidR="008C52F2" w:rsidRPr="008C52F2" w:rsidRDefault="008C52F2" w:rsidP="008C52F2">
            <w:pPr>
              <w:spacing w:after="0"/>
              <w:ind w:left="130"/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  <w:lang w:val="fr-FR"/>
              </w:rPr>
            </w:pPr>
            <w:r w:rsidRPr="008C52F2"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  <w:lang w:val="fr-FR"/>
              </w:rPr>
              <w:t>Notes :</w:t>
            </w:r>
          </w:p>
          <w:p w14:paraId="362E1B9E" w14:textId="77777777" w:rsidR="005033F7" w:rsidRPr="008E737F" w:rsidRDefault="005033F7" w:rsidP="008E737F">
            <w:pPr>
              <w:pStyle w:val="Paragraphedeliste"/>
              <w:numPr>
                <w:ilvl w:val="0"/>
                <w:numId w:val="3"/>
              </w:numPr>
              <w:tabs>
                <w:tab w:val="left" w:pos="849"/>
              </w:tabs>
              <w:spacing w:afterLines="50" w:after="120"/>
              <w:rPr>
                <w:rFonts w:ascii="Century Gothic" w:hAnsi="Century Gothic"/>
                <w:b/>
                <w:bCs/>
                <w:iCs/>
                <w:sz w:val="16"/>
                <w:szCs w:val="16"/>
              </w:rPr>
            </w:pPr>
            <w:r w:rsidRPr="008E737F">
              <w:rPr>
                <w:rFonts w:ascii="Century Gothic" w:hAnsi="Century Gothic"/>
                <w:b/>
                <w:bCs/>
                <w:iCs/>
                <w:sz w:val="16"/>
                <w:szCs w:val="16"/>
              </w:rPr>
              <w:t>Enter the number of available and approved "Crew + Passenger" seats for takeoff and landing.</w:t>
            </w:r>
          </w:p>
          <w:p w14:paraId="30CAC4F1" w14:textId="7AA5655A" w:rsidR="008C52F2" w:rsidRPr="005033F7" w:rsidRDefault="008C52F2" w:rsidP="008E737F">
            <w:pPr>
              <w:pStyle w:val="Paragraphedeliste"/>
              <w:tabs>
                <w:tab w:val="left" w:pos="849"/>
              </w:tabs>
              <w:spacing w:afterLines="50" w:after="120"/>
              <w:ind w:left="720"/>
              <w:rPr>
                <w:rFonts w:ascii="Century Gothic" w:hAnsi="Century Gothic"/>
                <w:i/>
                <w:iCs/>
                <w:sz w:val="14"/>
                <w:szCs w:val="16"/>
                <w:lang w:val="fr-FR"/>
              </w:rPr>
            </w:pPr>
            <w:r w:rsidRPr="005033F7">
              <w:rPr>
                <w:rFonts w:ascii="Century Gothic" w:hAnsi="Century Gothic"/>
                <w:i/>
                <w:iCs/>
                <w:sz w:val="14"/>
                <w:szCs w:val="16"/>
                <w:lang w:val="fr-FR"/>
              </w:rPr>
              <w:t>Entrer le nombre de sièges en format « Crew + Pax » disponibles et approuvés pour le décollage et l’atterrissage.</w:t>
            </w:r>
          </w:p>
          <w:p w14:paraId="62134547" w14:textId="69FBACEC" w:rsidR="005033F7" w:rsidRPr="008E737F" w:rsidRDefault="005033F7" w:rsidP="008E737F">
            <w:pPr>
              <w:pStyle w:val="Paragraphedeliste"/>
              <w:numPr>
                <w:ilvl w:val="0"/>
                <w:numId w:val="3"/>
              </w:numPr>
              <w:tabs>
                <w:tab w:val="left" w:pos="849"/>
              </w:tabs>
              <w:spacing w:afterLines="50" w:after="12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E737F">
              <w:rPr>
                <w:rFonts w:ascii="Century Gothic" w:hAnsi="Century Gothic"/>
                <w:b/>
                <w:bCs/>
                <w:iCs/>
                <w:sz w:val="16"/>
                <w:szCs w:val="16"/>
              </w:rPr>
              <w:t>Only required if the aircraft has a foreign registration at the time of application.</w:t>
            </w:r>
          </w:p>
          <w:p w14:paraId="7E1D192D" w14:textId="618262C0" w:rsidR="008C52F2" w:rsidRPr="008C52F2" w:rsidRDefault="008C52F2" w:rsidP="008E737F">
            <w:pPr>
              <w:pStyle w:val="Paragraphedeliste"/>
              <w:tabs>
                <w:tab w:val="left" w:pos="849"/>
              </w:tabs>
              <w:spacing w:afterLines="50" w:after="120"/>
              <w:ind w:left="720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5033F7">
              <w:rPr>
                <w:rFonts w:ascii="Century Gothic" w:hAnsi="Century Gothic"/>
                <w:i/>
                <w:iCs/>
                <w:sz w:val="14"/>
                <w:szCs w:val="16"/>
                <w:lang w:val="fr-FR"/>
              </w:rPr>
              <w:lastRenderedPageBreak/>
              <w:t>A renseigner uniquement si l’aéronef possède une immatriculation étrangère au moment de la demande.</w:t>
            </w:r>
          </w:p>
          <w:p w14:paraId="38F76737" w14:textId="77777777" w:rsidR="005033F7" w:rsidRPr="008E737F" w:rsidRDefault="005033F7" w:rsidP="008E737F">
            <w:pPr>
              <w:pStyle w:val="Paragraphedeliste"/>
              <w:numPr>
                <w:ilvl w:val="0"/>
                <w:numId w:val="3"/>
              </w:numPr>
              <w:tabs>
                <w:tab w:val="left" w:pos="849"/>
              </w:tabs>
              <w:spacing w:afterLines="50" w:after="120"/>
              <w:rPr>
                <w:rFonts w:ascii="Century Gothic" w:hAnsi="Century Gothic"/>
                <w:b/>
                <w:bCs/>
                <w:iCs/>
                <w:sz w:val="16"/>
                <w:szCs w:val="16"/>
              </w:rPr>
            </w:pPr>
            <w:r w:rsidRPr="008E737F">
              <w:rPr>
                <w:rFonts w:ascii="Century Gothic" w:hAnsi="Century Gothic"/>
                <w:b/>
                <w:bCs/>
                <w:iCs/>
                <w:sz w:val="16"/>
                <w:szCs w:val="16"/>
              </w:rPr>
              <w:t>Provide copies of the lease agreements for all leased aircraft.</w:t>
            </w:r>
          </w:p>
          <w:p w14:paraId="7F8387EF" w14:textId="04512B51" w:rsidR="008C52F2" w:rsidRPr="00392D0E" w:rsidRDefault="008C52F2" w:rsidP="008E737F">
            <w:pPr>
              <w:pStyle w:val="Paragraphedeliste"/>
              <w:tabs>
                <w:tab w:val="left" w:pos="849"/>
              </w:tabs>
              <w:spacing w:afterLines="50" w:after="120"/>
              <w:ind w:left="720"/>
              <w:rPr>
                <w:rFonts w:ascii="Century Gothic" w:hAnsi="Century Gothic"/>
                <w:i/>
                <w:iCs/>
                <w:sz w:val="16"/>
                <w:szCs w:val="16"/>
                <w:lang w:val="fr-FR"/>
              </w:rPr>
            </w:pPr>
            <w:r w:rsidRPr="005033F7">
              <w:rPr>
                <w:rFonts w:ascii="Century Gothic" w:hAnsi="Century Gothic"/>
                <w:i/>
                <w:iCs/>
                <w:sz w:val="14"/>
                <w:szCs w:val="16"/>
                <w:lang w:val="fr-FR"/>
              </w:rPr>
              <w:t>Fournir copie des contrats de bail pour tous les aéronefs loués.</w:t>
            </w:r>
          </w:p>
        </w:tc>
      </w:tr>
      <w:tr w:rsidR="00874018" w:rsidRPr="00620453" w14:paraId="59255014" w14:textId="77777777" w:rsidTr="008C52F2">
        <w:trPr>
          <w:trHeight w:val="558"/>
          <w:jc w:val="center"/>
        </w:trPr>
        <w:tc>
          <w:tcPr>
            <w:tcW w:w="10119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D78566" w14:textId="712EDD4B" w:rsidR="00874018" w:rsidRPr="00620453" w:rsidRDefault="008C52F2" w:rsidP="00874018">
            <w:pPr>
              <w:tabs>
                <w:tab w:val="left" w:pos="1960"/>
                <w:tab w:val="left" w:pos="3716"/>
              </w:tabs>
              <w:spacing w:before="120" w:after="0" w:line="360" w:lineRule="auto"/>
              <w:ind w:left="414"/>
              <w:rPr>
                <w:rStyle w:val="CorpsdetexteCar"/>
                <w:rFonts w:eastAsia="Calibri"/>
                <w:noProof/>
                <w:lang w:val="fr-FR"/>
              </w:rPr>
            </w:pPr>
            <w:r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lastRenderedPageBreak/>
              <w:t xml:space="preserve">Section 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2</w:t>
            </w:r>
            <w:r w:rsidRPr="00620453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:</w:t>
            </w:r>
            <w:r w:rsidR="005033F7" w:rsidRPr="00620453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 xml:space="preserve"> </w:t>
            </w:r>
            <w:r w:rsidR="005033F7" w:rsidRPr="005033F7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>Information on secondary operating bases</w:t>
            </w:r>
            <w:r w:rsidR="005033F7">
              <w:rPr>
                <w:rFonts w:ascii="Century Gothic" w:hAnsi="Century Gothic" w:cs="Calibri"/>
                <w:b/>
                <w:spacing w:val="-2"/>
                <w:sz w:val="18"/>
                <w:szCs w:val="18"/>
                <w:lang w:val="fr-FR"/>
              </w:rPr>
              <w:t xml:space="preserve"> </w:t>
            </w:r>
            <w:r w:rsidR="005033F7" w:rsidRPr="005033F7">
              <w:rPr>
                <w:rFonts w:ascii="Century Gothic" w:hAnsi="Century Gothic" w:cs="Calibri"/>
                <w:i/>
                <w:spacing w:val="-2"/>
                <w:sz w:val="16"/>
                <w:szCs w:val="18"/>
                <w:lang w:val="fr-FR"/>
              </w:rPr>
              <w:t>/</w:t>
            </w:r>
            <w:r w:rsidRPr="005033F7">
              <w:rPr>
                <w:rFonts w:ascii="Century Gothic" w:hAnsi="Century Gothic" w:cs="Calibri"/>
                <w:i/>
                <w:spacing w:val="-2"/>
                <w:sz w:val="16"/>
                <w:szCs w:val="18"/>
                <w:lang w:val="fr-FR"/>
              </w:rPr>
              <w:t xml:space="preserve"> Informations sur les bases d’exploitation secondaires</w:t>
            </w:r>
          </w:p>
        </w:tc>
      </w:tr>
      <w:tr w:rsidR="00874018" w:rsidRPr="009200B8" w14:paraId="6FB4A626" w14:textId="77777777" w:rsidTr="006D2437">
        <w:trPr>
          <w:trHeight w:val="558"/>
          <w:jc w:val="center"/>
        </w:trPr>
        <w:tc>
          <w:tcPr>
            <w:tcW w:w="39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77DE7AF" w14:textId="6F663876" w:rsidR="00874018" w:rsidRPr="00620453" w:rsidRDefault="005033F7" w:rsidP="006D2437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5033F7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Operating base </w:t>
            </w:r>
            <w:r w:rsidRPr="003F3C79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 xml:space="preserve">/ </w:t>
            </w:r>
            <w:r w:rsidR="008C52F2" w:rsidRPr="003F3C79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Base d’exploitation</w:t>
            </w:r>
          </w:p>
        </w:tc>
        <w:tc>
          <w:tcPr>
            <w:tcW w:w="61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2DE4F1" w14:textId="2A91B223" w:rsidR="00874018" w:rsidRPr="00173FA0" w:rsidRDefault="003F3C79" w:rsidP="008C52F2">
            <w:pPr>
              <w:pStyle w:val="Paragraphedeliste"/>
              <w:spacing w:before="120" w:line="360" w:lineRule="auto"/>
              <w:ind w:left="467" w:right="209"/>
              <w:rPr>
                <w:rFonts w:ascii="Century Gothic" w:hAnsi="Century Gothic" w:cs="Calibri"/>
                <w:bCs/>
                <w:sz w:val="18"/>
                <w:szCs w:val="18"/>
              </w:rPr>
            </w:pPr>
            <w:r w:rsidRPr="00173FA0">
              <w:rPr>
                <w:rFonts w:ascii="Century Gothic" w:hAnsi="Century Gothic" w:cs="Calibri"/>
                <w:b/>
                <w:sz w:val="18"/>
                <w:szCs w:val="18"/>
              </w:rPr>
              <w:t xml:space="preserve">Type of operations performed </w:t>
            </w:r>
            <w:r w:rsidRPr="00173FA0">
              <w:rPr>
                <w:rFonts w:ascii="Century Gothic" w:hAnsi="Century Gothic" w:cs="Calibri"/>
                <w:i/>
                <w:sz w:val="16"/>
                <w:szCs w:val="18"/>
              </w:rPr>
              <w:t xml:space="preserve">/ </w:t>
            </w:r>
            <w:r w:rsidR="008C52F2" w:rsidRPr="00173FA0">
              <w:rPr>
                <w:rFonts w:ascii="Century Gothic" w:hAnsi="Century Gothic" w:cs="Calibri"/>
                <w:i/>
                <w:sz w:val="16"/>
                <w:szCs w:val="18"/>
              </w:rPr>
              <w:t>Type d’opérations effectuées</w:t>
            </w:r>
          </w:p>
        </w:tc>
      </w:tr>
      <w:tr w:rsidR="00874018" w:rsidRPr="00620453" w14:paraId="2FE27FA7" w14:textId="77777777" w:rsidTr="006D2437">
        <w:trPr>
          <w:trHeight w:val="558"/>
          <w:jc w:val="center"/>
        </w:trPr>
        <w:tc>
          <w:tcPr>
            <w:tcW w:w="3964" w:type="dxa"/>
            <w:gridSpan w:val="5"/>
            <w:tcBorders>
              <w:top w:val="single" w:sz="4" w:space="0" w:color="auto"/>
            </w:tcBorders>
          </w:tcPr>
          <w:p w14:paraId="0056ED47" w14:textId="68CA94EC" w:rsidR="00874018" w:rsidRPr="008C52F2" w:rsidRDefault="00923315" w:rsidP="00276BCB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</w:pP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begin">
                <w:ffData>
                  <w:name w:val="Texte043"/>
                  <w:enabled/>
                  <w:calcOnExit w:val="0"/>
                  <w:textInput/>
                </w:ffData>
              </w:fldCha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instrText xml:space="preserve"> FORMTEXT </w:instrTex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separate"/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6155" w:type="dxa"/>
            <w:gridSpan w:val="7"/>
            <w:tcBorders>
              <w:top w:val="single" w:sz="4" w:space="0" w:color="auto"/>
            </w:tcBorders>
          </w:tcPr>
          <w:p w14:paraId="21D97ECF" w14:textId="3EC00324" w:rsidR="00874018" w:rsidRPr="00276BCB" w:rsidRDefault="00923315" w:rsidP="00276BCB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</w:pP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begin">
                <w:ffData>
                  <w:name w:val="Texte044"/>
                  <w:enabled/>
                  <w:calcOnExit w:val="0"/>
                  <w:textInput/>
                </w:ffData>
              </w:fldCha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instrText xml:space="preserve"> FORMTEXT </w:instrTex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separate"/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end"/>
            </w:r>
          </w:p>
        </w:tc>
      </w:tr>
      <w:tr w:rsidR="00923315" w:rsidRPr="00620453" w14:paraId="337B33CC" w14:textId="77777777" w:rsidTr="006D2437">
        <w:trPr>
          <w:trHeight w:val="558"/>
          <w:jc w:val="center"/>
        </w:trPr>
        <w:tc>
          <w:tcPr>
            <w:tcW w:w="3964" w:type="dxa"/>
            <w:gridSpan w:val="5"/>
          </w:tcPr>
          <w:p w14:paraId="1CD75AA0" w14:textId="7B1CF51D" w:rsidR="00923315" w:rsidRPr="00276BCB" w:rsidRDefault="00923315" w:rsidP="00276BCB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</w:pP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begin">
                <w:ffData>
                  <w:name w:val="Texte045"/>
                  <w:enabled/>
                  <w:calcOnExit w:val="0"/>
                  <w:textInput/>
                </w:ffData>
              </w:fldCha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instrText xml:space="preserve"> FORMTEXT </w:instrTex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separate"/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6155" w:type="dxa"/>
            <w:gridSpan w:val="7"/>
          </w:tcPr>
          <w:p w14:paraId="0CBC6BAB" w14:textId="20F45432" w:rsidR="00923315" w:rsidRPr="00276BCB" w:rsidRDefault="00923315" w:rsidP="00276BCB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</w:pP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begin">
                <w:ffData>
                  <w:name w:val="Texte046"/>
                  <w:enabled/>
                  <w:calcOnExit w:val="0"/>
                  <w:textInput/>
                </w:ffData>
              </w:fldCha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instrText xml:space="preserve"> FORMTEXT </w:instrTex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separate"/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end"/>
            </w:r>
          </w:p>
        </w:tc>
      </w:tr>
      <w:sdt>
        <w:sdtPr>
          <w:rPr>
            <w:rFonts w:ascii="Century Gothic" w:hAnsi="Century Gothic" w:cs="Calibri"/>
            <w:b/>
            <w:noProof/>
            <w:sz w:val="18"/>
            <w:szCs w:val="18"/>
            <w:lang w:val="fr-FR"/>
          </w:rPr>
          <w:id w:val="397718435"/>
          <w15:repeatingSection/>
        </w:sdtPr>
        <w:sdtContent>
          <w:sdt>
            <w:sdtP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id w:val="-1148591532"/>
              <w:placeholder>
                <w:docPart w:val="DefaultPlaceholder_-1854013435"/>
              </w:placeholder>
              <w15:repeatingSectionItem/>
            </w:sdtPr>
            <w:sdtContent>
              <w:tr w:rsidR="00923315" w:rsidRPr="00620453" w14:paraId="3E1ED1A7" w14:textId="77777777" w:rsidTr="006D2437">
                <w:trPr>
                  <w:trHeight w:val="558"/>
                  <w:jc w:val="center"/>
                </w:trPr>
                <w:tc>
                  <w:tcPr>
                    <w:tcW w:w="3964" w:type="dxa"/>
                    <w:gridSpan w:val="5"/>
                  </w:tcPr>
                  <w:p w14:paraId="26381847" w14:textId="0CC20F88" w:rsidR="00923315" w:rsidRPr="00276BCB" w:rsidRDefault="00923315" w:rsidP="00276BCB">
                    <w:pPr>
                      <w:spacing w:before="120" w:after="120"/>
                      <w:ind w:left="465" w:right="210"/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</w:pP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  <w:fldChar w:fldCharType="begin">
                        <w:ffData>
                          <w:name w:val="Texte047"/>
                          <w:enabled/>
                          <w:calcOnExit w:val="0"/>
                          <w:textInput/>
                        </w:ffData>
                      </w:fldChar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  <w:fldChar w:fldCharType="separate"/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c>
                <w:tc>
                  <w:tcPr>
                    <w:tcW w:w="6155" w:type="dxa"/>
                    <w:gridSpan w:val="7"/>
                  </w:tcPr>
                  <w:p w14:paraId="5108151D" w14:textId="166DC8EE" w:rsidR="00923315" w:rsidRPr="00276BCB" w:rsidRDefault="00923315" w:rsidP="00276BCB">
                    <w:pPr>
                      <w:spacing w:before="120" w:after="120"/>
                      <w:ind w:left="465" w:right="210"/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</w:pP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  <w:fldChar w:fldCharType="begin">
                        <w:ffData>
                          <w:name w:val="Texte048"/>
                          <w:enabled/>
                          <w:calcOnExit w:val="0"/>
                          <w:textInput/>
                        </w:ffData>
                      </w:fldChar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instrText xml:space="preserve"> FORMTEXT </w:instrTex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  <w:fldChar w:fldCharType="separate"/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  <w:lang w:val="fr-FR"/>
                      </w:rPr>
                      <w:t> </w:t>
                    </w:r>
                    <w:r w:rsidRPr="00276BCB">
                      <w:rPr>
                        <w:rFonts w:ascii="Century Gothic" w:hAnsi="Century Gothic" w:cs="Calibri"/>
                        <w:b/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c>
              </w:tr>
            </w:sdtContent>
          </w:sdt>
        </w:sdtContent>
      </w:sdt>
      <w:tr w:rsidR="005A0FF9" w:rsidRPr="005A0FF9" w14:paraId="4D93A036" w14:textId="77777777" w:rsidTr="00F0330B">
        <w:trPr>
          <w:trHeight w:val="427"/>
          <w:jc w:val="center"/>
        </w:trPr>
        <w:tc>
          <w:tcPr>
            <w:tcW w:w="10119" w:type="dxa"/>
            <w:gridSpan w:val="12"/>
            <w:shd w:val="clear" w:color="auto" w:fill="D9D9D9" w:themeFill="background1" w:themeFillShade="D9"/>
          </w:tcPr>
          <w:p w14:paraId="38A5D971" w14:textId="220793CC" w:rsidR="005A0FF9" w:rsidRPr="005A0FF9" w:rsidRDefault="005A0FF9" w:rsidP="008E737F">
            <w:pPr>
              <w:spacing w:before="120" w:after="120" w:line="360" w:lineRule="auto"/>
              <w:ind w:left="709" w:hanging="293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 w:rsidRPr="005A0FF9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</w:t>
            </w:r>
            <w:r w:rsidRPr="005A0FF9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Section </w:t>
            </w:r>
            <w:r w:rsidR="009970B6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3</w:t>
            </w:r>
            <w:r w:rsidRPr="005A0FF9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 : </w:t>
            </w:r>
            <w:r w:rsidR="003F3C79" w:rsidRPr="003F3C79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Operating areas </w:t>
            </w:r>
            <w:r w:rsidR="003F3C79" w:rsidRPr="003F3C79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/ Z</w:t>
            </w:r>
            <w:r w:rsidR="00407102" w:rsidRPr="003F3C79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ones d’exploitation</w:t>
            </w:r>
            <w:r w:rsidR="00F52E4D" w:rsidRPr="003F3C79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 xml:space="preserve"> </w:t>
            </w:r>
          </w:p>
        </w:tc>
      </w:tr>
      <w:tr w:rsidR="0018485E" w:rsidRPr="009200B8" w14:paraId="47A6408B" w14:textId="5F329511" w:rsidTr="0018485E">
        <w:trPr>
          <w:trHeight w:val="570"/>
          <w:jc w:val="center"/>
        </w:trPr>
        <w:tc>
          <w:tcPr>
            <w:tcW w:w="337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34349EC" w14:textId="77777777" w:rsidR="003F3C79" w:rsidRDefault="003F3C79" w:rsidP="003F3C79">
            <w:pPr>
              <w:pStyle w:val="Paragraphedeliste"/>
              <w:spacing w:before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 w:rsidRPr="007F7C7F">
              <w:rPr>
                <w:rFonts w:ascii="Century Gothic" w:hAnsi="Century Gothic" w:cs="Calibri"/>
                <w:b/>
                <w:sz w:val="18"/>
                <w:szCs w:val="18"/>
              </w:rPr>
              <w:t xml:space="preserve">Geographic area(s) of intended operations </w:t>
            </w:r>
          </w:p>
          <w:p w14:paraId="045B8FBF" w14:textId="29E00C44" w:rsidR="0018485E" w:rsidRPr="003F3C79" w:rsidRDefault="0018485E" w:rsidP="003F3C79">
            <w:pPr>
              <w:pStyle w:val="Paragraphedeliste"/>
              <w:spacing w:after="120"/>
              <w:ind w:left="465" w:right="210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3F3C79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Région(s) géographique(s) de l’exploitation envisagée</w:t>
            </w:r>
          </w:p>
        </w:tc>
        <w:tc>
          <w:tcPr>
            <w:tcW w:w="3373" w:type="dxa"/>
            <w:gridSpan w:val="5"/>
            <w:tcBorders>
              <w:left w:val="single" w:sz="4" w:space="0" w:color="auto"/>
            </w:tcBorders>
          </w:tcPr>
          <w:p w14:paraId="15AE8426" w14:textId="5749BEFE" w:rsidR="003F3C79" w:rsidRPr="003F3C79" w:rsidRDefault="003F3C79" w:rsidP="003F3C79">
            <w:pPr>
              <w:spacing w:before="120" w:after="0"/>
              <w:ind w:left="467" w:right="2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173FA0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Proposed</w:t>
            </w:r>
            <w:r w:rsidRPr="003F3C79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route structure</w:t>
            </w:r>
          </w:p>
          <w:p w14:paraId="6748854A" w14:textId="478D6027" w:rsidR="0018485E" w:rsidRPr="003F3C79" w:rsidRDefault="0018485E" w:rsidP="003F3C79">
            <w:pPr>
              <w:spacing w:after="120"/>
              <w:ind w:left="467" w:right="209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3F3C79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Structure des routes proposées</w:t>
            </w:r>
          </w:p>
        </w:tc>
        <w:tc>
          <w:tcPr>
            <w:tcW w:w="3373" w:type="dxa"/>
            <w:gridSpan w:val="4"/>
            <w:tcBorders>
              <w:left w:val="single" w:sz="4" w:space="0" w:color="auto"/>
            </w:tcBorders>
          </w:tcPr>
          <w:p w14:paraId="3BCB0073" w14:textId="77777777" w:rsidR="003F3C79" w:rsidRPr="008E737F" w:rsidRDefault="003F3C79" w:rsidP="008E737F">
            <w:pPr>
              <w:spacing w:before="120" w:after="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 w:rsidRPr="008E737F">
              <w:rPr>
                <w:rFonts w:ascii="Century Gothic" w:hAnsi="Century Gothic" w:cs="Calibri"/>
                <w:b/>
                <w:sz w:val="18"/>
                <w:szCs w:val="18"/>
              </w:rPr>
              <w:t>Type of operational aircraft</w:t>
            </w:r>
          </w:p>
          <w:p w14:paraId="328DA0A4" w14:textId="14179EF1" w:rsidR="008E737F" w:rsidRPr="00173FA0" w:rsidRDefault="008E737F" w:rsidP="008E737F">
            <w:pPr>
              <w:spacing w:after="120"/>
              <w:ind w:left="467" w:right="209"/>
              <w:rPr>
                <w:rFonts w:ascii="Century Gothic" w:hAnsi="Century Gothic" w:cs="Calibri"/>
                <w:i/>
                <w:sz w:val="18"/>
                <w:szCs w:val="18"/>
              </w:rPr>
            </w:pPr>
            <w:r w:rsidRPr="009200B8">
              <w:rPr>
                <w:rFonts w:ascii="Century Gothic" w:hAnsi="Century Gothic" w:cs="Calibri"/>
                <w:i/>
                <w:sz w:val="16"/>
                <w:szCs w:val="18"/>
              </w:rPr>
              <w:t>Types d’aéronefs exploitables</w:t>
            </w:r>
          </w:p>
        </w:tc>
      </w:tr>
      <w:tr w:rsidR="0018485E" w:rsidRPr="005A0FF9" w14:paraId="1FA5B218" w14:textId="77777777" w:rsidTr="0018485E">
        <w:trPr>
          <w:trHeight w:val="190"/>
          <w:jc w:val="center"/>
        </w:trPr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2023" w14:textId="45FE3C13" w:rsidR="0018485E" w:rsidRPr="00A42DAA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49"/>
                  <w:enabled/>
                  <w:calcOnExit w:val="0"/>
                  <w:textInput/>
                </w:ffData>
              </w:fldChar>
            </w:r>
            <w:bookmarkStart w:id="9" w:name="Texte8"/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373" w:type="dxa"/>
            <w:gridSpan w:val="5"/>
            <w:tcBorders>
              <w:left w:val="single" w:sz="4" w:space="0" w:color="auto"/>
            </w:tcBorders>
          </w:tcPr>
          <w:p w14:paraId="66780070" w14:textId="38FFD1C3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0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373" w:type="dxa"/>
            <w:gridSpan w:val="4"/>
            <w:tcBorders>
              <w:left w:val="single" w:sz="4" w:space="0" w:color="auto"/>
            </w:tcBorders>
          </w:tcPr>
          <w:p w14:paraId="236CCA9D" w14:textId="49E3E874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</w:p>
        </w:tc>
      </w:tr>
      <w:tr w:rsidR="0018485E" w:rsidRPr="005A0FF9" w14:paraId="76AA4888" w14:textId="77777777" w:rsidTr="0018485E">
        <w:trPr>
          <w:trHeight w:val="250"/>
          <w:jc w:val="center"/>
        </w:trPr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13B2" w14:textId="50E18066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2"/>
                  <w:enabled/>
                  <w:calcOnExit w:val="0"/>
                  <w:textInput/>
                </w:ffData>
              </w:fldChar>
            </w:r>
            <w:bookmarkStart w:id="10" w:name="Texte9"/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373" w:type="dxa"/>
            <w:gridSpan w:val="5"/>
            <w:tcBorders>
              <w:left w:val="single" w:sz="4" w:space="0" w:color="auto"/>
            </w:tcBorders>
          </w:tcPr>
          <w:p w14:paraId="08F819BC" w14:textId="491EF68A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3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373" w:type="dxa"/>
            <w:gridSpan w:val="4"/>
            <w:tcBorders>
              <w:left w:val="single" w:sz="4" w:space="0" w:color="auto"/>
            </w:tcBorders>
          </w:tcPr>
          <w:p w14:paraId="36DA7AEB" w14:textId="475990CB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4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</w:p>
        </w:tc>
      </w:tr>
      <w:tr w:rsidR="0018485E" w:rsidRPr="005A0FF9" w14:paraId="6693CC51" w14:textId="77777777" w:rsidTr="0018485E">
        <w:trPr>
          <w:trHeight w:val="250"/>
          <w:jc w:val="center"/>
        </w:trPr>
        <w:tc>
          <w:tcPr>
            <w:tcW w:w="33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7DC7" w14:textId="740D6A8F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5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37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79822652" w14:textId="43E4D7A9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6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37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0CD1462" w14:textId="52148FBD" w:rsidR="0018485E" w:rsidRDefault="0018485E" w:rsidP="0018485E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begin">
                <w:ffData>
                  <w:name w:val="Texte057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instrText xml:space="preserve"> FORMTEXT </w:instrTex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>
              <w:rPr>
                <w:rFonts w:ascii="Century Gothic" w:hAnsi="Century Gothic" w:cs="Calibri"/>
                <w:b/>
                <w:sz w:val="18"/>
                <w:szCs w:val="18"/>
              </w:rPr>
              <w:fldChar w:fldCharType="end"/>
            </w:r>
          </w:p>
        </w:tc>
      </w:tr>
      <w:tr w:rsidR="005A0FF9" w:rsidRPr="0018485E" w14:paraId="7F0137AC" w14:textId="77777777" w:rsidTr="00442A31">
        <w:trPr>
          <w:trHeight w:val="563"/>
          <w:jc w:val="center"/>
        </w:trPr>
        <w:tc>
          <w:tcPr>
            <w:tcW w:w="10119" w:type="dxa"/>
            <w:gridSpan w:val="12"/>
            <w:shd w:val="clear" w:color="auto" w:fill="D9D9D9" w:themeFill="background1" w:themeFillShade="D9"/>
            <w:vAlign w:val="center"/>
          </w:tcPr>
          <w:p w14:paraId="475C764E" w14:textId="520FB64A" w:rsidR="005A0FF9" w:rsidRPr="00173FA0" w:rsidRDefault="005A0FF9" w:rsidP="008E737F">
            <w:pPr>
              <w:spacing w:after="0" w:line="240" w:lineRule="auto"/>
              <w:ind w:left="709" w:hanging="293"/>
              <w:rPr>
                <w:rFonts w:ascii="Century Gothic" w:hAnsi="Century Gothic" w:cs="Calibri"/>
                <w:b/>
                <w:bCs/>
                <w:sz w:val="18"/>
                <w:szCs w:val="18"/>
              </w:rPr>
            </w:pPr>
            <w:r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 xml:space="preserve">Section </w:t>
            </w:r>
            <w:r w:rsidR="009970B6"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4</w:t>
            </w:r>
            <w:r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 xml:space="preserve"> : </w:t>
            </w:r>
            <w:r w:rsidR="003F3C79"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 xml:space="preserve">Operations Specifications </w:t>
            </w:r>
            <w:r w:rsidR="003F3C79" w:rsidRPr="00173FA0">
              <w:rPr>
                <w:rFonts w:ascii="Century Gothic" w:hAnsi="Century Gothic" w:cs="Calibri"/>
                <w:bCs/>
                <w:i/>
                <w:sz w:val="16"/>
                <w:szCs w:val="18"/>
              </w:rPr>
              <w:t xml:space="preserve">/ </w:t>
            </w:r>
            <w:r w:rsidR="00392D0E" w:rsidRPr="00173FA0">
              <w:rPr>
                <w:rFonts w:ascii="Century Gothic" w:hAnsi="Century Gothic" w:cs="Calibri"/>
                <w:bCs/>
                <w:i/>
                <w:sz w:val="16"/>
                <w:szCs w:val="18"/>
              </w:rPr>
              <w:t>Spécifications d’exploitation</w:t>
            </w:r>
          </w:p>
          <w:p w14:paraId="7DF5AAF5" w14:textId="77777777" w:rsidR="003700C4" w:rsidRDefault="003700C4" w:rsidP="00442A31">
            <w:pPr>
              <w:spacing w:after="0" w:line="360" w:lineRule="auto"/>
              <w:ind w:left="709"/>
              <w:rPr>
                <w:i/>
                <w:sz w:val="18"/>
              </w:rPr>
            </w:pPr>
          </w:p>
          <w:p w14:paraId="57DDAF0F" w14:textId="011E2ECA" w:rsidR="003700C4" w:rsidRPr="008E737F" w:rsidRDefault="003700C4" w:rsidP="008E737F">
            <w:pPr>
              <w:spacing w:after="0" w:line="360" w:lineRule="auto"/>
              <w:ind w:left="709" w:hanging="293"/>
              <w:rPr>
                <w:rFonts w:ascii="Century Gothic" w:hAnsi="Century Gothic"/>
                <w:b/>
                <w:bCs/>
                <w:sz w:val="18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</w:rPr>
              <w:t>(Attach the completed application forms for each specification requested below)</w:t>
            </w:r>
          </w:p>
          <w:p w14:paraId="683CC93E" w14:textId="14FD6378" w:rsidR="00442A31" w:rsidRPr="0018485E" w:rsidRDefault="00442A31" w:rsidP="008E737F">
            <w:pPr>
              <w:spacing w:after="0" w:line="360" w:lineRule="auto"/>
              <w:ind w:left="709" w:hanging="293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(Joindre</w:t>
            </w:r>
            <w:r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les</w:t>
            </w:r>
            <w:r w:rsidRPr="008E737F">
              <w:rPr>
                <w:rFonts w:ascii="Century Gothic" w:hAnsi="Century Gothic"/>
                <w:i/>
                <w:spacing w:val="-3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formulaires</w:t>
            </w:r>
            <w:r w:rsidRPr="008E737F">
              <w:rPr>
                <w:rFonts w:ascii="Century Gothic" w:hAnsi="Century Gothic"/>
                <w:i/>
                <w:spacing w:val="-5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de</w:t>
            </w:r>
            <w:r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demande</w:t>
            </w:r>
            <w:r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dûment</w:t>
            </w:r>
            <w:r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renseignés</w:t>
            </w:r>
            <w:r w:rsidRPr="008E737F">
              <w:rPr>
                <w:rFonts w:ascii="Century Gothic" w:hAnsi="Century Gothic"/>
                <w:i/>
                <w:spacing w:val="-3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pour</w:t>
            </w:r>
            <w:r w:rsidRPr="008E737F">
              <w:rPr>
                <w:rFonts w:ascii="Century Gothic" w:hAnsi="Century Gothic"/>
                <w:i/>
                <w:spacing w:val="-2"/>
                <w:sz w:val="16"/>
                <w:lang w:val="fr-FR"/>
              </w:rPr>
              <w:t xml:space="preserve"> </w:t>
            </w:r>
            <w:r w:rsidRPr="008E737F">
              <w:rPr>
                <w:rFonts w:ascii="Century Gothic" w:hAnsi="Century Gothic"/>
                <w:i/>
                <w:sz w:val="16"/>
                <w:lang w:val="fr-FR"/>
              </w:rPr>
              <w:t>chaque spécification ci-dessous sollicitée</w:t>
            </w:r>
            <w:r w:rsidRPr="008E737F">
              <w:rPr>
                <w:rFonts w:ascii="Century Gothic" w:hAnsi="Century Gothic"/>
                <w:i/>
                <w:spacing w:val="-3"/>
                <w:sz w:val="16"/>
                <w:lang w:val="fr-FR"/>
              </w:rPr>
              <w:t>)</w:t>
            </w:r>
          </w:p>
        </w:tc>
      </w:tr>
      <w:tr w:rsidR="00442A31" w:rsidRPr="0018485E" w14:paraId="62BF648A" w14:textId="3C5DD2EE" w:rsidTr="006D2437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13454045" w14:textId="34D69CD1" w:rsidR="00442A31" w:rsidRPr="008E737F" w:rsidRDefault="00442A31" w:rsidP="00442A31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PBN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5D2CF5B0" w14:textId="366505C8" w:rsidR="003700C4" w:rsidRPr="008E737F" w:rsidRDefault="00442A31" w:rsidP="008E737F">
            <w:pPr>
              <w:spacing w:before="120" w:after="0" w:line="360" w:lineRule="auto"/>
              <w:ind w:left="709"/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  <w:lang w:val="fr-FR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Century Gothic" w:hAnsi="Century Gothic" w:cs="Calibri"/>
                <w:b/>
                <w:spacing w:val="-6"/>
                <w:sz w:val="18"/>
                <w:szCs w:val="18"/>
                <w:lang w:val="fr-FR"/>
              </w:rPr>
              <w:t xml:space="preserve"> </w:t>
            </w:r>
            <w:r w:rsidR="003700C4" w:rsidRPr="008E737F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>Yes</w:t>
            </w:r>
            <w:r w:rsidRPr="008E737F">
              <w:rPr>
                <w:rFonts w:ascii="Century Gothic" w:hAnsi="Century Gothic" w:cs="Calibri"/>
                <w:b/>
                <w:sz w:val="18"/>
                <w:szCs w:val="18"/>
                <w:lang w:val="fr-FR"/>
              </w:rPr>
              <w:t xml:space="preserve">     </w:t>
            </w:r>
          </w:p>
          <w:p w14:paraId="2885EFC6" w14:textId="4F9B0D29" w:rsidR="00442A31" w:rsidRPr="0018485E" w:rsidRDefault="00442A31" w:rsidP="003700C4">
            <w:pPr>
              <w:spacing w:after="0" w:line="360" w:lineRule="auto"/>
              <w:ind w:left="67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="003700C4"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</w:t>
            </w:r>
            <w:r w:rsid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="003700C4"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>Oui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           </w:t>
            </w:r>
          </w:p>
        </w:tc>
        <w:tc>
          <w:tcPr>
            <w:tcW w:w="4560" w:type="dxa"/>
            <w:gridSpan w:val="5"/>
            <w:tcBorders>
              <w:left w:val="nil"/>
            </w:tcBorders>
          </w:tcPr>
          <w:p w14:paraId="4226D504" w14:textId="385022D7" w:rsidR="003700C4" w:rsidRPr="008E737F" w:rsidRDefault="00442A31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18485E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instrText xml:space="preserve"> FORMCHECKBOX </w:instrText>
            </w:r>
            <w:r w:rsidRPr="0018485E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 w:rsidRPr="0018485E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 w:rsidRPr="0018485E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t xml:space="preserve"> </w:t>
            </w:r>
            <w:r w:rsidR="003700C4"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>No</w: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</w:t>
            </w:r>
          </w:p>
          <w:p w14:paraId="7671BBB7" w14:textId="201C6837" w:rsidR="00442A31" w:rsidRPr="0018485E" w:rsidRDefault="003700C4" w:rsidP="003700C4">
            <w:pPr>
              <w:spacing w:after="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>Non</w:t>
            </w:r>
            <w:r w:rsidR="00442A31"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</w:t>
            </w:r>
            <w:r w:rsidR="00442A31"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</w:tr>
      <w:tr w:rsidR="0011605F" w:rsidRPr="0018485E" w14:paraId="24D8A7EF" w14:textId="77777777" w:rsidTr="003700C4">
        <w:trPr>
          <w:cantSplit/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0FC671D8" w14:textId="4A2D93BA" w:rsidR="0011605F" w:rsidRPr="008E737F" w:rsidRDefault="0011605F" w:rsidP="0011605F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MNPS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51141B08" w14:textId="2BE6D0D2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4B0A19A0" w14:textId="0B5DDEF9" w:rsidR="0011605F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  <w:r w:rsidR="0011605F"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4EA1081E" w14:textId="07B969A3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5D85E4C4" w14:textId="12C15545" w:rsidR="0011605F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74A624A4" w14:textId="77777777" w:rsidR="0011605F" w:rsidRPr="0018485E" w:rsidRDefault="0011605F" w:rsidP="0011605F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6433E447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1D9C8428" w14:textId="01EDB9B0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RVSM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6F18AE18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1886BC57" w14:textId="20DBB4D9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008D2E18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03F4115D" w14:textId="432E098A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454ADE03" w14:textId="584AA4F9" w:rsidR="003700C4" w:rsidRPr="0018485E" w:rsidRDefault="003700C4" w:rsidP="003700C4">
            <w:pPr>
              <w:spacing w:after="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65EA290B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06361F73" w14:textId="756F2E3F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LVO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60D5C4E1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656141D6" w14:textId="03EED6AA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384E4126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5F279E62" w14:textId="2D2625CC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0DF4082C" w14:textId="42A7D00E" w:rsidR="003700C4" w:rsidRPr="0018485E" w:rsidRDefault="003700C4" w:rsidP="003700C4">
            <w:pPr>
              <w:spacing w:after="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382CC5AC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112C23EF" w14:textId="1590B9C3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ETOPS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1B920AC0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656B4AA9" w14:textId="4CB3305B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35656495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601C1022" w14:textId="0DD06CEB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2FA3C0EB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3247BD46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17C371F0" w14:textId="77777777" w:rsidR="003700C4" w:rsidRPr="008E737F" w:rsidRDefault="003700C4" w:rsidP="003700C4">
            <w:pPr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 xml:space="preserve">Dangerous Goods </w:t>
            </w:r>
          </w:p>
          <w:p w14:paraId="51FA9D21" w14:textId="6F9A9142" w:rsidR="003700C4" w:rsidRPr="003700C4" w:rsidRDefault="003700C4" w:rsidP="003700C4">
            <w:pPr>
              <w:spacing w:after="0"/>
              <w:ind w:left="130"/>
              <w:rPr>
                <w:rFonts w:ascii="Century Gothic" w:hAnsi="Century Gothic"/>
                <w:i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Marchandises dangereuses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633C7550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166AD85A" w14:textId="216D7C78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1D26F6E4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1BFAB49D" w14:textId="7ADA4E0F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7BEF9C2F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414EC62D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5430859E" w14:textId="535CBB55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NVIS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1BBC0EAC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6482ED71" w14:textId="188BAF5C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587A8335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0DDBE93C" w14:textId="6F08805D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488F6CD3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56057F06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0D079B03" w14:textId="67E090E7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lastRenderedPageBreak/>
              <w:t>HHO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62DC65B2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77D2873F" w14:textId="3C3637BA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5C729BD4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629B6ED3" w14:textId="33D109BB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7FF78710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51A15C54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441113F3" w14:textId="2ED2EB47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HEMS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0227D0A1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5E373468" w14:textId="4C7B53EE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34EFF736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06E25F8A" w14:textId="74EB9454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3577D7DF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0366F9A9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57F88729" w14:textId="67FA3816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HOFO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60EB24F1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74660EAD" w14:textId="37F52098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0A166173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0A4DFA70" w14:textId="17A53DF0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6C8D4A44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2D08CF36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35FE710E" w14:textId="054682B5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SET-IMC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157093D1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7D43F2A9" w14:textId="1AE3637D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7A8A7BC1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32C12FA9" w14:textId="2DBA897C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384E4062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3700C4" w:rsidRPr="0018485E" w14:paraId="621FA8E3" w14:textId="77777777" w:rsidTr="00530F2C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5E50AFE5" w14:textId="7F59B7D8" w:rsidR="003700C4" w:rsidRPr="008E737F" w:rsidRDefault="003700C4" w:rsidP="003700C4">
            <w:pPr>
              <w:spacing w:before="120" w:after="12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EFB</w:t>
            </w:r>
          </w:p>
        </w:tc>
        <w:tc>
          <w:tcPr>
            <w:tcW w:w="2279" w:type="dxa"/>
            <w:gridSpan w:val="5"/>
            <w:tcBorders>
              <w:left w:val="single" w:sz="4" w:space="0" w:color="auto"/>
              <w:right w:val="nil"/>
            </w:tcBorders>
          </w:tcPr>
          <w:p w14:paraId="72FEBA5D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3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Yes     </w:t>
            </w:r>
          </w:p>
          <w:p w14:paraId="5878CC7E" w14:textId="314065D1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</w:t>
            </w: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Oui               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 w14:paraId="16CCBE81" w14:textId="77777777" w:rsidR="003700C4" w:rsidRPr="008E737F" w:rsidRDefault="003700C4" w:rsidP="008E737F">
            <w:pPr>
              <w:spacing w:before="120" w:after="0" w:line="360" w:lineRule="auto"/>
              <w:ind w:left="709"/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pP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begin">
                <w:ffData>
                  <w:name w:val="CaseACocher0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instrText xml:space="preserve"> FORMCHECKBOX </w:instrText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separate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fldChar w:fldCharType="end"/>
            </w:r>
            <w:r w:rsidRPr="008E737F">
              <w:rPr>
                <w:rFonts w:ascii="Segoe UI Symbol" w:hAnsi="Segoe UI Symbol" w:cs="Segoe UI Symbol"/>
                <w:b/>
                <w:spacing w:val="-6"/>
                <w:sz w:val="18"/>
                <w:szCs w:val="18"/>
              </w:rPr>
              <w:t xml:space="preserve"> No </w:t>
            </w:r>
          </w:p>
          <w:p w14:paraId="2D49D19F" w14:textId="47B50B31" w:rsidR="003700C4" w:rsidRPr="0018485E" w:rsidRDefault="003700C4" w:rsidP="003700C4">
            <w:pPr>
              <w:spacing w:after="0" w:line="360" w:lineRule="auto"/>
              <w:ind w:left="709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fr-FR"/>
              </w:rPr>
            </w:pPr>
            <w:r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       </w:t>
            </w:r>
            <w:r w:rsidRPr="003700C4">
              <w:rPr>
                <w:rFonts w:ascii="Century Gothic" w:hAnsi="Century Gothic" w:cs="Calibri"/>
                <w:sz w:val="16"/>
                <w:szCs w:val="18"/>
                <w:lang w:val="fr-FR"/>
              </w:rPr>
              <w:t xml:space="preserve">Non   </w:t>
            </w:r>
            <w:r w:rsidRPr="0018485E">
              <w:rPr>
                <w:rFonts w:ascii="Century Gothic" w:hAnsi="Century Gothic" w:cs="Calibri"/>
                <w:sz w:val="18"/>
                <w:szCs w:val="18"/>
                <w:lang w:val="fr-FR"/>
              </w:rPr>
              <w:t xml:space="preserve">                   </w:t>
            </w:r>
          </w:p>
        </w:tc>
        <w:tc>
          <w:tcPr>
            <w:tcW w:w="2280" w:type="dxa"/>
            <w:gridSpan w:val="2"/>
            <w:tcBorders>
              <w:left w:val="nil"/>
            </w:tcBorders>
          </w:tcPr>
          <w:p w14:paraId="03FB7E0F" w14:textId="77777777" w:rsidR="003700C4" w:rsidRPr="0018485E" w:rsidRDefault="003700C4" w:rsidP="003700C4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</w:p>
        </w:tc>
      </w:tr>
      <w:tr w:rsidR="00530F2C" w:rsidRPr="0018485E" w14:paraId="492683A3" w14:textId="77777777" w:rsidTr="00F0330B">
        <w:trPr>
          <w:trHeight w:val="563"/>
          <w:jc w:val="center"/>
        </w:trPr>
        <w:tc>
          <w:tcPr>
            <w:tcW w:w="3280" w:type="dxa"/>
            <w:gridSpan w:val="2"/>
            <w:tcBorders>
              <w:right w:val="single" w:sz="4" w:space="0" w:color="auto"/>
            </w:tcBorders>
          </w:tcPr>
          <w:p w14:paraId="4CE306B1" w14:textId="7781E7BC" w:rsidR="003700C4" w:rsidRPr="008E737F" w:rsidRDefault="003700C4" w:rsidP="003700C4">
            <w:pPr>
              <w:spacing w:before="120" w:after="0"/>
              <w:ind w:left="13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Other (</w:t>
            </w:r>
            <w:r w:rsid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</w:t>
            </w:r>
            <w:r w:rsidRPr="008E737F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lease specify)</w:t>
            </w:r>
          </w:p>
          <w:p w14:paraId="196A41B5" w14:textId="30050D7B" w:rsidR="00530F2C" w:rsidRPr="003700C4" w:rsidRDefault="00442A31" w:rsidP="003700C4">
            <w:pPr>
              <w:spacing w:after="120"/>
              <w:ind w:left="130"/>
              <w:rPr>
                <w:rFonts w:ascii="Century Gothic" w:hAnsi="Century Gothic"/>
                <w:sz w:val="16"/>
                <w:szCs w:val="16"/>
                <w:lang w:val="fr-FR"/>
              </w:rPr>
            </w:pPr>
            <w:r w:rsidRPr="003700C4">
              <w:rPr>
                <w:rFonts w:ascii="Century Gothic" w:hAnsi="Century Gothic"/>
                <w:sz w:val="16"/>
                <w:szCs w:val="16"/>
                <w:lang w:val="fr-FR"/>
              </w:rPr>
              <w:t xml:space="preserve">Autre </w:t>
            </w:r>
            <w:r w:rsidRPr="003700C4">
              <w:rPr>
                <w:rFonts w:ascii="Century Gothic" w:hAnsi="Century Gothic"/>
                <w:i/>
                <w:iCs/>
                <w:sz w:val="16"/>
                <w:szCs w:val="16"/>
                <w:lang w:val="fr-FR"/>
              </w:rPr>
              <w:t>(à préciser</w:t>
            </w:r>
            <w:r w:rsidR="003700C4" w:rsidRPr="003700C4">
              <w:rPr>
                <w:rFonts w:ascii="Century Gothic" w:hAnsi="Century Gothic"/>
                <w:i/>
                <w:iCs/>
                <w:sz w:val="16"/>
                <w:szCs w:val="16"/>
                <w:lang w:val="fr-FR"/>
              </w:rPr>
              <w:t xml:space="preserve">) </w:t>
            </w:r>
          </w:p>
        </w:tc>
        <w:tc>
          <w:tcPr>
            <w:tcW w:w="6839" w:type="dxa"/>
            <w:gridSpan w:val="10"/>
            <w:tcBorders>
              <w:left w:val="single" w:sz="4" w:space="0" w:color="auto"/>
            </w:tcBorders>
          </w:tcPr>
          <w:p w14:paraId="1C677CAC" w14:textId="3E90882F" w:rsidR="00530F2C" w:rsidRPr="0018485E" w:rsidRDefault="00442A31" w:rsidP="00F0330B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</w:pPr>
            <w:r w:rsidRPr="0018485E">
              <w:rPr>
                <w:rFonts w:ascii="Century Gothic" w:hAnsi="Century Gothic" w:cs="Calibri"/>
                <w:b/>
                <w:bCs/>
                <w:sz w:val="18"/>
                <w:szCs w:val="18"/>
              </w:rPr>
              <w:fldChar w:fldCharType="begin">
                <w:ffData>
                  <w:name w:val="Texte058"/>
                  <w:enabled/>
                  <w:calcOnExit w:val="0"/>
                  <w:textInput/>
                </w:ffData>
              </w:fldChar>
            </w:r>
            <w:bookmarkStart w:id="11" w:name="Texte20"/>
            <w:r w:rsidRPr="0018485E"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  <w:instrText xml:space="preserve"> FORMTEXT </w:instrText>
            </w:r>
            <w:r w:rsidRPr="0018485E">
              <w:rPr>
                <w:rFonts w:ascii="Century Gothic" w:hAnsi="Century Gothic" w:cs="Calibri"/>
                <w:b/>
                <w:bCs/>
                <w:sz w:val="18"/>
                <w:szCs w:val="18"/>
              </w:rPr>
            </w:r>
            <w:r w:rsidRPr="0018485E">
              <w:rPr>
                <w:rFonts w:ascii="Century Gothic" w:hAnsi="Century Gothic" w:cs="Calibri"/>
                <w:b/>
                <w:bCs/>
                <w:sz w:val="18"/>
                <w:szCs w:val="18"/>
              </w:rPr>
              <w:fldChar w:fldCharType="separate"/>
            </w:r>
            <w:r w:rsidRPr="0018485E">
              <w:rPr>
                <w:rFonts w:ascii="Century Gothic" w:hAnsi="Century Gothic" w:cs="Calibri"/>
                <w:b/>
                <w:bCs/>
                <w:noProof/>
                <w:sz w:val="18"/>
                <w:szCs w:val="18"/>
                <w:lang w:val="fr-FR"/>
              </w:rPr>
              <w:t> </w:t>
            </w:r>
            <w:r w:rsidRPr="0018485E">
              <w:rPr>
                <w:rFonts w:ascii="Century Gothic" w:hAnsi="Century Gothic" w:cs="Calibri"/>
                <w:b/>
                <w:bCs/>
                <w:noProof/>
                <w:sz w:val="18"/>
                <w:szCs w:val="18"/>
                <w:lang w:val="fr-FR"/>
              </w:rPr>
              <w:t> </w:t>
            </w:r>
            <w:r w:rsidRPr="0018485E">
              <w:rPr>
                <w:rFonts w:ascii="Century Gothic" w:hAnsi="Century Gothic" w:cs="Calibri"/>
                <w:b/>
                <w:bCs/>
                <w:noProof/>
                <w:sz w:val="18"/>
                <w:szCs w:val="18"/>
                <w:lang w:val="fr-FR"/>
              </w:rPr>
              <w:t> </w:t>
            </w:r>
            <w:r w:rsidRPr="0018485E">
              <w:rPr>
                <w:rFonts w:ascii="Century Gothic" w:hAnsi="Century Gothic" w:cs="Calibri"/>
                <w:b/>
                <w:bCs/>
                <w:noProof/>
                <w:sz w:val="18"/>
                <w:szCs w:val="18"/>
                <w:lang w:val="fr-FR"/>
              </w:rPr>
              <w:t> </w:t>
            </w:r>
            <w:r w:rsidRPr="0018485E">
              <w:rPr>
                <w:rFonts w:ascii="Century Gothic" w:hAnsi="Century Gothic" w:cs="Calibri"/>
                <w:b/>
                <w:bCs/>
                <w:noProof/>
                <w:sz w:val="18"/>
                <w:szCs w:val="18"/>
                <w:lang w:val="fr-FR"/>
              </w:rPr>
              <w:t> </w:t>
            </w:r>
            <w:r w:rsidRPr="0018485E">
              <w:rPr>
                <w:rFonts w:ascii="Century Gothic" w:hAnsi="Century Gothic" w:cs="Calibri"/>
                <w:b/>
                <w:bCs/>
                <w:sz w:val="18"/>
                <w:szCs w:val="18"/>
              </w:rPr>
              <w:fldChar w:fldCharType="end"/>
            </w:r>
            <w:bookmarkEnd w:id="11"/>
          </w:p>
        </w:tc>
      </w:tr>
    </w:tbl>
    <w:p w14:paraId="64A4FE1D" w14:textId="77777777" w:rsidR="00F0330B" w:rsidRDefault="00F0330B"/>
    <w:tbl>
      <w:tblPr>
        <w:tblStyle w:val="TableNormal"/>
        <w:tblW w:w="101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6"/>
        <w:gridCol w:w="6903"/>
      </w:tblGrid>
      <w:tr w:rsidR="005A0FF9" w:rsidRPr="005A0FF9" w14:paraId="2D64660F" w14:textId="77777777" w:rsidTr="00046819">
        <w:trPr>
          <w:trHeight w:val="420"/>
          <w:jc w:val="center"/>
        </w:trPr>
        <w:tc>
          <w:tcPr>
            <w:tcW w:w="10119" w:type="dxa"/>
            <w:gridSpan w:val="2"/>
            <w:shd w:val="clear" w:color="auto" w:fill="BFBFBF" w:themeFill="background1" w:themeFillShade="BF"/>
          </w:tcPr>
          <w:p w14:paraId="44E2019B" w14:textId="1BC69681" w:rsidR="005A0FF9" w:rsidRPr="005A0FF9" w:rsidRDefault="00046819" w:rsidP="00C54C1F">
            <w:pPr>
              <w:spacing w:before="120" w:after="120" w:line="360" w:lineRule="auto"/>
              <w:ind w:left="709"/>
              <w:rPr>
                <w:rFonts w:ascii="Century Gothic" w:hAnsi="Century Gothic" w:cs="Calibri"/>
                <w:b/>
                <w:bCs/>
                <w:sz w:val="18"/>
                <w:szCs w:val="18"/>
                <w:lang w:val="fr-CM"/>
              </w:rPr>
            </w:pPr>
            <w:r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  <w:t>Partie III</w:t>
            </w:r>
            <w:r w:rsidR="005A0FF9" w:rsidRPr="005A0FF9"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  <w:t xml:space="preserve"> : </w:t>
            </w:r>
            <w:r w:rsidR="00E02CFE">
              <w:rPr>
                <w:rFonts w:ascii="Century Gothic" w:hAnsi="Century Gothic" w:cs="Calibri"/>
                <w:b/>
                <w:bCs/>
                <w:sz w:val="18"/>
                <w:szCs w:val="18"/>
                <w:lang w:val="fr-FR"/>
              </w:rPr>
              <w:t xml:space="preserve">STATEMENT </w:t>
            </w:r>
            <w:r w:rsidR="00E02CFE" w:rsidRPr="00E02CFE">
              <w:rPr>
                <w:rFonts w:ascii="Century Gothic" w:hAnsi="Century Gothic" w:cs="Calibri"/>
                <w:bCs/>
                <w:i/>
                <w:sz w:val="16"/>
                <w:szCs w:val="18"/>
                <w:lang w:val="fr-FR"/>
              </w:rPr>
              <w:t xml:space="preserve">/ </w:t>
            </w:r>
            <w:r w:rsidR="00C54C1F" w:rsidRPr="00E02CFE">
              <w:rPr>
                <w:rFonts w:ascii="Century Gothic" w:hAnsi="Century Gothic" w:cs="Calibri"/>
                <w:bCs/>
                <w:i/>
                <w:sz w:val="16"/>
                <w:szCs w:val="18"/>
                <w:lang w:val="fr-FR"/>
              </w:rPr>
              <w:t>DECLARATION</w:t>
            </w:r>
          </w:p>
        </w:tc>
      </w:tr>
      <w:tr w:rsidR="00675FD2" w:rsidRPr="005A0FF9" w14:paraId="09DF39E5" w14:textId="77777777" w:rsidTr="00675FD2">
        <w:trPr>
          <w:trHeight w:val="420"/>
          <w:jc w:val="center"/>
        </w:trPr>
        <w:tc>
          <w:tcPr>
            <w:tcW w:w="10119" w:type="dxa"/>
            <w:gridSpan w:val="2"/>
          </w:tcPr>
          <w:p w14:paraId="26F78CA7" w14:textId="1AD7745E" w:rsidR="00E02CFE" w:rsidRPr="008E737F" w:rsidRDefault="00E02CFE" w:rsidP="00675FD2">
            <w:pPr>
              <w:spacing w:before="120" w:after="120" w:line="240" w:lineRule="auto"/>
              <w:ind w:left="131" w:right="340" w:hanging="23"/>
              <w:jc w:val="both"/>
              <w:rPr>
                <w:rFonts w:ascii="Century Gothic" w:hAnsi="Century Gothic" w:cs="Calibri"/>
                <w:b/>
                <w:bCs/>
                <w:sz w:val="18"/>
                <w:szCs w:val="18"/>
              </w:rPr>
            </w:pPr>
            <w:r w:rsidRPr="008E737F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I hereby apply for the initial issuance of an Air Operator Certificate (AOC), in accordance with the provisions of Regulation No. 07/26-UEAC-066-CM-45 of 24 September 2026 and its implementing regulations, in particular Implementing Regulation No. 127/26/CEMAC/C/P/REX-OPS (ORO.AOC.100, ARO.OPS.100), and I declare that the documents provided in support of this application have been checked and found to comply with the applicable requirements.</w:t>
            </w:r>
          </w:p>
          <w:p w14:paraId="7FAC239D" w14:textId="36319395" w:rsidR="00675FD2" w:rsidRPr="00E02CFE" w:rsidRDefault="00622997" w:rsidP="00675FD2">
            <w:pPr>
              <w:spacing w:before="120" w:after="120" w:line="240" w:lineRule="auto"/>
              <w:ind w:left="131" w:right="340" w:hanging="23"/>
              <w:jc w:val="both"/>
              <w:rPr>
                <w:rFonts w:ascii="Century Gothic" w:hAnsi="Century Gothic" w:cs="Calibri"/>
                <w:i/>
                <w:sz w:val="18"/>
                <w:szCs w:val="18"/>
                <w:lang w:val="fr-FR"/>
              </w:rPr>
            </w:pPr>
            <w:r w:rsidRPr="00E02CFE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 xml:space="preserve">Je sollicite par la présente la délivrance initiale d’un certificat de transporteur aérien (CTA), conformément aux dispositions du Règlement N° 07/26-UEAC-066-CM-45 du 24 septembre </w:t>
            </w:r>
            <w:r w:rsidR="00C54C1F" w:rsidRPr="00E02CFE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>2026 et</w:t>
            </w:r>
            <w:r w:rsidRPr="00E02CFE">
              <w:rPr>
                <w:rFonts w:ascii="Century Gothic" w:hAnsi="Century Gothic" w:cs="Calibri"/>
                <w:i/>
                <w:sz w:val="16"/>
                <w:szCs w:val="18"/>
                <w:lang w:val="fr-FR"/>
              </w:rPr>
              <w:t xml:space="preserve"> de ses règlements d’exécution, notamment le Règlement d’exécution N° 127/26/CEMAC/C/P/REX-OPS (ORO.AOC.100, ARO.OPS.100), et je déclare que les documents fournis à l’appui de la présente demande ont été vérifiés et jugés conformes aux exigences applicables.</w:t>
            </w:r>
          </w:p>
        </w:tc>
      </w:tr>
      <w:tr w:rsidR="00046819" w:rsidRPr="005A0FF9" w14:paraId="501BC634" w14:textId="77777777" w:rsidTr="006D2437">
        <w:trPr>
          <w:trHeight w:val="444"/>
          <w:jc w:val="center"/>
        </w:trPr>
        <w:tc>
          <w:tcPr>
            <w:tcW w:w="3216" w:type="dxa"/>
          </w:tcPr>
          <w:p w14:paraId="2099C81E" w14:textId="784D2316" w:rsidR="00E02CFE" w:rsidRPr="00E02CFE" w:rsidRDefault="00E02CFE" w:rsidP="00E02CFE">
            <w:pPr>
              <w:spacing w:before="120" w:after="0" w:line="240" w:lineRule="auto"/>
              <w:ind w:left="471" w:right="68" w:hanging="363"/>
              <w:rPr>
                <w:rFonts w:ascii="Century Gothic" w:hAnsi="Century Gothic" w:cs="Calibri"/>
                <w:b/>
                <w:bCs/>
                <w:sz w:val="17"/>
                <w:szCs w:val="17"/>
                <w:lang w:val="fr-CM"/>
              </w:rPr>
            </w:pPr>
            <w:r w:rsidRPr="00E02CFE">
              <w:rPr>
                <w:rFonts w:ascii="Century Gothic" w:hAnsi="Century Gothic" w:cs="Calibri"/>
                <w:b/>
                <w:bCs/>
                <w:sz w:val="17"/>
                <w:szCs w:val="17"/>
                <w:lang w:val="fr-CM"/>
              </w:rPr>
              <w:t xml:space="preserve">Name of the Accountable manager </w:t>
            </w:r>
          </w:p>
          <w:p w14:paraId="229C2E4D" w14:textId="2334186D" w:rsidR="00046819" w:rsidRPr="00E02CFE" w:rsidRDefault="00046819" w:rsidP="00E02CFE">
            <w:pPr>
              <w:spacing w:after="120" w:line="240" w:lineRule="auto"/>
              <w:ind w:left="471" w:right="68" w:hanging="363"/>
              <w:rPr>
                <w:rFonts w:ascii="Century Gothic" w:hAnsi="Century Gothic" w:cs="Calibri"/>
                <w:bCs/>
                <w:i/>
                <w:sz w:val="18"/>
                <w:szCs w:val="18"/>
                <w:lang w:val="fr-CM"/>
              </w:rPr>
            </w:pPr>
            <w:r w:rsidRPr="00E02CFE">
              <w:rPr>
                <w:rFonts w:ascii="Century Gothic" w:hAnsi="Century Gothic" w:cs="Calibri"/>
                <w:bCs/>
                <w:i/>
                <w:sz w:val="16"/>
                <w:szCs w:val="18"/>
                <w:lang w:val="fr-CM"/>
              </w:rPr>
              <w:t>Nom du dirigeant responsable</w:t>
            </w:r>
          </w:p>
        </w:tc>
        <w:tc>
          <w:tcPr>
            <w:tcW w:w="6903" w:type="dxa"/>
          </w:tcPr>
          <w:p w14:paraId="09BA6E07" w14:textId="4F26670C" w:rsidR="00046819" w:rsidRPr="00276BCB" w:rsidRDefault="00046819" w:rsidP="00276BCB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</w:pP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begin">
                <w:ffData>
                  <w:name w:val="Texte059"/>
                  <w:enabled/>
                  <w:calcOnExit w:val="0"/>
                  <w:textInput/>
                </w:ffData>
              </w:fldCha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instrText xml:space="preserve"> FORMTEXT </w:instrTex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separate"/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end"/>
            </w:r>
          </w:p>
        </w:tc>
      </w:tr>
      <w:tr w:rsidR="00046819" w:rsidRPr="005A0FF9" w14:paraId="552B67D2" w14:textId="77777777" w:rsidTr="00046819">
        <w:trPr>
          <w:trHeight w:val="509"/>
          <w:jc w:val="center"/>
        </w:trPr>
        <w:tc>
          <w:tcPr>
            <w:tcW w:w="3216" w:type="dxa"/>
          </w:tcPr>
          <w:p w14:paraId="6FD13034" w14:textId="03519234" w:rsidR="00046819" w:rsidRPr="00173FA0" w:rsidRDefault="00046819" w:rsidP="00E02CFE">
            <w:pPr>
              <w:spacing w:before="120" w:after="0" w:line="240" w:lineRule="auto"/>
              <w:ind w:left="471" w:right="68" w:hanging="363"/>
              <w:rPr>
                <w:rFonts w:ascii="Century Gothic" w:hAnsi="Century Gothic" w:cs="Calibri"/>
                <w:b/>
                <w:bCs/>
                <w:sz w:val="18"/>
                <w:szCs w:val="18"/>
              </w:rPr>
            </w:pPr>
            <w:r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Date (</w:t>
            </w:r>
            <w:r w:rsidR="00E02CFE"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dd</w:t>
            </w:r>
            <w:r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/mm/</w:t>
            </w:r>
            <w:r w:rsidR="00E02CFE"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yyyy</w:t>
            </w:r>
            <w:r w:rsidRPr="00173FA0">
              <w:rPr>
                <w:rFonts w:ascii="Century Gothic" w:hAnsi="Century Gothic" w:cs="Calibri"/>
                <w:b/>
                <w:bCs/>
                <w:sz w:val="18"/>
                <w:szCs w:val="18"/>
              </w:rPr>
              <w:t>)</w:t>
            </w:r>
          </w:p>
          <w:p w14:paraId="4B9FB35D" w14:textId="5D2B1C61" w:rsidR="00E02CFE" w:rsidRPr="00173FA0" w:rsidRDefault="00E02CFE" w:rsidP="00E02CFE">
            <w:pPr>
              <w:spacing w:after="120" w:line="240" w:lineRule="auto"/>
              <w:ind w:left="471" w:right="68" w:hanging="363"/>
              <w:rPr>
                <w:rFonts w:ascii="Century Gothic" w:hAnsi="Century Gothic" w:cs="Calibri"/>
                <w:bCs/>
                <w:i/>
                <w:sz w:val="18"/>
                <w:szCs w:val="18"/>
              </w:rPr>
            </w:pPr>
            <w:r w:rsidRPr="00173FA0">
              <w:rPr>
                <w:rFonts w:ascii="Century Gothic" w:hAnsi="Century Gothic" w:cs="Calibri"/>
                <w:bCs/>
                <w:i/>
                <w:sz w:val="16"/>
                <w:szCs w:val="18"/>
              </w:rPr>
              <w:t>Date (jj/mm/aaaa)</w:t>
            </w:r>
          </w:p>
        </w:tc>
        <w:tc>
          <w:tcPr>
            <w:tcW w:w="6903" w:type="dxa"/>
          </w:tcPr>
          <w:p w14:paraId="44FDBC3E" w14:textId="7C79332D" w:rsidR="00046819" w:rsidRPr="00276BCB" w:rsidRDefault="00046819" w:rsidP="00276BCB">
            <w:pPr>
              <w:spacing w:before="120" w:after="120"/>
              <w:ind w:left="465" w:right="210"/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</w:pP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begin">
                <w:ffData>
                  <w:name w:val="Texte060"/>
                  <w:enabled/>
                  <w:calcOnExit w:val="0"/>
                  <w:textInput/>
                </w:ffData>
              </w:fldCha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instrText xml:space="preserve"> FORMTEXT </w:instrTex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separate"/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  <w:lang w:val="fr-FR"/>
              </w:rPr>
              <w:t> </w:t>
            </w:r>
            <w:r w:rsidRPr="00276BCB">
              <w:rPr>
                <w:rFonts w:ascii="Century Gothic" w:hAnsi="Century Gothic" w:cs="Calibri"/>
                <w:b/>
                <w:noProof/>
                <w:sz w:val="18"/>
                <w:szCs w:val="18"/>
              </w:rPr>
              <w:fldChar w:fldCharType="end"/>
            </w:r>
          </w:p>
        </w:tc>
      </w:tr>
      <w:tr w:rsidR="00046819" w:rsidRPr="005A0FF9" w14:paraId="47DFC1F3" w14:textId="77777777" w:rsidTr="00622997">
        <w:trPr>
          <w:trHeight w:val="1131"/>
          <w:jc w:val="center"/>
        </w:trPr>
        <w:tc>
          <w:tcPr>
            <w:tcW w:w="3216" w:type="dxa"/>
            <w:vAlign w:val="center"/>
          </w:tcPr>
          <w:p w14:paraId="26F5DDC8" w14:textId="77777777" w:rsidR="00046819" w:rsidRDefault="00046819" w:rsidP="00E02CFE">
            <w:pPr>
              <w:spacing w:before="120" w:after="0"/>
              <w:ind w:left="471" w:right="68" w:hanging="363"/>
              <w:rPr>
                <w:rFonts w:ascii="Century Gothic" w:hAnsi="Century Gothic" w:cs="Calibri"/>
                <w:b/>
                <w:bCs/>
                <w:sz w:val="18"/>
                <w:szCs w:val="18"/>
                <w:lang w:val="fr-CM"/>
              </w:rPr>
            </w:pPr>
            <w:r w:rsidRPr="00622997">
              <w:rPr>
                <w:rFonts w:ascii="Century Gothic" w:hAnsi="Century Gothic" w:cs="Calibri"/>
                <w:b/>
                <w:bCs/>
                <w:sz w:val="18"/>
                <w:szCs w:val="18"/>
                <w:lang w:val="fr-CM"/>
              </w:rPr>
              <w:t>Signature</w:t>
            </w:r>
          </w:p>
          <w:p w14:paraId="21836D6E" w14:textId="40E57448" w:rsidR="00E02CFE" w:rsidRPr="00E02CFE" w:rsidRDefault="00E02CFE" w:rsidP="00E02CFE">
            <w:pPr>
              <w:spacing w:after="120"/>
              <w:ind w:left="471" w:right="68" w:hanging="363"/>
              <w:rPr>
                <w:rFonts w:ascii="Century Gothic" w:hAnsi="Century Gothic" w:cs="Calibri"/>
                <w:bCs/>
                <w:i/>
                <w:sz w:val="18"/>
                <w:szCs w:val="18"/>
                <w:lang w:val="fr-CM"/>
              </w:rPr>
            </w:pPr>
            <w:r w:rsidRPr="00E02CFE">
              <w:rPr>
                <w:rFonts w:ascii="Century Gothic" w:hAnsi="Century Gothic" w:cs="Calibri"/>
                <w:bCs/>
                <w:i/>
                <w:sz w:val="16"/>
                <w:szCs w:val="18"/>
                <w:lang w:val="fr-CM"/>
              </w:rPr>
              <w:t>Signature</w:t>
            </w:r>
          </w:p>
        </w:tc>
        <w:tc>
          <w:tcPr>
            <w:tcW w:w="6903" w:type="dxa"/>
          </w:tcPr>
          <w:p w14:paraId="78C20FA9" w14:textId="77777777" w:rsidR="00046819" w:rsidRPr="009970B6" w:rsidRDefault="00046819" w:rsidP="00046819">
            <w:pPr>
              <w:spacing w:before="120" w:after="120"/>
              <w:ind w:left="471" w:right="68" w:hanging="363"/>
              <w:jc w:val="center"/>
              <w:rPr>
                <w:rFonts w:ascii="Century Gothic" w:hAnsi="Century Gothic" w:cs="Calibri"/>
                <w:b/>
                <w:bCs/>
                <w:i/>
                <w:iCs/>
                <w:sz w:val="18"/>
                <w:szCs w:val="18"/>
                <w:lang w:val="fr-CM"/>
              </w:rPr>
            </w:pPr>
          </w:p>
        </w:tc>
      </w:tr>
    </w:tbl>
    <w:p w14:paraId="548F938E" w14:textId="0758159E" w:rsidR="00970923" w:rsidRDefault="00970923" w:rsidP="00BA56FB"/>
    <w:p w14:paraId="5941F7E8" w14:textId="77777777" w:rsidR="00970923" w:rsidRDefault="00970923">
      <w:pPr>
        <w:spacing w:after="0" w:line="240" w:lineRule="auto"/>
      </w:pPr>
      <w:r>
        <w:br w:type="page"/>
      </w:r>
    </w:p>
    <w:p w14:paraId="08F95105" w14:textId="0A91F119" w:rsidR="00BD7250" w:rsidRPr="00BD7250" w:rsidRDefault="00BD7250" w:rsidP="00970923">
      <w:pPr>
        <w:jc w:val="center"/>
        <w:rPr>
          <w:rFonts w:ascii="Century Gothic" w:hAnsi="Century Gothic"/>
          <w:b/>
          <w:bCs/>
          <w:sz w:val="20"/>
          <w:szCs w:val="20"/>
          <w:lang w:val="en-US"/>
        </w:rPr>
      </w:pPr>
      <w:r w:rsidRPr="00BD7250">
        <w:rPr>
          <w:rFonts w:ascii="Century Gothic" w:hAnsi="Century Gothic"/>
          <w:b/>
          <w:bCs/>
          <w:sz w:val="20"/>
          <w:szCs w:val="20"/>
          <w:lang w:val="en-US"/>
        </w:rPr>
        <w:lastRenderedPageBreak/>
        <w:t>AIR OPERATOR CERTIFICATE (AOC) APPLICATION CHECKLIST</w:t>
      </w:r>
    </w:p>
    <w:p w14:paraId="05B18C18" w14:textId="0744B18E" w:rsidR="0000339A" w:rsidRPr="00BD7250" w:rsidRDefault="00970923" w:rsidP="00970923">
      <w:pPr>
        <w:jc w:val="center"/>
        <w:rPr>
          <w:rFonts w:ascii="Century Gothic" w:hAnsi="Century Gothic"/>
          <w:i/>
          <w:iCs/>
          <w:sz w:val="18"/>
          <w:szCs w:val="18"/>
        </w:rPr>
      </w:pPr>
      <w:r w:rsidRPr="00BD7250">
        <w:rPr>
          <w:rFonts w:ascii="Century Gothic" w:hAnsi="Century Gothic"/>
          <w:i/>
          <w:iCs/>
          <w:sz w:val="18"/>
          <w:szCs w:val="18"/>
        </w:rPr>
        <w:t>LISTE DE VÉRIFICATION D’UNE DEMANDE DE</w:t>
      </w:r>
      <w:r w:rsidR="00BD7250" w:rsidRPr="00BD7250">
        <w:rPr>
          <w:rFonts w:ascii="Century Gothic" w:hAnsi="Century Gothic"/>
          <w:i/>
          <w:iCs/>
          <w:sz w:val="18"/>
          <w:szCs w:val="18"/>
        </w:rPr>
        <w:t xml:space="preserve"> CERTIFICAT DE TRANSPORTEUR AERIEN (CTA)</w:t>
      </w:r>
    </w:p>
    <w:tbl>
      <w:tblPr>
        <w:tblStyle w:val="Grilledutableau"/>
        <w:tblW w:w="10077" w:type="dxa"/>
        <w:jc w:val="center"/>
        <w:tblLook w:val="04A0" w:firstRow="1" w:lastRow="0" w:firstColumn="1" w:lastColumn="0" w:noHBand="0" w:noVBand="1"/>
      </w:tblPr>
      <w:tblGrid>
        <w:gridCol w:w="597"/>
        <w:gridCol w:w="7620"/>
        <w:gridCol w:w="1860"/>
      </w:tblGrid>
      <w:tr w:rsidR="00970923" w:rsidRPr="00970923" w14:paraId="0C692253" w14:textId="77777777" w:rsidTr="000E49ED">
        <w:trPr>
          <w:trHeight w:val="296"/>
          <w:tblHeader/>
          <w:jc w:val="center"/>
        </w:trPr>
        <w:tc>
          <w:tcPr>
            <w:tcW w:w="0" w:type="auto"/>
            <w:shd w:val="clear" w:color="auto" w:fill="95B3D7" w:themeFill="accent1" w:themeFillTint="99"/>
            <w:hideMark/>
          </w:tcPr>
          <w:p w14:paraId="7AE89A01" w14:textId="77777777" w:rsidR="00970923" w:rsidRPr="00970923" w:rsidRDefault="00970923" w:rsidP="006D2437">
            <w:pPr>
              <w:jc w:val="center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970923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N°</w:t>
            </w:r>
          </w:p>
        </w:tc>
        <w:tc>
          <w:tcPr>
            <w:tcW w:w="7620" w:type="dxa"/>
            <w:shd w:val="clear" w:color="auto" w:fill="95B3D7" w:themeFill="accent1" w:themeFillTint="99"/>
            <w:hideMark/>
          </w:tcPr>
          <w:p w14:paraId="4869127F" w14:textId="21142B73" w:rsidR="00970923" w:rsidRPr="00970923" w:rsidRDefault="00970923" w:rsidP="006D2437">
            <w:pPr>
              <w:jc w:val="center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Document requis</w:t>
            </w:r>
          </w:p>
        </w:tc>
        <w:tc>
          <w:tcPr>
            <w:tcW w:w="1860" w:type="dxa"/>
            <w:shd w:val="clear" w:color="auto" w:fill="95B3D7" w:themeFill="accent1" w:themeFillTint="99"/>
            <w:hideMark/>
          </w:tcPr>
          <w:p w14:paraId="01F76EFA" w14:textId="58FCB8EA" w:rsidR="00970923" w:rsidRPr="00970923" w:rsidRDefault="00970923" w:rsidP="00970923">
            <w:pPr>
              <w:jc w:val="center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Présent</w:t>
            </w:r>
          </w:p>
        </w:tc>
      </w:tr>
      <w:tr w:rsidR="00970923" w:rsidRPr="00970923" w14:paraId="414412F4" w14:textId="77777777" w:rsidTr="0018485E">
        <w:trPr>
          <w:trHeight w:val="308"/>
          <w:jc w:val="center"/>
        </w:trPr>
        <w:tc>
          <w:tcPr>
            <w:tcW w:w="0" w:type="auto"/>
          </w:tcPr>
          <w:p w14:paraId="385671CB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jc w:val="center"/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10F16DD8" w14:textId="64D77108" w:rsidR="00E02CFE" w:rsidRPr="008E737F" w:rsidRDefault="00E02CFE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Form CMR.OPS.FORM.</w:t>
            </w:r>
            <w:r w:rsidR="008E737F"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102</w:t>
            </w: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 xml:space="preserve"> completed </w:t>
            </w:r>
          </w:p>
          <w:p w14:paraId="67584696" w14:textId="60D4D0EB" w:rsidR="00970923" w:rsidRPr="00E02CFE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Formulaire CMR.OPS.FORM.</w:t>
            </w:r>
            <w:r w:rsidR="008E737F" w:rsidRPr="008E737F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102</w:t>
            </w:r>
            <w:r w:rsidRPr="008E737F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 xml:space="preserve"> renseigné</w:t>
            </w:r>
          </w:p>
        </w:tc>
        <w:tc>
          <w:tcPr>
            <w:tcW w:w="1860" w:type="dxa"/>
            <w:hideMark/>
          </w:tcPr>
          <w:p w14:paraId="35F9CB6A" w14:textId="68576449" w:rsidR="0032651B" w:rsidRDefault="00970923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 w:rsidR="0032651B"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 w:rsidR="0032651B"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4098CED8" w14:textId="34B2C419" w:rsidR="00970923" w:rsidRPr="0032651B" w:rsidRDefault="0032651B" w:rsidP="0032651B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                                      </w:t>
            </w:r>
            <w:r w:rsidR="00970923"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                                           </w:t>
            </w:r>
          </w:p>
        </w:tc>
      </w:tr>
      <w:tr w:rsidR="00970923" w:rsidRPr="00970923" w14:paraId="3EFCCEF1" w14:textId="77777777" w:rsidTr="0018485E">
        <w:trPr>
          <w:trHeight w:val="320"/>
          <w:jc w:val="center"/>
        </w:trPr>
        <w:tc>
          <w:tcPr>
            <w:tcW w:w="0" w:type="auto"/>
          </w:tcPr>
          <w:p w14:paraId="6B97F65A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5C98B2DF" w14:textId="77777777" w:rsidR="005B68A5" w:rsidRPr="008E737F" w:rsidRDefault="005B68A5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Application letter </w:t>
            </w:r>
          </w:p>
          <w:p w14:paraId="3FD2C11F" w14:textId="53BB898C" w:rsidR="00970923" w:rsidRPr="005B68A5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5B68A5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Lettre de demande</w:t>
            </w:r>
          </w:p>
        </w:tc>
        <w:tc>
          <w:tcPr>
            <w:tcW w:w="1860" w:type="dxa"/>
            <w:hideMark/>
          </w:tcPr>
          <w:p w14:paraId="6D70F97D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3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1347A7CB" w14:textId="22202992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</w:p>
        </w:tc>
      </w:tr>
      <w:tr w:rsidR="00970923" w:rsidRPr="00970923" w14:paraId="1F47567B" w14:textId="77777777" w:rsidTr="0018485E">
        <w:trPr>
          <w:trHeight w:val="308"/>
          <w:jc w:val="center"/>
        </w:trPr>
        <w:tc>
          <w:tcPr>
            <w:tcW w:w="0" w:type="auto"/>
          </w:tcPr>
          <w:p w14:paraId="039BD63C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77871DC1" w14:textId="77777777" w:rsidR="005B68A5" w:rsidRPr="008E737F" w:rsidRDefault="005B68A5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Compliance Checklist - Part ORO </w:t>
            </w:r>
          </w:p>
          <w:p w14:paraId="0C7677BE" w14:textId="21453821" w:rsidR="00970923" w:rsidRPr="005B68A5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5B68A5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Liste de vérification de conformité - Partie ORO</w:t>
            </w:r>
          </w:p>
        </w:tc>
        <w:tc>
          <w:tcPr>
            <w:tcW w:w="1860" w:type="dxa"/>
            <w:hideMark/>
          </w:tcPr>
          <w:p w14:paraId="73205450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37DC737D" w14:textId="3A4F8889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</w:p>
        </w:tc>
      </w:tr>
      <w:tr w:rsidR="000E49ED" w:rsidRPr="00970923" w14:paraId="05E27E7C" w14:textId="77777777" w:rsidTr="0018485E">
        <w:trPr>
          <w:trHeight w:val="308"/>
          <w:jc w:val="center"/>
        </w:trPr>
        <w:tc>
          <w:tcPr>
            <w:tcW w:w="0" w:type="auto"/>
          </w:tcPr>
          <w:p w14:paraId="5FFCD07A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27E8D2BB" w14:textId="77777777" w:rsidR="005B68A5" w:rsidRPr="008E737F" w:rsidRDefault="005B68A5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Compliance Checklist - Part CAT</w:t>
            </w:r>
          </w:p>
          <w:p w14:paraId="00D6C3B2" w14:textId="7081355B" w:rsidR="000E49ED" w:rsidRPr="005B68A5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5B68A5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Liste de vérification de conformité - Partie CAT</w:t>
            </w:r>
          </w:p>
        </w:tc>
        <w:tc>
          <w:tcPr>
            <w:tcW w:w="1860" w:type="dxa"/>
          </w:tcPr>
          <w:p w14:paraId="0B5F9F17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4A1E424E" w14:textId="6E66FD36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</w:p>
        </w:tc>
      </w:tr>
      <w:tr w:rsidR="000E49ED" w:rsidRPr="00970923" w14:paraId="08B858DA" w14:textId="77777777" w:rsidTr="0018485E">
        <w:trPr>
          <w:trHeight w:val="308"/>
          <w:jc w:val="center"/>
        </w:trPr>
        <w:tc>
          <w:tcPr>
            <w:tcW w:w="0" w:type="auto"/>
          </w:tcPr>
          <w:p w14:paraId="71E732FA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21A26A32" w14:textId="77777777" w:rsidR="005B68A5" w:rsidRPr="008E737F" w:rsidRDefault="005B68A5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Compliance Checklist - Part SPA</w:t>
            </w:r>
          </w:p>
          <w:p w14:paraId="4D9B829A" w14:textId="439AB870" w:rsidR="000E49ED" w:rsidRPr="005B68A5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5B68A5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Liste de vérification de conformité - Partie SPA</w:t>
            </w:r>
          </w:p>
        </w:tc>
        <w:tc>
          <w:tcPr>
            <w:tcW w:w="1860" w:type="dxa"/>
          </w:tcPr>
          <w:p w14:paraId="4BEA4A18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61EE296E" w14:textId="7629596D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="000E49ED"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</w:t>
            </w:r>
          </w:p>
        </w:tc>
      </w:tr>
      <w:tr w:rsidR="000E49ED" w:rsidRPr="00970923" w14:paraId="107191A1" w14:textId="77777777" w:rsidTr="0018485E">
        <w:trPr>
          <w:trHeight w:val="308"/>
          <w:jc w:val="center"/>
        </w:trPr>
        <w:tc>
          <w:tcPr>
            <w:tcW w:w="0" w:type="auto"/>
          </w:tcPr>
          <w:p w14:paraId="39B71528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34F01097" w14:textId="77777777" w:rsidR="005B68A5" w:rsidRPr="008E737F" w:rsidRDefault="005B68A5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Operations Manual Part A: General Information</w:t>
            </w:r>
          </w:p>
          <w:p w14:paraId="3FB368D0" w14:textId="7B48DA6A" w:rsidR="000E49ED" w:rsidRPr="005B68A5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5B68A5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Manuel d’exploitation Partie A : Généralités</w:t>
            </w:r>
          </w:p>
        </w:tc>
        <w:tc>
          <w:tcPr>
            <w:tcW w:w="1860" w:type="dxa"/>
          </w:tcPr>
          <w:p w14:paraId="40AF12A4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60C8BFC3" w14:textId="176B031C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="000E49ED"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56A829BC" w14:textId="77777777" w:rsidTr="0018485E">
        <w:trPr>
          <w:trHeight w:val="308"/>
          <w:jc w:val="center"/>
        </w:trPr>
        <w:tc>
          <w:tcPr>
            <w:tcW w:w="0" w:type="auto"/>
          </w:tcPr>
          <w:p w14:paraId="386DF021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1A84705F" w14:textId="79B6E93B" w:rsidR="005B68A5" w:rsidRPr="008E737F" w:rsidRDefault="005B68A5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Operations Manual Part B: Aircraft operating matters — type related</w:t>
            </w:r>
          </w:p>
          <w:p w14:paraId="6CA1FEF9" w14:textId="3C3A0FFF" w:rsidR="000E49ED" w:rsidRPr="00B675DE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eastAsia="fr-CM"/>
              </w:rPr>
            </w:pPr>
            <w:r w:rsidRPr="00B675DE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>Manuel d’exploitation Partie B : Utilisation – type</w:t>
            </w:r>
          </w:p>
        </w:tc>
        <w:tc>
          <w:tcPr>
            <w:tcW w:w="1860" w:type="dxa"/>
          </w:tcPr>
          <w:p w14:paraId="2B05194C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1DBF8042" w14:textId="7DA849E7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2DE7B73C" w14:textId="77777777" w:rsidTr="0018485E">
        <w:trPr>
          <w:trHeight w:val="308"/>
          <w:jc w:val="center"/>
        </w:trPr>
        <w:tc>
          <w:tcPr>
            <w:tcW w:w="0" w:type="auto"/>
          </w:tcPr>
          <w:p w14:paraId="5ACC666F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0CFE0A41" w14:textId="77777777" w:rsidR="005B68A5" w:rsidRPr="008E737F" w:rsidRDefault="005B68A5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Operations Manual Part C: Routes</w:t>
            </w:r>
          </w:p>
          <w:p w14:paraId="6E82A090" w14:textId="257823B1" w:rsidR="000E49ED" w:rsidRPr="00B675DE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B675DE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Manuel d’exploitation partie C : Routes</w:t>
            </w:r>
          </w:p>
        </w:tc>
        <w:tc>
          <w:tcPr>
            <w:tcW w:w="1860" w:type="dxa"/>
          </w:tcPr>
          <w:p w14:paraId="4E4FA01D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2456B843" w14:textId="5FBE6807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3BFA3A54" w14:textId="77777777" w:rsidTr="0018485E">
        <w:trPr>
          <w:trHeight w:val="308"/>
          <w:jc w:val="center"/>
        </w:trPr>
        <w:tc>
          <w:tcPr>
            <w:tcW w:w="0" w:type="auto"/>
          </w:tcPr>
          <w:p w14:paraId="0E83EBE7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55060D87" w14:textId="0F492486" w:rsidR="00B675DE" w:rsidRPr="008E737F" w:rsidRDefault="00B675DE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Operations Manual Part D: Training</w:t>
            </w:r>
          </w:p>
          <w:p w14:paraId="75FDB3C3" w14:textId="3C84FDB6" w:rsidR="000E49ED" w:rsidRPr="00B675DE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B675DE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Manuel d’exploitation Partie D : Formation</w:t>
            </w:r>
          </w:p>
        </w:tc>
        <w:tc>
          <w:tcPr>
            <w:tcW w:w="1860" w:type="dxa"/>
          </w:tcPr>
          <w:p w14:paraId="2E95B833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20E63E8C" w14:textId="40C845CF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61830C4F" w14:textId="77777777" w:rsidTr="0018485E">
        <w:trPr>
          <w:trHeight w:val="308"/>
          <w:jc w:val="center"/>
        </w:trPr>
        <w:tc>
          <w:tcPr>
            <w:tcW w:w="0" w:type="auto"/>
          </w:tcPr>
          <w:p w14:paraId="1AAAF06E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002AB6E2" w14:textId="77777777" w:rsidR="00B675DE" w:rsidRPr="008E737F" w:rsidRDefault="00B675DE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  <w:t>Compliance Monitoring Manual</w:t>
            </w:r>
          </w:p>
          <w:p w14:paraId="2AD67924" w14:textId="0019FDD0" w:rsidR="000E49ED" w:rsidRPr="00B675DE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eastAsia="fr-CM"/>
              </w:rPr>
            </w:pPr>
            <w:r w:rsidRPr="00B675DE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>Manuel de surveillance de la Conformité</w:t>
            </w:r>
          </w:p>
        </w:tc>
        <w:tc>
          <w:tcPr>
            <w:tcW w:w="1860" w:type="dxa"/>
          </w:tcPr>
          <w:p w14:paraId="2A2DF8F6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00F21101" w14:textId="40B4BF9F" w:rsidR="000E49ED" w:rsidRDefault="0032651B" w:rsidP="0032651B">
            <w:pPr>
              <w:spacing w:after="100" w:afterAutospacing="1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5683397C" w14:textId="77777777" w:rsidTr="0018485E">
        <w:trPr>
          <w:trHeight w:val="308"/>
          <w:jc w:val="center"/>
        </w:trPr>
        <w:tc>
          <w:tcPr>
            <w:tcW w:w="0" w:type="auto"/>
          </w:tcPr>
          <w:p w14:paraId="2E62F84E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6707942D" w14:textId="77777777" w:rsidR="00B675DE" w:rsidRPr="008E737F" w:rsidRDefault="00B675DE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SMS Manual</w:t>
            </w:r>
          </w:p>
          <w:p w14:paraId="25DC9B22" w14:textId="64D55415" w:rsidR="000E49ED" w:rsidRPr="00B675DE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B675DE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Manuel SMS</w:t>
            </w:r>
          </w:p>
        </w:tc>
        <w:tc>
          <w:tcPr>
            <w:tcW w:w="1860" w:type="dxa"/>
          </w:tcPr>
          <w:p w14:paraId="5F490B01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1B38362E" w14:textId="1037FE75" w:rsidR="000E49ED" w:rsidRDefault="0032651B" w:rsidP="0032651B">
            <w:pPr>
              <w:spacing w:after="100" w:afterAutospacing="1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450DAD" w:rsidRPr="00970923" w14:paraId="6FE40C09" w14:textId="77777777" w:rsidTr="0018485E">
        <w:trPr>
          <w:trHeight w:val="308"/>
          <w:jc w:val="center"/>
        </w:trPr>
        <w:tc>
          <w:tcPr>
            <w:tcW w:w="0" w:type="auto"/>
          </w:tcPr>
          <w:p w14:paraId="0E358651" w14:textId="77777777" w:rsidR="00450DAD" w:rsidRPr="00970923" w:rsidRDefault="00450DAD" w:rsidP="00450DAD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3ED3627B" w14:textId="084E8B37" w:rsidR="00450DAD" w:rsidRPr="00450DAD" w:rsidRDefault="00450DAD" w:rsidP="00450DAD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SMS implementation plan</w:t>
            </w:r>
          </w:p>
          <w:p w14:paraId="366E7C23" w14:textId="29514A1A" w:rsidR="00450DAD" w:rsidRPr="00450DAD" w:rsidRDefault="00450DAD" w:rsidP="00450DAD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450DAD">
              <w:rPr>
                <w:rFonts w:ascii="Century Gothic" w:eastAsia="Times New Roman" w:hAnsi="Century Gothic"/>
                <w:i/>
                <w:sz w:val="16"/>
                <w:szCs w:val="18"/>
                <w:lang w:val="en-US" w:eastAsia="fr-CM"/>
              </w:rPr>
              <w:t xml:space="preserve">SMS </w:t>
            </w:r>
            <w:r>
              <w:rPr>
                <w:rFonts w:ascii="Century Gothic" w:eastAsia="Times New Roman" w:hAnsi="Century Gothic"/>
                <w:i/>
                <w:sz w:val="16"/>
                <w:szCs w:val="18"/>
                <w:lang w:val="en-US" w:eastAsia="fr-CM"/>
              </w:rPr>
              <w:t>implementation plan</w:t>
            </w:r>
          </w:p>
        </w:tc>
        <w:tc>
          <w:tcPr>
            <w:tcW w:w="1860" w:type="dxa"/>
          </w:tcPr>
          <w:p w14:paraId="193E3A59" w14:textId="77777777" w:rsidR="00450DAD" w:rsidRDefault="00450DAD" w:rsidP="00450DAD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5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479D12B9" w14:textId="03513211" w:rsidR="00450DAD" w:rsidRDefault="00450DAD" w:rsidP="00450DAD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16EEA66A" w14:textId="77777777" w:rsidTr="0018485E">
        <w:trPr>
          <w:trHeight w:val="308"/>
          <w:jc w:val="center"/>
        </w:trPr>
        <w:tc>
          <w:tcPr>
            <w:tcW w:w="0" w:type="auto"/>
          </w:tcPr>
          <w:p w14:paraId="0DE5F734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167CC70D" w14:textId="283BEDD9" w:rsidR="000E49ED" w:rsidRPr="008E737F" w:rsidRDefault="007844DA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Emergency Response Plan</w:t>
            </w:r>
          </w:p>
          <w:p w14:paraId="4A49377E" w14:textId="018DF1D7" w:rsidR="00B675DE" w:rsidRPr="00B675DE" w:rsidRDefault="007844DA" w:rsidP="00DA0287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DA0287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 xml:space="preserve">Plan </w:t>
            </w:r>
            <w:r w:rsidR="00DA0287" w:rsidRPr="00DA0287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d’intervention</w:t>
            </w:r>
            <w:r w:rsidRPr="00DA0287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 xml:space="preserve"> d'Urgence</w:t>
            </w:r>
          </w:p>
        </w:tc>
        <w:tc>
          <w:tcPr>
            <w:tcW w:w="1860" w:type="dxa"/>
          </w:tcPr>
          <w:p w14:paraId="2F9568B2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75E2C00D" w14:textId="11DE4909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59022FD6" w14:textId="77777777" w:rsidTr="0018485E">
        <w:trPr>
          <w:trHeight w:val="308"/>
          <w:jc w:val="center"/>
        </w:trPr>
        <w:tc>
          <w:tcPr>
            <w:tcW w:w="0" w:type="auto"/>
          </w:tcPr>
          <w:p w14:paraId="1C653E91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0B00D752" w14:textId="58C1733F" w:rsidR="00B675DE" w:rsidRPr="008E737F" w:rsidRDefault="00B675DE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  <w:t xml:space="preserve">Minimum Equipment List </w:t>
            </w:r>
          </w:p>
          <w:p w14:paraId="731E0109" w14:textId="2027B2B1" w:rsidR="000E49ED" w:rsidRPr="008F24AF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eastAsia="fr-CM"/>
              </w:rPr>
            </w:pPr>
            <w:r w:rsidRPr="008F24AF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>Liste minimale d’équipement</w:t>
            </w:r>
          </w:p>
        </w:tc>
        <w:tc>
          <w:tcPr>
            <w:tcW w:w="1860" w:type="dxa"/>
          </w:tcPr>
          <w:p w14:paraId="0CE35E70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611AB798" w14:textId="09AAB6FF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450DAD" w:rsidRPr="00970923" w14:paraId="78BFB16D" w14:textId="77777777" w:rsidTr="0018485E">
        <w:trPr>
          <w:trHeight w:val="308"/>
          <w:jc w:val="center"/>
        </w:trPr>
        <w:tc>
          <w:tcPr>
            <w:tcW w:w="0" w:type="auto"/>
          </w:tcPr>
          <w:p w14:paraId="50C243EC" w14:textId="77777777" w:rsidR="00450DAD" w:rsidRPr="00970923" w:rsidRDefault="00450DAD" w:rsidP="00450DAD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325ED21E" w14:textId="2DFEECB2" w:rsidR="00450DAD" w:rsidRPr="008E737F" w:rsidRDefault="00450DAD" w:rsidP="00450DAD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  <w:t>Configuration Deviation List</w:t>
            </w:r>
          </w:p>
          <w:p w14:paraId="47B4A726" w14:textId="748F68F8" w:rsidR="00450DAD" w:rsidRPr="008E737F" w:rsidRDefault="00450DAD" w:rsidP="00450DAD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</w:pPr>
            <w:r w:rsidRPr="008F24AF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>Liste d’écarts de configuration</w:t>
            </w:r>
          </w:p>
        </w:tc>
        <w:tc>
          <w:tcPr>
            <w:tcW w:w="1860" w:type="dxa"/>
          </w:tcPr>
          <w:p w14:paraId="3E6D850F" w14:textId="77777777" w:rsidR="00450DAD" w:rsidRDefault="00450DAD" w:rsidP="00450DAD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787D44A7" w14:textId="0A965A1B" w:rsidR="00450DAD" w:rsidRDefault="00450DAD" w:rsidP="00450DAD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0E49ED" w:rsidRPr="00970923" w14:paraId="12B8B91A" w14:textId="77777777" w:rsidTr="0018485E">
        <w:trPr>
          <w:trHeight w:val="308"/>
          <w:jc w:val="center"/>
        </w:trPr>
        <w:tc>
          <w:tcPr>
            <w:tcW w:w="0" w:type="auto"/>
          </w:tcPr>
          <w:p w14:paraId="6B95595B" w14:textId="77777777" w:rsidR="000E49ED" w:rsidRPr="00970923" w:rsidRDefault="000E49ED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548EA13F" w14:textId="77777777" w:rsidR="008F24AF" w:rsidRPr="008E737F" w:rsidRDefault="008F24AF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Security Manual </w:t>
            </w:r>
          </w:p>
          <w:p w14:paraId="5B91F244" w14:textId="325A7D88" w:rsidR="000E49ED" w:rsidRPr="008F24AF" w:rsidRDefault="000E49E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8F24AF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Manuel sûreté</w:t>
            </w:r>
          </w:p>
        </w:tc>
        <w:tc>
          <w:tcPr>
            <w:tcW w:w="1860" w:type="dxa"/>
          </w:tcPr>
          <w:p w14:paraId="1AFEF72B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0907FE70" w14:textId="425CE485" w:rsidR="000E49ED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6770C898" w14:textId="77777777" w:rsidTr="0018485E">
        <w:trPr>
          <w:trHeight w:val="308"/>
          <w:jc w:val="center"/>
        </w:trPr>
        <w:tc>
          <w:tcPr>
            <w:tcW w:w="0" w:type="auto"/>
          </w:tcPr>
          <w:p w14:paraId="1D3C1F38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2D483438" w14:textId="5A5E8114" w:rsidR="008F24AF" w:rsidRPr="00450DAD" w:rsidRDefault="00450DAD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Applications for acceptance of Accountable Manager and Nominated Persons</w:t>
            </w:r>
          </w:p>
          <w:p w14:paraId="2686702D" w14:textId="4F901AC0" w:rsidR="00970923" w:rsidRPr="008F24AF" w:rsidRDefault="00450DAD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Demandes d’acceptation du Dirigeant responsable et des responsables désignés</w:t>
            </w:r>
          </w:p>
        </w:tc>
        <w:tc>
          <w:tcPr>
            <w:tcW w:w="1860" w:type="dxa"/>
          </w:tcPr>
          <w:p w14:paraId="5932FC7E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6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0E8A371B" w14:textId="140D5148" w:rsidR="00970923" w:rsidRDefault="0032651B" w:rsidP="0032651B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54B1819C" w14:textId="77777777" w:rsidTr="0018485E">
        <w:trPr>
          <w:trHeight w:val="308"/>
          <w:jc w:val="center"/>
        </w:trPr>
        <w:tc>
          <w:tcPr>
            <w:tcW w:w="0" w:type="auto"/>
          </w:tcPr>
          <w:p w14:paraId="66EC1C54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70882A11" w14:textId="63B97624" w:rsidR="008F24AF" w:rsidRPr="008E737F" w:rsidRDefault="008F24AF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Contracts for </w:t>
            </w:r>
            <w:r w:rsidR="007E5E1D"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Nomin</w:t>
            </w: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ated </w:t>
            </w:r>
            <w:r w:rsidR="007E5E1D"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Postholders </w:t>
            </w: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 </w:t>
            </w:r>
          </w:p>
          <w:p w14:paraId="0B07A87F" w14:textId="329DF336" w:rsidR="00970923" w:rsidRPr="008F24AF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7E5E1D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Contrats des responsables désignés</w:t>
            </w:r>
          </w:p>
        </w:tc>
        <w:tc>
          <w:tcPr>
            <w:tcW w:w="1860" w:type="dxa"/>
            <w:hideMark/>
          </w:tcPr>
          <w:p w14:paraId="5B29790E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3FD7CBC8" w14:textId="6115EE38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1103D628" w14:textId="77777777" w:rsidTr="0018485E">
        <w:trPr>
          <w:trHeight w:val="320"/>
          <w:jc w:val="center"/>
        </w:trPr>
        <w:tc>
          <w:tcPr>
            <w:tcW w:w="0" w:type="auto"/>
          </w:tcPr>
          <w:p w14:paraId="38C6223A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6700A1D3" w14:textId="77777777" w:rsidR="007E5E1D" w:rsidRPr="008E737F" w:rsidRDefault="007E5E1D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Proof of Fee Payment </w:t>
            </w:r>
          </w:p>
          <w:p w14:paraId="241BDBC5" w14:textId="21C3938F" w:rsidR="00970923" w:rsidRPr="007E5E1D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7E5E1D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Preuves de paiement de la redevance</w:t>
            </w:r>
          </w:p>
        </w:tc>
        <w:tc>
          <w:tcPr>
            <w:tcW w:w="1860" w:type="dxa"/>
            <w:hideMark/>
          </w:tcPr>
          <w:p w14:paraId="5DA15C9A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5BCAE018" w14:textId="126A6E51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4DB32028" w14:textId="77777777" w:rsidTr="0018485E">
        <w:trPr>
          <w:trHeight w:val="320"/>
          <w:jc w:val="center"/>
        </w:trPr>
        <w:tc>
          <w:tcPr>
            <w:tcW w:w="0" w:type="auto"/>
          </w:tcPr>
          <w:p w14:paraId="5B3B8369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7B7B7DD7" w14:textId="77777777" w:rsidR="007E5E1D" w:rsidRPr="008E737F" w:rsidRDefault="007E5E1D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 xml:space="preserve">Schedule of Events </w:t>
            </w:r>
          </w:p>
          <w:p w14:paraId="152D4CE8" w14:textId="4DD83BD0" w:rsidR="00970923" w:rsidRPr="007E5E1D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7E5E1D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Calendrier des activités de certification</w:t>
            </w:r>
          </w:p>
        </w:tc>
        <w:tc>
          <w:tcPr>
            <w:tcW w:w="1860" w:type="dxa"/>
            <w:hideMark/>
          </w:tcPr>
          <w:p w14:paraId="52760D46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05EC1A21" w14:textId="15E814EB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713FCE86" w14:textId="77777777" w:rsidTr="0018485E">
        <w:trPr>
          <w:trHeight w:val="308"/>
          <w:jc w:val="center"/>
        </w:trPr>
        <w:tc>
          <w:tcPr>
            <w:tcW w:w="0" w:type="auto"/>
          </w:tcPr>
          <w:p w14:paraId="6BE572E6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15E6459F" w14:textId="2002D6F8" w:rsidR="007E5E1D" w:rsidRPr="00450DAD" w:rsidRDefault="00450DAD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 xml:space="preserve">Application for </w:t>
            </w:r>
            <w:r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 xml:space="preserve">Part </w:t>
            </w:r>
            <w:r w:rsidR="007E5E1D"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CAMO Approval</w:t>
            </w:r>
          </w:p>
          <w:p w14:paraId="5C75CF9F" w14:textId="72071CBC" w:rsidR="00970923" w:rsidRPr="007E5E1D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7E5E1D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 xml:space="preserve">Demande d’agrément du CAMO </w:t>
            </w:r>
          </w:p>
        </w:tc>
        <w:tc>
          <w:tcPr>
            <w:tcW w:w="1860" w:type="dxa"/>
            <w:hideMark/>
          </w:tcPr>
          <w:p w14:paraId="06235599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2EAB0086" w14:textId="1497958B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561AD410" w14:textId="77777777" w:rsidTr="0018485E">
        <w:trPr>
          <w:trHeight w:val="308"/>
          <w:jc w:val="center"/>
        </w:trPr>
        <w:tc>
          <w:tcPr>
            <w:tcW w:w="0" w:type="auto"/>
          </w:tcPr>
          <w:p w14:paraId="59550D07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4DDF3224" w14:textId="61913530" w:rsidR="009E3BBA" w:rsidRPr="00450DAD" w:rsidRDefault="00450DAD" w:rsidP="009E3BBA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List</w:t>
            </w:r>
            <w:r w:rsidR="009E3BBA"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 xml:space="preserve"> of Aircraft </w:t>
            </w:r>
            <w:r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to be operated</w:t>
            </w:r>
          </w:p>
          <w:p w14:paraId="2EE1B317" w14:textId="0D004533" w:rsidR="00970923" w:rsidRPr="009E3BBA" w:rsidRDefault="00450DAD" w:rsidP="009E3BBA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List des aéronefs à exploiter</w:t>
            </w:r>
          </w:p>
        </w:tc>
        <w:tc>
          <w:tcPr>
            <w:tcW w:w="1860" w:type="dxa"/>
            <w:hideMark/>
          </w:tcPr>
          <w:p w14:paraId="6DF37EDA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7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23A04243" w14:textId="31565FA4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BD7250" w:rsidRPr="00970923" w14:paraId="6282752A" w14:textId="77777777" w:rsidTr="0018485E">
        <w:trPr>
          <w:trHeight w:val="308"/>
          <w:jc w:val="center"/>
        </w:trPr>
        <w:tc>
          <w:tcPr>
            <w:tcW w:w="0" w:type="auto"/>
          </w:tcPr>
          <w:p w14:paraId="771D50BA" w14:textId="77777777" w:rsidR="00BD7250" w:rsidRPr="00970923" w:rsidRDefault="00BD7250" w:rsidP="00BD7250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19963540" w14:textId="097ED1E1" w:rsidR="00BD7250" w:rsidRPr="00BD7250" w:rsidRDefault="00BD7250" w:rsidP="00BD7250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6926E8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List of designated destination and a</w:t>
            </w:r>
            <w:r w:rsidRPr="00BD7250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lternate aerodromes</w:t>
            </w:r>
          </w:p>
          <w:p w14:paraId="3AAEF6BE" w14:textId="7ECE771B" w:rsidR="00BD7250" w:rsidRPr="00BD7250" w:rsidRDefault="006926E8" w:rsidP="00BD7250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eastAsia="fr-CM"/>
              </w:rPr>
            </w:pPr>
            <w:r w:rsidRPr="006926E8">
              <w:rPr>
                <w:rFonts w:ascii="Century Gothic" w:eastAsia="Times New Roman" w:hAnsi="Century Gothic"/>
                <w:i/>
                <w:sz w:val="16"/>
                <w:szCs w:val="18"/>
                <w:lang w:val="en-US" w:eastAsia="fr-CM"/>
              </w:rPr>
              <w:t xml:space="preserve"> </w:t>
            </w:r>
            <w:r w:rsidRPr="006926E8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>Liste des aérodromes de destination et des aérodromes de dégagement désignés.</w:t>
            </w:r>
          </w:p>
        </w:tc>
        <w:tc>
          <w:tcPr>
            <w:tcW w:w="1860" w:type="dxa"/>
          </w:tcPr>
          <w:p w14:paraId="4BA3F833" w14:textId="77777777" w:rsidR="00BD7250" w:rsidRDefault="00BD7250" w:rsidP="00BD7250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653CA493" w14:textId="6C759CA8" w:rsidR="00BD7250" w:rsidRDefault="00BD7250" w:rsidP="00BD7250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6996A170" w14:textId="77777777" w:rsidTr="003F4ABB">
        <w:trPr>
          <w:cantSplit/>
          <w:trHeight w:val="320"/>
          <w:jc w:val="center"/>
        </w:trPr>
        <w:tc>
          <w:tcPr>
            <w:tcW w:w="0" w:type="auto"/>
          </w:tcPr>
          <w:p w14:paraId="5E464DD7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1BB671E9" w14:textId="663F5027" w:rsidR="003F4ABB" w:rsidRPr="008E737F" w:rsidRDefault="003F4ABB" w:rsidP="003F4ABB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Requests for Operations Specifications (PBN, RVSM, RVSM, EFB, etc.)</w:t>
            </w:r>
            <w:r w:rsid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, as appropriate</w:t>
            </w:r>
          </w:p>
          <w:p w14:paraId="4A251DC0" w14:textId="5EC1BA1A" w:rsidR="00970923" w:rsidRPr="003F4ABB" w:rsidRDefault="00970923" w:rsidP="003F4ABB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Demandes de spécifications d’exploitation (</w:t>
            </w:r>
            <w:r w:rsidR="000E49ED"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PBN, RVSM</w:t>
            </w:r>
            <w:r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 xml:space="preserve">, </w:t>
            </w:r>
            <w:r w:rsidR="00450DAD"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RVSM,</w:t>
            </w:r>
            <w:r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 xml:space="preserve"> EFB</w:t>
            </w:r>
            <w:r w:rsidR="000E49ED"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, etc.</w:t>
            </w:r>
            <w:r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)</w:t>
            </w:r>
            <w:r w:rsidR="00450DAD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, as appropriate</w:t>
            </w:r>
          </w:p>
        </w:tc>
        <w:tc>
          <w:tcPr>
            <w:tcW w:w="1860" w:type="dxa"/>
            <w:hideMark/>
          </w:tcPr>
          <w:p w14:paraId="16895E72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0CF33721" w14:textId="2EF90A2A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376820A6" w14:textId="77777777" w:rsidTr="0018485E">
        <w:trPr>
          <w:trHeight w:val="308"/>
          <w:jc w:val="center"/>
        </w:trPr>
        <w:tc>
          <w:tcPr>
            <w:tcW w:w="0" w:type="auto"/>
          </w:tcPr>
          <w:p w14:paraId="52BC2538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59A3C363" w14:textId="715C5971" w:rsidR="003F4ABB" w:rsidRPr="00450DAD" w:rsidRDefault="00450DAD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450DAD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 xml:space="preserve">Arrangements for crew and ground personnel training and qualification </w:t>
            </w:r>
          </w:p>
          <w:p w14:paraId="16ECC5E4" w14:textId="1A8E5E7A" w:rsidR="00970923" w:rsidRPr="003F4ABB" w:rsidRDefault="00BD7250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BD7250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lastRenderedPageBreak/>
              <w:t xml:space="preserve">Dispositions </w:t>
            </w:r>
            <w:r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>relatives à</w:t>
            </w:r>
            <w:r w:rsidRPr="00BD7250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 xml:space="preserve"> la formation et la qualification des équipages et du personnel au sol.</w:t>
            </w:r>
          </w:p>
        </w:tc>
        <w:tc>
          <w:tcPr>
            <w:tcW w:w="1860" w:type="dxa"/>
            <w:hideMark/>
          </w:tcPr>
          <w:p w14:paraId="5D246ED1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lastRenderedPageBreak/>
              <w:fldChar w:fldCharType="begin">
                <w:ffData>
                  <w:name w:val="CaseACocher08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14706890" w14:textId="59BC3CAA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lastRenderedPageBreak/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FD682A" w:rsidRPr="00970923" w14:paraId="13121B79" w14:textId="77777777" w:rsidTr="0018485E">
        <w:trPr>
          <w:trHeight w:val="320"/>
          <w:jc w:val="center"/>
        </w:trPr>
        <w:tc>
          <w:tcPr>
            <w:tcW w:w="0" w:type="auto"/>
          </w:tcPr>
          <w:p w14:paraId="2C344D6A" w14:textId="77777777" w:rsidR="00FD682A" w:rsidRPr="00970923" w:rsidRDefault="00FD682A" w:rsidP="00FD682A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</w:tcPr>
          <w:p w14:paraId="2B246C4E" w14:textId="262B9E75" w:rsidR="00FD682A" w:rsidRPr="00FD682A" w:rsidRDefault="00FD682A" w:rsidP="00FD682A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</w:pPr>
            <w:r w:rsidRPr="00FD682A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en-US" w:eastAsia="fr-CM"/>
              </w:rPr>
              <w:t>Documents of purchase, leases, contracts or letters of intent</w:t>
            </w:r>
          </w:p>
          <w:p w14:paraId="6D8AAE00" w14:textId="127F5410" w:rsidR="00FD682A" w:rsidRPr="008E737F" w:rsidRDefault="00054695" w:rsidP="00FD682A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054695">
              <w:rPr>
                <w:rFonts w:ascii="Century Gothic" w:eastAsia="Times New Roman" w:hAnsi="Century Gothic"/>
                <w:i/>
                <w:sz w:val="16"/>
                <w:szCs w:val="18"/>
                <w:lang w:eastAsia="fr-CM"/>
              </w:rPr>
              <w:t>Documents d'acquisition, contrats de location, contrats ou lettres d'intention.</w:t>
            </w:r>
          </w:p>
        </w:tc>
        <w:tc>
          <w:tcPr>
            <w:tcW w:w="1860" w:type="dxa"/>
          </w:tcPr>
          <w:p w14:paraId="6CF9F319" w14:textId="77777777" w:rsidR="00FD682A" w:rsidRDefault="00FD682A" w:rsidP="00FD682A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7C4235AD" w14:textId="4BEFF307" w:rsidR="00FD682A" w:rsidRDefault="00FD682A" w:rsidP="00FD682A">
            <w:pPr>
              <w:spacing w:after="0"/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5C40C2A2" w14:textId="77777777" w:rsidTr="0018485E">
        <w:trPr>
          <w:trHeight w:val="320"/>
          <w:jc w:val="center"/>
        </w:trPr>
        <w:tc>
          <w:tcPr>
            <w:tcW w:w="0" w:type="auto"/>
          </w:tcPr>
          <w:p w14:paraId="30B94CF5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7328AB7D" w14:textId="77777777" w:rsidR="003F4ABB" w:rsidRPr="008E737F" w:rsidRDefault="003F4ABB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Manufacturer's Manual Subscription</w:t>
            </w:r>
          </w:p>
          <w:p w14:paraId="4FCA25E0" w14:textId="71D428A8" w:rsidR="00970923" w:rsidRPr="003F4ABB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Abonnement manuels constructeur</w:t>
            </w:r>
          </w:p>
        </w:tc>
        <w:tc>
          <w:tcPr>
            <w:tcW w:w="1860" w:type="dxa"/>
            <w:hideMark/>
          </w:tcPr>
          <w:p w14:paraId="587080C2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8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9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191BD82C" w14:textId="6F0879A6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970923" w:rsidRPr="00970923" w14:paraId="70AF1B0C" w14:textId="77777777" w:rsidTr="0018485E">
        <w:trPr>
          <w:trHeight w:val="320"/>
          <w:jc w:val="center"/>
        </w:trPr>
        <w:tc>
          <w:tcPr>
            <w:tcW w:w="0" w:type="auto"/>
          </w:tcPr>
          <w:p w14:paraId="3B77B8F6" w14:textId="77777777" w:rsidR="00970923" w:rsidRPr="00970923" w:rsidRDefault="00970923" w:rsidP="006F12F3">
            <w:pPr>
              <w:pStyle w:val="Paragraphedeliste"/>
              <w:numPr>
                <w:ilvl w:val="0"/>
                <w:numId w:val="4"/>
              </w:numPr>
              <w:rPr>
                <w:rFonts w:ascii="Century Gothic" w:hAnsi="Century Gothic"/>
                <w:sz w:val="18"/>
                <w:szCs w:val="18"/>
                <w:lang w:val="fr-CM" w:eastAsia="fr-CM"/>
              </w:rPr>
            </w:pPr>
          </w:p>
        </w:tc>
        <w:tc>
          <w:tcPr>
            <w:tcW w:w="7620" w:type="dxa"/>
            <w:hideMark/>
          </w:tcPr>
          <w:p w14:paraId="28604654" w14:textId="77777777" w:rsidR="003F4ABB" w:rsidRPr="008E737F" w:rsidRDefault="003F4ABB" w:rsidP="00E02CFE">
            <w:pPr>
              <w:spacing w:after="0"/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</w:pPr>
            <w:r w:rsidRPr="008E737F">
              <w:rPr>
                <w:rFonts w:ascii="Century Gothic" w:eastAsia="Times New Roman" w:hAnsi="Century Gothic"/>
                <w:b/>
                <w:bCs/>
                <w:sz w:val="18"/>
                <w:szCs w:val="18"/>
                <w:lang w:val="fr-CM" w:eastAsia="fr-CM"/>
              </w:rPr>
              <w:t>FDM Agreement (if applicable)</w:t>
            </w:r>
          </w:p>
          <w:p w14:paraId="7AFF95B9" w14:textId="6CAF9E7E" w:rsidR="00970923" w:rsidRPr="003F4ABB" w:rsidRDefault="00970923" w:rsidP="00E02CFE">
            <w:pPr>
              <w:spacing w:after="0"/>
              <w:rPr>
                <w:rFonts w:ascii="Century Gothic" w:eastAsia="Times New Roman" w:hAnsi="Century Gothic"/>
                <w:i/>
                <w:sz w:val="18"/>
                <w:szCs w:val="18"/>
                <w:lang w:val="fr-CM" w:eastAsia="fr-CM"/>
              </w:rPr>
            </w:pPr>
            <w:r w:rsidRPr="003F4ABB">
              <w:rPr>
                <w:rFonts w:ascii="Century Gothic" w:eastAsia="Times New Roman" w:hAnsi="Century Gothic"/>
                <w:i/>
                <w:sz w:val="16"/>
                <w:szCs w:val="18"/>
                <w:lang w:val="fr-CM" w:eastAsia="fr-CM"/>
              </w:rPr>
              <w:t>Accord FDM (si applicable)</w:t>
            </w:r>
          </w:p>
        </w:tc>
        <w:tc>
          <w:tcPr>
            <w:tcW w:w="1860" w:type="dxa"/>
            <w:hideMark/>
          </w:tcPr>
          <w:p w14:paraId="3E1470E6" w14:textId="77777777" w:rsidR="0032651B" w:rsidRDefault="0032651B" w:rsidP="0032651B">
            <w:pPr>
              <w:spacing w:after="0"/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9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Yes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   </w: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begin">
                <w:ffData>
                  <w:name w:val="CaseACocher09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5140">
              <w:rPr>
                <w:rFonts w:ascii="Segoe UI Symbol" w:hAnsi="Segoe UI Symbol" w:cs="Segoe UI Symbol"/>
                <w:bCs/>
                <w:spacing w:val="-6"/>
                <w:sz w:val="18"/>
                <w:szCs w:val="18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Segoe UI Symbol" w:hAnsi="Segoe UI Symbol" w:cs="Segoe UI Symbol"/>
                <w:bCs/>
                <w:spacing w:val="-6"/>
                <w:sz w:val="18"/>
                <w:szCs w:val="18"/>
              </w:rPr>
              <w:fldChar w:fldCharType="end"/>
            </w:r>
            <w:r w:rsidRPr="00FB5140">
              <w:rPr>
                <w:rFonts w:ascii="Century Gothic" w:hAnsi="Century Gothic" w:cs="Calibri"/>
                <w:bCs/>
                <w:spacing w:val="-6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entury Gothic" w:hAnsi="Century Gothic" w:cs="Calibri"/>
                <w:sz w:val="18"/>
                <w:szCs w:val="18"/>
              </w:rPr>
              <w:t>No</w:t>
            </w:r>
            <w:r w:rsidRPr="00530F2C"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14:paraId="3A1FCAAD" w14:textId="313C0BF6" w:rsidR="00970923" w:rsidRPr="00970923" w:rsidRDefault="0032651B" w:rsidP="0032651B">
            <w:pPr>
              <w:spacing w:after="0"/>
              <w:rPr>
                <w:rFonts w:ascii="Century Gothic" w:eastAsia="Times New Roman" w:hAnsi="Century Gothic"/>
                <w:sz w:val="18"/>
                <w:szCs w:val="18"/>
                <w:lang w:val="fr-CM" w:eastAsia="fr-CM"/>
              </w:rPr>
            </w:pP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Oui  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    </w:t>
            </w:r>
            <w:r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  </w:t>
            </w:r>
            <w:r w:rsidRPr="0032651B">
              <w:rPr>
                <w:rFonts w:ascii="Segoe UI Symbol" w:hAnsi="Segoe UI Symbol" w:cs="Segoe UI Symbol"/>
                <w:bCs/>
                <w:i/>
                <w:spacing w:val="-6"/>
                <w:sz w:val="14"/>
                <w:szCs w:val="18"/>
              </w:rPr>
              <w:t xml:space="preserve"> </w:t>
            </w:r>
            <w:r w:rsidRPr="0032651B">
              <w:rPr>
                <w:rFonts w:ascii="Century Gothic" w:hAnsi="Century Gothic" w:cs="Calibri"/>
                <w:bCs/>
                <w:i/>
                <w:spacing w:val="-6"/>
                <w:sz w:val="14"/>
                <w:szCs w:val="18"/>
                <w:lang w:val="en-US"/>
              </w:rPr>
              <w:t xml:space="preserve"> </w:t>
            </w:r>
            <w:r w:rsidRPr="0032651B">
              <w:rPr>
                <w:rFonts w:ascii="Century Gothic" w:hAnsi="Century Gothic" w:cs="Calibri"/>
                <w:i/>
                <w:sz w:val="14"/>
                <w:szCs w:val="18"/>
              </w:rPr>
              <w:t xml:space="preserve">Non       </w:t>
            </w:r>
            <w:r w:rsidRPr="00962A64"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</w:t>
            </w:r>
          </w:p>
        </w:tc>
      </w:tr>
    </w:tbl>
    <w:p w14:paraId="2195624B" w14:textId="77777777" w:rsidR="00970923" w:rsidRPr="00BA56FB" w:rsidRDefault="00970923" w:rsidP="00BA56FB"/>
    <w:sectPr w:rsidR="00970923" w:rsidRPr="00BA56FB" w:rsidSect="00701C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851" w:left="1418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468C4" w14:textId="77777777" w:rsidR="00BB6DF7" w:rsidRPr="00BA56FB" w:rsidRDefault="00BB6DF7" w:rsidP="0026383A">
      <w:pPr>
        <w:spacing w:after="0" w:line="240" w:lineRule="auto"/>
      </w:pPr>
      <w:r w:rsidRPr="00BA56FB">
        <w:separator/>
      </w:r>
    </w:p>
  </w:endnote>
  <w:endnote w:type="continuationSeparator" w:id="0">
    <w:p w14:paraId="6B7CB7B2" w14:textId="77777777" w:rsidR="00BB6DF7" w:rsidRPr="00BA56FB" w:rsidRDefault="00BB6DF7" w:rsidP="0026383A">
      <w:pPr>
        <w:spacing w:after="0" w:line="240" w:lineRule="auto"/>
      </w:pPr>
      <w:r w:rsidRPr="00BA56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A9CFA" w14:textId="77777777" w:rsidR="009200B8" w:rsidRDefault="009200B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A1E4" w14:textId="77777777" w:rsidR="00E02CFE" w:rsidRPr="00BA56FB" w:rsidRDefault="00E02CFE">
    <w:pPr>
      <w:pStyle w:val="Pieddepage"/>
    </w:pPr>
  </w:p>
  <w:tbl>
    <w:tblPr>
      <w:tblStyle w:val="Grilledutableau"/>
      <w:tblW w:w="0" w:type="auto"/>
      <w:jc w:val="center"/>
      <w:tblBorders>
        <w:top w:val="single" w:sz="2" w:space="0" w:color="4F81B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4"/>
      <w:gridCol w:w="2696"/>
      <w:gridCol w:w="3010"/>
    </w:tblGrid>
    <w:tr w:rsidR="00E02CFE" w:rsidRPr="00BA56FB" w14:paraId="53906F68" w14:textId="77777777" w:rsidTr="005A0FF9">
      <w:trPr>
        <w:jc w:val="center"/>
      </w:trPr>
      <w:tc>
        <w:tcPr>
          <w:tcW w:w="3510" w:type="dxa"/>
        </w:tcPr>
        <w:p w14:paraId="44B488DC" w14:textId="77777777" w:rsidR="00E02CFE" w:rsidRPr="00BA56FB" w:rsidRDefault="00E02CFE" w:rsidP="00770B5E">
          <w:pPr>
            <w:spacing w:after="0"/>
            <w:rPr>
              <w:rFonts w:ascii="Century Gothic" w:hAnsi="Century Gothic"/>
              <w:sz w:val="18"/>
              <w:szCs w:val="18"/>
            </w:rPr>
          </w:pPr>
          <w:r>
            <w:rPr>
              <w:rFonts w:ascii="Century Gothic" w:hAnsi="Century Gothic"/>
              <w:sz w:val="18"/>
              <w:szCs w:val="18"/>
            </w:rPr>
            <w:t>08/10/</w:t>
          </w:r>
          <w:r w:rsidRPr="00BA56FB">
            <w:rPr>
              <w:rFonts w:ascii="Century Gothic" w:hAnsi="Century Gothic"/>
              <w:sz w:val="18"/>
              <w:szCs w:val="18"/>
            </w:rPr>
            <w:t>202</w:t>
          </w:r>
          <w:r>
            <w:rPr>
              <w:rFonts w:ascii="Century Gothic" w:hAnsi="Century Gothic"/>
              <w:sz w:val="18"/>
              <w:szCs w:val="18"/>
            </w:rPr>
            <w:t>6</w:t>
          </w:r>
        </w:p>
      </w:tc>
      <w:tc>
        <w:tcPr>
          <w:tcW w:w="2819" w:type="dxa"/>
        </w:tcPr>
        <w:p w14:paraId="5CF34260" w14:textId="77777777" w:rsidR="00E02CFE" w:rsidRPr="00BA56FB" w:rsidRDefault="00E02CFE" w:rsidP="00BC66D5">
          <w:pPr>
            <w:spacing w:after="0"/>
            <w:jc w:val="center"/>
            <w:rPr>
              <w:rFonts w:ascii="Century Gothic" w:hAnsi="Century Gothic"/>
              <w:sz w:val="18"/>
              <w:szCs w:val="18"/>
            </w:rPr>
          </w:pPr>
          <w:r w:rsidRPr="00BA56FB">
            <w:rPr>
              <w:rFonts w:ascii="Century Gothic" w:hAnsi="Century Gothic"/>
              <w:sz w:val="18"/>
              <w:szCs w:val="18"/>
            </w:rPr>
            <w:t>Version</w:t>
          </w:r>
          <w:r>
            <w:rPr>
              <w:rFonts w:ascii="Century Gothic" w:hAnsi="Century Gothic"/>
              <w:sz w:val="18"/>
              <w:szCs w:val="18"/>
            </w:rPr>
            <w:t xml:space="preserve"> 1.4</w:t>
          </w:r>
        </w:p>
      </w:tc>
      <w:tc>
        <w:tcPr>
          <w:tcW w:w="3165" w:type="dxa"/>
        </w:tcPr>
        <w:p w14:paraId="7B4650A3" w14:textId="024CCBFB" w:rsidR="00E02CFE" w:rsidRPr="00BA56FB" w:rsidRDefault="00E02CFE" w:rsidP="00BC66D5">
          <w:pPr>
            <w:spacing w:after="0"/>
            <w:jc w:val="right"/>
            <w:rPr>
              <w:rFonts w:ascii="Century Gothic" w:hAnsi="Century Gothic"/>
              <w:sz w:val="18"/>
              <w:szCs w:val="18"/>
            </w:rPr>
          </w:pPr>
          <w:r w:rsidRPr="00BA56FB">
            <w:rPr>
              <w:rFonts w:ascii="Century Gothic" w:hAnsi="Century Gothic"/>
              <w:sz w:val="18"/>
              <w:szCs w:val="18"/>
            </w:rPr>
            <w:t xml:space="preserve">Page </w: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begin"/>
          </w:r>
          <w:r w:rsidRPr="00BA56FB">
            <w:rPr>
              <w:rFonts w:ascii="Century Gothic" w:hAnsi="Century Gothic"/>
              <w:b/>
              <w:sz w:val="18"/>
              <w:szCs w:val="18"/>
            </w:rPr>
            <w:instrText>PAGE  \* Arabic  \* MERGEFORMAT</w:instrTex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separate"/>
          </w:r>
          <w:r w:rsidR="008B4145">
            <w:rPr>
              <w:rFonts w:ascii="Century Gothic" w:hAnsi="Century Gothic"/>
              <w:b/>
              <w:noProof/>
              <w:sz w:val="18"/>
              <w:szCs w:val="18"/>
            </w:rPr>
            <w:t>6</w: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end"/>
          </w:r>
          <w:r w:rsidRPr="00BA56FB">
            <w:rPr>
              <w:rFonts w:ascii="Century Gothic" w:hAnsi="Century Gothic"/>
              <w:sz w:val="18"/>
              <w:szCs w:val="18"/>
            </w:rPr>
            <w:t xml:space="preserve"> sur </w:t>
          </w:r>
          <w:r w:rsidRPr="00BA56FB">
            <w:rPr>
              <w:rFonts w:ascii="Century Gothic" w:hAnsi="Century Gothic"/>
            </w:rPr>
            <w:fldChar w:fldCharType="begin"/>
          </w:r>
          <w:r w:rsidRPr="00BA56FB">
            <w:rPr>
              <w:rFonts w:ascii="Century Gothic" w:hAnsi="Century Gothic"/>
            </w:rPr>
            <w:instrText>NUMPAGES  \* Arabic  \* MERGEFORMAT</w:instrText>
          </w:r>
          <w:r w:rsidRPr="00BA56FB">
            <w:rPr>
              <w:rFonts w:ascii="Century Gothic" w:hAnsi="Century Gothic"/>
            </w:rPr>
            <w:fldChar w:fldCharType="separate"/>
          </w:r>
          <w:r w:rsidR="008B4145" w:rsidRPr="008B4145">
            <w:rPr>
              <w:rFonts w:ascii="Century Gothic" w:hAnsi="Century Gothic"/>
              <w:b/>
              <w:noProof/>
              <w:sz w:val="18"/>
              <w:szCs w:val="18"/>
            </w:rPr>
            <w:t>6</w:t>
          </w:r>
          <w:r w:rsidRPr="00BA56FB">
            <w:rPr>
              <w:rFonts w:ascii="Century Gothic" w:hAnsi="Century Gothic"/>
              <w:b/>
              <w:sz w:val="18"/>
              <w:szCs w:val="18"/>
            </w:rPr>
            <w:fldChar w:fldCharType="end"/>
          </w:r>
        </w:p>
      </w:tc>
    </w:tr>
  </w:tbl>
  <w:p w14:paraId="670EBBBA" w14:textId="77777777" w:rsidR="00E02CFE" w:rsidRPr="00BA56FB" w:rsidRDefault="00E02CF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91"/>
      <w:gridCol w:w="2656"/>
      <w:gridCol w:w="2923"/>
    </w:tblGrid>
    <w:tr w:rsidR="00E02CFE" w:rsidRPr="00BA56FB" w14:paraId="332D9C35" w14:textId="77777777" w:rsidTr="00CE5B04">
      <w:tc>
        <w:tcPr>
          <w:tcW w:w="3510" w:type="dxa"/>
        </w:tcPr>
        <w:p w14:paraId="36D59969" w14:textId="77777777" w:rsidR="00E02CFE" w:rsidRPr="00BA56FB" w:rsidRDefault="00E02CFE" w:rsidP="00FB6978">
          <w:pPr>
            <w:rPr>
              <w:i/>
            </w:rPr>
          </w:pPr>
          <w:r w:rsidRPr="00BA56FB">
            <w:rPr>
              <w:i/>
            </w:rPr>
            <w:t>CMR.COA.FORM.0010,21/04/2012</w:t>
          </w:r>
        </w:p>
      </w:tc>
      <w:tc>
        <w:tcPr>
          <w:tcW w:w="2819" w:type="dxa"/>
        </w:tcPr>
        <w:p w14:paraId="3B6B30D4" w14:textId="77777777" w:rsidR="00E02CFE" w:rsidRPr="00BA56FB" w:rsidRDefault="00E02CFE" w:rsidP="00CE5B04">
          <w:pPr>
            <w:jc w:val="center"/>
            <w:rPr>
              <w:i/>
            </w:rPr>
          </w:pPr>
          <w:r w:rsidRPr="00BA56FB">
            <w:rPr>
              <w:i/>
            </w:rPr>
            <w:t>Validation Type Certificate</w:t>
          </w:r>
        </w:p>
      </w:tc>
      <w:tc>
        <w:tcPr>
          <w:tcW w:w="3165" w:type="dxa"/>
        </w:tcPr>
        <w:p w14:paraId="1A3D0D22" w14:textId="3E830E87" w:rsidR="00E02CFE" w:rsidRPr="00BA56FB" w:rsidRDefault="00E02CFE" w:rsidP="00CE5B04">
          <w:pPr>
            <w:jc w:val="right"/>
            <w:rPr>
              <w:i/>
            </w:rPr>
          </w:pPr>
          <w:r w:rsidRPr="00BA56FB">
            <w:rPr>
              <w:i/>
            </w:rPr>
            <w:t xml:space="preserve">Page </w:t>
          </w:r>
          <w:r w:rsidRPr="00BA56FB">
            <w:rPr>
              <w:b/>
              <w:i/>
            </w:rPr>
            <w:fldChar w:fldCharType="begin"/>
          </w:r>
          <w:r w:rsidRPr="00BA56FB">
            <w:rPr>
              <w:b/>
              <w:i/>
            </w:rPr>
            <w:instrText>PAGE  \* Arabic  \* MERGEFORMAT</w:instrText>
          </w:r>
          <w:r w:rsidRPr="00BA56FB">
            <w:rPr>
              <w:b/>
              <w:i/>
            </w:rPr>
            <w:fldChar w:fldCharType="separate"/>
          </w:r>
          <w:r w:rsidRPr="00BA56FB">
            <w:rPr>
              <w:b/>
              <w:i/>
            </w:rPr>
            <w:t>1</w:t>
          </w:r>
          <w:r w:rsidRPr="00BA56FB">
            <w:rPr>
              <w:b/>
              <w:i/>
            </w:rPr>
            <w:fldChar w:fldCharType="end"/>
          </w:r>
          <w:r w:rsidRPr="00BA56FB">
            <w:rPr>
              <w:i/>
            </w:rPr>
            <w:t xml:space="preserve"> sur </w:t>
          </w:r>
          <w:fldSimple w:instr="NUMPAGES  \* Arabic  \* MERGEFORMAT">
            <w:r w:rsidR="008B4145" w:rsidRPr="008B4145">
              <w:rPr>
                <w:b/>
                <w:i/>
                <w:noProof/>
              </w:rPr>
              <w:t>6</w:t>
            </w:r>
          </w:fldSimple>
        </w:p>
      </w:tc>
    </w:tr>
  </w:tbl>
  <w:p w14:paraId="77CE6256" w14:textId="77777777" w:rsidR="00E02CFE" w:rsidRPr="00BA56FB" w:rsidRDefault="00E02CFE">
    <w:pPr>
      <w:pStyle w:val="Pieddepage"/>
    </w:pPr>
  </w:p>
  <w:p w14:paraId="439F6937" w14:textId="77777777" w:rsidR="00E02CFE" w:rsidRPr="00BA56FB" w:rsidRDefault="00E02CF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6849C" w14:textId="77777777" w:rsidR="00BB6DF7" w:rsidRPr="00BA56FB" w:rsidRDefault="00BB6DF7" w:rsidP="0026383A">
      <w:pPr>
        <w:spacing w:after="0" w:line="240" w:lineRule="auto"/>
      </w:pPr>
      <w:r w:rsidRPr="00BA56FB">
        <w:separator/>
      </w:r>
    </w:p>
  </w:footnote>
  <w:footnote w:type="continuationSeparator" w:id="0">
    <w:p w14:paraId="34BF8CD0" w14:textId="77777777" w:rsidR="00BB6DF7" w:rsidRPr="00BA56FB" w:rsidRDefault="00BB6DF7" w:rsidP="0026383A">
      <w:pPr>
        <w:spacing w:after="0" w:line="240" w:lineRule="auto"/>
      </w:pPr>
      <w:r w:rsidRPr="00BA56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3E94" w14:textId="77777777" w:rsidR="009200B8" w:rsidRDefault="009200B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single" w:sz="18" w:space="0" w:color="4F81BD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3"/>
    </w:tblGrid>
    <w:tr w:rsidR="00E02CFE" w:rsidRPr="00BA56FB" w14:paraId="68F6EB89" w14:textId="77777777" w:rsidTr="006559C7">
      <w:tc>
        <w:tcPr>
          <w:tcW w:w="7797" w:type="dxa"/>
          <w:vAlign w:val="bottom"/>
        </w:tcPr>
        <w:p w14:paraId="194670DF" w14:textId="415F008A" w:rsidR="00E02CFE" w:rsidRPr="009200B8" w:rsidRDefault="00E02CFE" w:rsidP="00701C70">
          <w:pPr>
            <w:pStyle w:val="En-tte"/>
            <w:spacing w:after="120"/>
            <w:rPr>
              <w:rFonts w:ascii="Century Gothic" w:hAnsi="Century Gothic"/>
              <w:b/>
              <w:sz w:val="24"/>
              <w:szCs w:val="24"/>
              <w:lang w:val="en-US"/>
            </w:rPr>
          </w:pPr>
          <w:r w:rsidRPr="009200B8">
            <w:rPr>
              <w:rFonts w:ascii="Century Gothic" w:hAnsi="Century Gothic"/>
              <w:b/>
              <w:sz w:val="24"/>
              <w:szCs w:val="24"/>
              <w:lang w:val="en-US"/>
            </w:rPr>
            <w:t xml:space="preserve">APPLICATION FOR </w:t>
          </w:r>
          <w:r w:rsidR="009200B8" w:rsidRPr="009200B8">
            <w:rPr>
              <w:rFonts w:ascii="Century Gothic" w:hAnsi="Century Gothic"/>
              <w:b/>
              <w:sz w:val="24"/>
              <w:szCs w:val="24"/>
              <w:lang w:val="en-US"/>
            </w:rPr>
            <w:t xml:space="preserve">AN </w:t>
          </w:r>
          <w:r w:rsidRPr="009200B8">
            <w:rPr>
              <w:rFonts w:ascii="Century Gothic" w:hAnsi="Century Gothic"/>
              <w:b/>
              <w:sz w:val="24"/>
              <w:szCs w:val="24"/>
              <w:lang w:val="en-US"/>
            </w:rPr>
            <w:t xml:space="preserve">AIR OPERATOR CERTIFICATE </w:t>
          </w:r>
        </w:p>
        <w:p w14:paraId="749A7569" w14:textId="4CE3F84F" w:rsidR="00E02CFE" w:rsidRPr="006D2437" w:rsidRDefault="00E02CFE" w:rsidP="00701C70">
          <w:pPr>
            <w:pStyle w:val="En-tte"/>
            <w:spacing w:after="120"/>
            <w:rPr>
              <w:rFonts w:ascii="Century Gothic" w:hAnsi="Century Gothic" w:cs="Calibri"/>
              <w:i/>
              <w:sz w:val="20"/>
              <w:szCs w:val="24"/>
            </w:rPr>
          </w:pPr>
          <w:r w:rsidRPr="006D2437">
            <w:rPr>
              <w:rFonts w:ascii="Century Gothic" w:hAnsi="Century Gothic" w:cs="Calibri"/>
              <w:i/>
              <w:sz w:val="20"/>
              <w:szCs w:val="24"/>
            </w:rPr>
            <w:t>DEMANDE DE CERTIFICAT DE TRANSPORTEUR AERIEN</w:t>
          </w:r>
        </w:p>
        <w:p w14:paraId="3E64D18F" w14:textId="72AE41C4" w:rsidR="00E02CFE" w:rsidRPr="006D2437" w:rsidRDefault="00E02CFE" w:rsidP="00701C70">
          <w:pPr>
            <w:pStyle w:val="En-tte"/>
            <w:spacing w:after="120"/>
            <w:rPr>
              <w:rFonts w:cs="Calibri"/>
              <w:b/>
              <w:sz w:val="28"/>
              <w:lang w:val="en-US"/>
            </w:rPr>
          </w:pPr>
          <w:r w:rsidRPr="006D2437">
            <w:rPr>
              <w:rFonts w:ascii="Century Gothic" w:hAnsi="Century Gothic" w:cs="Calibri"/>
              <w:b/>
              <w:lang w:val="en-US"/>
            </w:rPr>
            <w:t>CMR.OPS.FORM.102</w:t>
          </w:r>
        </w:p>
      </w:tc>
      <w:tc>
        <w:tcPr>
          <w:tcW w:w="1273" w:type="dxa"/>
          <w:vAlign w:val="center"/>
        </w:tcPr>
        <w:p w14:paraId="3CC83DC8" w14:textId="77777777" w:rsidR="00E02CFE" w:rsidRPr="00BA56FB" w:rsidRDefault="00E02CFE" w:rsidP="00701C70">
          <w:pPr>
            <w:pStyle w:val="En-tte"/>
            <w:spacing w:after="120"/>
            <w:jc w:val="right"/>
            <w:rPr>
              <w:rFonts w:ascii="Verdana" w:hAnsi="Verdana"/>
              <w:b/>
              <w:sz w:val="28"/>
            </w:rPr>
          </w:pPr>
          <w:r w:rsidRPr="00BA56FB">
            <w:rPr>
              <w:noProof/>
              <w:lang w:eastAsia="fr-FR"/>
            </w:rPr>
            <w:drawing>
              <wp:inline distT="0" distB="0" distL="0" distR="0" wp14:anchorId="7CB43389" wp14:editId="2829F6C6">
                <wp:extent cx="645795" cy="647700"/>
                <wp:effectExtent l="0" t="0" r="0" b="0"/>
                <wp:docPr id="871363145" name="Image 871363145" descr="https://lh4.googleusercontent.com/MbTVuSEWeXmv-DmHQ7DWTRxKejJ8XinYiV8tVYONVbKfdW7f40PQ7OaemtmusB2EB9eFzeLJIZMAcCUbCxCwGZsWB7G52kQtaVyECYxBmIQrY-DJAuI=w1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9" descr="https://lh4.googleusercontent.com/MbTVuSEWeXmv-DmHQ7DWTRxKejJ8XinYiV8tVYONVbKfdW7f40PQ7OaemtmusB2EB9eFzeLJIZMAcCUbCxCwGZsWB7G52kQtaVyECYxBmIQrY-DJAuI=w12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579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3B6C45A" w14:textId="77777777" w:rsidR="00E02CFE" w:rsidRPr="00BA56FB" w:rsidRDefault="00E02CFE" w:rsidP="00B2232C">
    <w:pPr>
      <w:pStyle w:val="En-tte"/>
      <w:rPr>
        <w:rFonts w:ascii="Verdana" w:hAnsi="Verdana"/>
        <w:b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781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655"/>
      <w:gridCol w:w="763"/>
      <w:gridCol w:w="4252"/>
    </w:tblGrid>
    <w:tr w:rsidR="00E02CFE" w:rsidRPr="00BA56FB" w14:paraId="1BF94894" w14:textId="77777777" w:rsidTr="00792DCC">
      <w:trPr>
        <w:trHeight w:val="834"/>
      </w:trPr>
      <w:tc>
        <w:tcPr>
          <w:tcW w:w="4111" w:type="dxa"/>
        </w:tcPr>
        <w:p w14:paraId="546DB0C6" w14:textId="77777777" w:rsidR="00E02CFE" w:rsidRPr="00BA56FB" w:rsidRDefault="00E02CFE" w:rsidP="00CE5B04">
          <w:pPr>
            <w:spacing w:after="0"/>
            <w:rPr>
              <w:rFonts w:ascii="Times New Roman" w:hAnsi="Times New Roman"/>
              <w:sz w:val="20"/>
            </w:rPr>
          </w:pPr>
          <w:r w:rsidRPr="00BA56FB">
            <w:rPr>
              <w:rFonts w:ascii="Times New Roman" w:hAnsi="Times New Roman"/>
              <w:sz w:val="20"/>
            </w:rPr>
            <w:t>REPUBLIQUE DU CAMEROUN</w:t>
          </w:r>
        </w:p>
        <w:p w14:paraId="0F236E0E" w14:textId="77777777" w:rsidR="00E02CFE" w:rsidRPr="00BA56FB" w:rsidRDefault="00E02CFE" w:rsidP="00CE5B04">
          <w:pPr>
            <w:spacing w:after="0"/>
            <w:rPr>
              <w:rFonts w:ascii="Times New Roman" w:hAnsi="Times New Roman"/>
              <w:sz w:val="20"/>
            </w:rPr>
          </w:pPr>
          <w:r w:rsidRPr="00BA56FB">
            <w:rPr>
              <w:rFonts w:ascii="Times New Roman" w:hAnsi="Times New Roman"/>
              <w:sz w:val="20"/>
            </w:rPr>
            <w:t>Paix - Travail - Patrie</w:t>
          </w:r>
        </w:p>
        <w:p w14:paraId="5D41C58F" w14:textId="77777777" w:rsidR="00E02CFE" w:rsidRPr="00BA56FB" w:rsidRDefault="00E02CFE" w:rsidP="00CE5B04">
          <w:pPr>
            <w:spacing w:after="0"/>
            <w:rPr>
              <w:sz w:val="20"/>
            </w:rPr>
          </w:pPr>
          <w:r w:rsidRPr="00BA56FB">
            <w:rPr>
              <w:sz w:val="20"/>
            </w:rPr>
            <w:t>------------</w:t>
          </w:r>
        </w:p>
      </w:tc>
      <w:tc>
        <w:tcPr>
          <w:tcW w:w="1418" w:type="dxa"/>
          <w:gridSpan w:val="2"/>
          <w:vMerge w:val="restart"/>
        </w:tcPr>
        <w:p w14:paraId="3F44DAD0" w14:textId="77777777" w:rsidR="00E02CFE" w:rsidRPr="00BA56FB" w:rsidRDefault="00E02CFE" w:rsidP="00CE5B04">
          <w:pPr>
            <w:jc w:val="center"/>
          </w:pPr>
          <w:r w:rsidRPr="00BA56FB">
            <w:rPr>
              <w:noProof/>
              <w:lang w:eastAsia="fr-FR"/>
            </w:rPr>
            <w:drawing>
              <wp:inline distT="0" distB="0" distL="0" distR="0" wp14:anchorId="6CECC1E6" wp14:editId="51D788B1">
                <wp:extent cx="801665" cy="713984"/>
                <wp:effectExtent l="0" t="0" r="0" b="0"/>
                <wp:docPr id="1201392946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6431" cy="727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</w:tcPr>
        <w:p w14:paraId="4F8B2B90" w14:textId="77777777" w:rsidR="00E02CFE" w:rsidRPr="00C30995" w:rsidRDefault="00E02CFE" w:rsidP="00CE5B04">
          <w:pPr>
            <w:spacing w:after="0"/>
            <w:jc w:val="right"/>
            <w:rPr>
              <w:rFonts w:ascii="Times New Roman" w:hAnsi="Times New Roman"/>
              <w:sz w:val="20"/>
              <w:szCs w:val="20"/>
              <w:lang w:val="en-US"/>
            </w:rPr>
          </w:pPr>
          <w:r w:rsidRPr="00C30995">
            <w:rPr>
              <w:rFonts w:ascii="Times New Roman" w:hAnsi="Times New Roman"/>
              <w:sz w:val="20"/>
              <w:szCs w:val="20"/>
              <w:lang w:val="en-US"/>
            </w:rPr>
            <w:t>REPUBLIC OF CAMEROON</w:t>
          </w:r>
        </w:p>
        <w:p w14:paraId="29131086" w14:textId="77777777" w:rsidR="00E02CFE" w:rsidRPr="00C30995" w:rsidRDefault="00E02CFE" w:rsidP="00CE5B04">
          <w:pPr>
            <w:spacing w:after="0"/>
            <w:jc w:val="right"/>
            <w:rPr>
              <w:rFonts w:ascii="Times New Roman" w:hAnsi="Times New Roman"/>
              <w:sz w:val="20"/>
              <w:szCs w:val="20"/>
              <w:lang w:val="en-US"/>
            </w:rPr>
          </w:pPr>
          <w:r w:rsidRPr="00C30995">
            <w:rPr>
              <w:rFonts w:ascii="Times New Roman" w:hAnsi="Times New Roman"/>
              <w:sz w:val="20"/>
              <w:szCs w:val="20"/>
              <w:lang w:val="en-US"/>
            </w:rPr>
            <w:t>Peace - Work - Fatherland</w:t>
          </w:r>
        </w:p>
        <w:p w14:paraId="5B6DBD05" w14:textId="77777777" w:rsidR="00E02CFE" w:rsidRPr="00BA56FB" w:rsidRDefault="00E02CFE" w:rsidP="00CE5B04">
          <w:pPr>
            <w:spacing w:after="0"/>
            <w:jc w:val="right"/>
            <w:rPr>
              <w:rFonts w:ascii="Times New Roman" w:hAnsi="Times New Roman"/>
              <w:sz w:val="20"/>
            </w:rPr>
          </w:pPr>
          <w:r w:rsidRPr="00BA56FB">
            <w:rPr>
              <w:rFonts w:ascii="Times New Roman" w:hAnsi="Times New Roman"/>
              <w:sz w:val="20"/>
            </w:rPr>
            <w:t>------------</w:t>
          </w:r>
        </w:p>
      </w:tc>
    </w:tr>
    <w:tr w:rsidR="00E02CFE" w:rsidRPr="00BA56FB" w14:paraId="3547C801" w14:textId="77777777" w:rsidTr="00792DCC">
      <w:trPr>
        <w:trHeight w:val="563"/>
      </w:trPr>
      <w:tc>
        <w:tcPr>
          <w:tcW w:w="4111" w:type="dxa"/>
          <w:tcBorders>
            <w:bottom w:val="single" w:sz="2" w:space="0" w:color="auto"/>
          </w:tcBorders>
        </w:tcPr>
        <w:p w14:paraId="45620E7D" w14:textId="77777777" w:rsidR="00E02CFE" w:rsidRPr="00BA56FB" w:rsidRDefault="00E02CFE" w:rsidP="00CE5B04">
          <w:pPr>
            <w:spacing w:after="0" w:line="240" w:lineRule="auto"/>
            <w:rPr>
              <w:rFonts w:ascii="Impact" w:hAnsi="Impact"/>
              <w:szCs w:val="24"/>
            </w:rPr>
          </w:pPr>
          <w:r w:rsidRPr="00BA56FB">
            <w:rPr>
              <w:rFonts w:ascii="Impact" w:hAnsi="Impact"/>
              <w:szCs w:val="24"/>
            </w:rPr>
            <w:t>AUTORITE AERONAUTIQUE</w:t>
          </w:r>
        </w:p>
      </w:tc>
      <w:tc>
        <w:tcPr>
          <w:tcW w:w="1418" w:type="dxa"/>
          <w:gridSpan w:val="2"/>
          <w:vMerge/>
          <w:tcBorders>
            <w:bottom w:val="single" w:sz="2" w:space="0" w:color="auto"/>
          </w:tcBorders>
        </w:tcPr>
        <w:p w14:paraId="5DD29824" w14:textId="77777777" w:rsidR="00E02CFE" w:rsidRPr="00BA56FB" w:rsidRDefault="00E02CFE" w:rsidP="00CE5B04">
          <w:pPr>
            <w:spacing w:line="240" w:lineRule="auto"/>
          </w:pPr>
        </w:p>
      </w:tc>
      <w:tc>
        <w:tcPr>
          <w:tcW w:w="4252" w:type="dxa"/>
          <w:tcBorders>
            <w:bottom w:val="single" w:sz="2" w:space="0" w:color="auto"/>
          </w:tcBorders>
        </w:tcPr>
        <w:p w14:paraId="732388E6" w14:textId="77777777" w:rsidR="00E02CFE" w:rsidRPr="00BA56FB" w:rsidRDefault="00E02CFE" w:rsidP="00CE5B04">
          <w:pPr>
            <w:spacing w:line="240" w:lineRule="auto"/>
            <w:jc w:val="right"/>
            <w:rPr>
              <w:rFonts w:ascii="Impact" w:hAnsi="Impact"/>
            </w:rPr>
          </w:pPr>
          <w:r w:rsidRPr="00BA56FB">
            <w:rPr>
              <w:rFonts w:ascii="Impact" w:hAnsi="Impact"/>
            </w:rPr>
            <w:t>CAMEROON CIVIL AVIATION AUTHORITY</w:t>
          </w:r>
        </w:p>
      </w:tc>
    </w:tr>
    <w:tr w:rsidR="00E02CFE" w:rsidRPr="009200B8" w14:paraId="65B6FA83" w14:textId="77777777" w:rsidTr="005A0FF9">
      <w:tc>
        <w:tcPr>
          <w:tcW w:w="4111" w:type="dxa"/>
          <w:tcBorders>
            <w:top w:val="single" w:sz="2" w:space="0" w:color="auto"/>
            <w:bottom w:val="single" w:sz="2" w:space="0" w:color="auto"/>
          </w:tcBorders>
          <w:shd w:val="clear" w:color="auto" w:fill="D9D9D9"/>
        </w:tcPr>
        <w:p w14:paraId="1DD0B04C" w14:textId="77777777" w:rsidR="00E02CFE" w:rsidRPr="00BA56FB" w:rsidRDefault="00E02CFE" w:rsidP="00FB6978">
          <w:pPr>
            <w:spacing w:before="240"/>
            <w:rPr>
              <w:rFonts w:ascii="Verdana" w:hAnsi="Verdana"/>
              <w:b/>
              <w:sz w:val="24"/>
            </w:rPr>
          </w:pPr>
          <w:r w:rsidRPr="00BA56FB">
            <w:rPr>
              <w:rFonts w:ascii="Verdana" w:hAnsi="Verdana" w:cs="Arial"/>
              <w:b/>
              <w:sz w:val="28"/>
              <w:szCs w:val="36"/>
            </w:rPr>
            <w:t>Demande de validation de certification de type pour les produits aéronautiques civils importés</w:t>
          </w:r>
        </w:p>
      </w:tc>
      <w:tc>
        <w:tcPr>
          <w:tcW w:w="1418" w:type="dxa"/>
          <w:gridSpan w:val="2"/>
          <w:tcBorders>
            <w:top w:val="single" w:sz="2" w:space="0" w:color="auto"/>
            <w:bottom w:val="single" w:sz="2" w:space="0" w:color="auto"/>
          </w:tcBorders>
          <w:shd w:val="clear" w:color="auto" w:fill="D9D9D9"/>
        </w:tcPr>
        <w:p w14:paraId="6A081698" w14:textId="77777777" w:rsidR="00E02CFE" w:rsidRPr="00BA56FB" w:rsidRDefault="00E02CFE" w:rsidP="00CE5B04">
          <w:pPr>
            <w:spacing w:before="240"/>
            <w:jc w:val="right"/>
            <w:rPr>
              <w:rFonts w:ascii="Verdana" w:hAnsi="Verdana"/>
              <w:b/>
              <w:i/>
              <w:sz w:val="24"/>
            </w:rPr>
          </w:pPr>
        </w:p>
      </w:tc>
      <w:tc>
        <w:tcPr>
          <w:tcW w:w="4252" w:type="dxa"/>
          <w:tcBorders>
            <w:top w:val="single" w:sz="2" w:space="0" w:color="auto"/>
            <w:bottom w:val="single" w:sz="2" w:space="0" w:color="auto"/>
          </w:tcBorders>
          <w:shd w:val="clear" w:color="auto" w:fill="D9D9D9"/>
        </w:tcPr>
        <w:p w14:paraId="5357ADE5" w14:textId="77777777" w:rsidR="00E02CFE" w:rsidRPr="00C30995" w:rsidRDefault="00E02CFE" w:rsidP="00FB6978">
          <w:pPr>
            <w:spacing w:before="240"/>
            <w:jc w:val="right"/>
            <w:rPr>
              <w:rFonts w:ascii="Verdana" w:hAnsi="Verdana"/>
              <w:b/>
              <w:sz w:val="24"/>
              <w:lang w:val="en-US"/>
            </w:rPr>
          </w:pPr>
          <w:r w:rsidRPr="00C30995">
            <w:rPr>
              <w:rFonts w:ascii="Verdana" w:hAnsi="Verdana" w:cs="Arial"/>
              <w:b/>
              <w:sz w:val="28"/>
              <w:szCs w:val="36"/>
              <w:lang w:val="en-US"/>
            </w:rPr>
            <w:t>Application for validation of type certificates of imported civil aviation products</w:t>
          </w:r>
        </w:p>
      </w:tc>
    </w:tr>
    <w:tr w:rsidR="00E02CFE" w:rsidRPr="00BA56FB" w14:paraId="5DA2C601" w14:textId="77777777" w:rsidTr="005A0FF9">
      <w:trPr>
        <w:trHeight w:val="298"/>
      </w:trPr>
      <w:tc>
        <w:tcPr>
          <w:tcW w:w="4766" w:type="dxa"/>
          <w:gridSpan w:val="2"/>
          <w:tcBorders>
            <w:top w:val="single" w:sz="2" w:space="0" w:color="auto"/>
          </w:tcBorders>
          <w:shd w:val="clear" w:color="auto" w:fill="FFFFFF"/>
        </w:tcPr>
        <w:p w14:paraId="37B56901" w14:textId="77777777" w:rsidR="00E02CFE" w:rsidRPr="00C30995" w:rsidRDefault="00E02CFE" w:rsidP="00CE5B04">
          <w:pPr>
            <w:rPr>
              <w:rFonts w:ascii="Verdana" w:hAnsi="Verdana"/>
              <w:b/>
              <w:sz w:val="28"/>
              <w:lang w:val="en-US"/>
            </w:rPr>
          </w:pPr>
        </w:p>
      </w:tc>
      <w:tc>
        <w:tcPr>
          <w:tcW w:w="5015" w:type="dxa"/>
          <w:gridSpan w:val="2"/>
          <w:tcBorders>
            <w:top w:val="single" w:sz="2" w:space="0" w:color="auto"/>
          </w:tcBorders>
          <w:shd w:val="clear" w:color="auto" w:fill="FFFFFF"/>
        </w:tcPr>
        <w:p w14:paraId="458A170A" w14:textId="77777777" w:rsidR="00E02CFE" w:rsidRPr="00BA56FB" w:rsidRDefault="00E02CFE" w:rsidP="008F6A33">
          <w:pPr>
            <w:jc w:val="right"/>
            <w:rPr>
              <w:rFonts w:ascii="Verdana" w:hAnsi="Verdana"/>
              <w:b/>
              <w:sz w:val="28"/>
            </w:rPr>
          </w:pPr>
          <w:r w:rsidRPr="00BA56FB">
            <w:rPr>
              <w:rFonts w:ascii="Verdana" w:hAnsi="Verdana"/>
              <w:b/>
              <w:sz w:val="28"/>
            </w:rPr>
            <w:t>CMR.COA.FORM.0010</w:t>
          </w:r>
        </w:p>
      </w:tc>
    </w:tr>
  </w:tbl>
  <w:p w14:paraId="4892F95E" w14:textId="77777777" w:rsidR="00E02CFE" w:rsidRPr="00BA56FB" w:rsidRDefault="00E02CFE" w:rsidP="004052D0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180E"/>
    <w:multiLevelType w:val="hybridMultilevel"/>
    <w:tmpl w:val="05C6CF46"/>
    <w:lvl w:ilvl="0" w:tplc="2C0C000F">
      <w:start w:val="1"/>
      <w:numFmt w:val="decimal"/>
      <w:lvlText w:val="%1."/>
      <w:lvlJc w:val="left"/>
      <w:pPr>
        <w:ind w:left="360" w:hanging="360"/>
      </w:pPr>
    </w:lvl>
    <w:lvl w:ilvl="1" w:tplc="2C0C0019" w:tentative="1">
      <w:start w:val="1"/>
      <w:numFmt w:val="lowerLetter"/>
      <w:lvlText w:val="%2."/>
      <w:lvlJc w:val="left"/>
      <w:pPr>
        <w:ind w:left="1080" w:hanging="360"/>
      </w:pPr>
    </w:lvl>
    <w:lvl w:ilvl="2" w:tplc="2C0C001B" w:tentative="1">
      <w:start w:val="1"/>
      <w:numFmt w:val="lowerRoman"/>
      <w:lvlText w:val="%3."/>
      <w:lvlJc w:val="right"/>
      <w:pPr>
        <w:ind w:left="1800" w:hanging="180"/>
      </w:pPr>
    </w:lvl>
    <w:lvl w:ilvl="3" w:tplc="2C0C000F" w:tentative="1">
      <w:start w:val="1"/>
      <w:numFmt w:val="decimal"/>
      <w:lvlText w:val="%4."/>
      <w:lvlJc w:val="left"/>
      <w:pPr>
        <w:ind w:left="2520" w:hanging="360"/>
      </w:pPr>
    </w:lvl>
    <w:lvl w:ilvl="4" w:tplc="2C0C0019" w:tentative="1">
      <w:start w:val="1"/>
      <w:numFmt w:val="lowerLetter"/>
      <w:lvlText w:val="%5."/>
      <w:lvlJc w:val="left"/>
      <w:pPr>
        <w:ind w:left="3240" w:hanging="360"/>
      </w:pPr>
    </w:lvl>
    <w:lvl w:ilvl="5" w:tplc="2C0C001B" w:tentative="1">
      <w:start w:val="1"/>
      <w:numFmt w:val="lowerRoman"/>
      <w:lvlText w:val="%6."/>
      <w:lvlJc w:val="right"/>
      <w:pPr>
        <w:ind w:left="3960" w:hanging="180"/>
      </w:pPr>
    </w:lvl>
    <w:lvl w:ilvl="6" w:tplc="2C0C000F" w:tentative="1">
      <w:start w:val="1"/>
      <w:numFmt w:val="decimal"/>
      <w:lvlText w:val="%7."/>
      <w:lvlJc w:val="left"/>
      <w:pPr>
        <w:ind w:left="4680" w:hanging="360"/>
      </w:pPr>
    </w:lvl>
    <w:lvl w:ilvl="7" w:tplc="2C0C0019" w:tentative="1">
      <w:start w:val="1"/>
      <w:numFmt w:val="lowerLetter"/>
      <w:lvlText w:val="%8."/>
      <w:lvlJc w:val="left"/>
      <w:pPr>
        <w:ind w:left="5400" w:hanging="360"/>
      </w:pPr>
    </w:lvl>
    <w:lvl w:ilvl="8" w:tplc="2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510241"/>
    <w:multiLevelType w:val="multilevel"/>
    <w:tmpl w:val="A8AA2FE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31964CB"/>
    <w:multiLevelType w:val="hybridMultilevel"/>
    <w:tmpl w:val="2E024B50"/>
    <w:lvl w:ilvl="0" w:tplc="62D85C4E">
      <w:start w:val="3"/>
      <w:numFmt w:val="bullet"/>
      <w:pStyle w:val="Tirets"/>
      <w:lvlText w:val="-"/>
      <w:lvlJc w:val="left"/>
      <w:pPr>
        <w:ind w:left="1990" w:hanging="360"/>
      </w:pPr>
      <w:rPr>
        <w:rFonts w:ascii="Times-Roman" w:eastAsia="Times New Roman" w:hAnsi="Times-Roman" w:cs="Times-Roman" w:hint="default"/>
      </w:rPr>
    </w:lvl>
    <w:lvl w:ilvl="1" w:tplc="040C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3" w15:restartNumberingAfterBreak="0">
    <w:nsid w:val="7F5B2538"/>
    <w:multiLevelType w:val="hybridMultilevel"/>
    <w:tmpl w:val="E368C0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147956">
    <w:abstractNumId w:val="1"/>
  </w:num>
  <w:num w:numId="2" w16cid:durableId="1696881833">
    <w:abstractNumId w:val="2"/>
  </w:num>
  <w:num w:numId="3" w16cid:durableId="1124730581">
    <w:abstractNumId w:val="3"/>
  </w:num>
  <w:num w:numId="4" w16cid:durableId="3709360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HWkAaZNGk/nQzbdR+t7MvBKw9bhjWZac4l64OoWxiMIQdgZF9+6hLTsD1uHZqBYh5itHTkUoqG4uuxHpnIW/gA==" w:salt="0LQnF9xWuduq4Z0jDRC5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7F"/>
    <w:rsid w:val="0000339A"/>
    <w:rsid w:val="0000593E"/>
    <w:rsid w:val="00013121"/>
    <w:rsid w:val="00016E4D"/>
    <w:rsid w:val="000200F8"/>
    <w:rsid w:val="000217B0"/>
    <w:rsid w:val="00022E66"/>
    <w:rsid w:val="0002637B"/>
    <w:rsid w:val="00030F81"/>
    <w:rsid w:val="000319BA"/>
    <w:rsid w:val="0004239C"/>
    <w:rsid w:val="000445EA"/>
    <w:rsid w:val="00044AB1"/>
    <w:rsid w:val="00044F54"/>
    <w:rsid w:val="00045D48"/>
    <w:rsid w:val="00046819"/>
    <w:rsid w:val="0005129D"/>
    <w:rsid w:val="000512E7"/>
    <w:rsid w:val="00054695"/>
    <w:rsid w:val="00054CFC"/>
    <w:rsid w:val="0006373F"/>
    <w:rsid w:val="00064670"/>
    <w:rsid w:val="000678CC"/>
    <w:rsid w:val="00075148"/>
    <w:rsid w:val="00080F3C"/>
    <w:rsid w:val="00084B27"/>
    <w:rsid w:val="00091D57"/>
    <w:rsid w:val="00093E7F"/>
    <w:rsid w:val="000946A7"/>
    <w:rsid w:val="000A032F"/>
    <w:rsid w:val="000A1D05"/>
    <w:rsid w:val="000A2CCE"/>
    <w:rsid w:val="000C5187"/>
    <w:rsid w:val="000D2D1E"/>
    <w:rsid w:val="000D425C"/>
    <w:rsid w:val="000D6F4C"/>
    <w:rsid w:val="000E49ED"/>
    <w:rsid w:val="000E4B4F"/>
    <w:rsid w:val="000E4BE4"/>
    <w:rsid w:val="000E570C"/>
    <w:rsid w:val="000F5DAE"/>
    <w:rsid w:val="0010510C"/>
    <w:rsid w:val="0011605F"/>
    <w:rsid w:val="001253CE"/>
    <w:rsid w:val="001271A2"/>
    <w:rsid w:val="00127696"/>
    <w:rsid w:val="00130345"/>
    <w:rsid w:val="00132417"/>
    <w:rsid w:val="0013784A"/>
    <w:rsid w:val="00140B73"/>
    <w:rsid w:val="00140BC6"/>
    <w:rsid w:val="00142DFB"/>
    <w:rsid w:val="001444DE"/>
    <w:rsid w:val="00152A4F"/>
    <w:rsid w:val="001632C1"/>
    <w:rsid w:val="00164F67"/>
    <w:rsid w:val="0016640F"/>
    <w:rsid w:val="00173FA0"/>
    <w:rsid w:val="00181B66"/>
    <w:rsid w:val="0018485E"/>
    <w:rsid w:val="00185054"/>
    <w:rsid w:val="00186CC5"/>
    <w:rsid w:val="00191B7C"/>
    <w:rsid w:val="0019480C"/>
    <w:rsid w:val="00195625"/>
    <w:rsid w:val="001A146A"/>
    <w:rsid w:val="001B0753"/>
    <w:rsid w:val="001B3872"/>
    <w:rsid w:val="001C02ED"/>
    <w:rsid w:val="001C1964"/>
    <w:rsid w:val="001C2131"/>
    <w:rsid w:val="001C3F48"/>
    <w:rsid w:val="001C624E"/>
    <w:rsid w:val="001C7DF2"/>
    <w:rsid w:val="001D1319"/>
    <w:rsid w:val="001D1830"/>
    <w:rsid w:val="001D20B3"/>
    <w:rsid w:val="001D351E"/>
    <w:rsid w:val="001D61C0"/>
    <w:rsid w:val="001E20E7"/>
    <w:rsid w:val="001E341E"/>
    <w:rsid w:val="001F1203"/>
    <w:rsid w:val="001F6C32"/>
    <w:rsid w:val="00200B0A"/>
    <w:rsid w:val="00202F11"/>
    <w:rsid w:val="00204714"/>
    <w:rsid w:val="00214363"/>
    <w:rsid w:val="00221980"/>
    <w:rsid w:val="00222FD8"/>
    <w:rsid w:val="00227472"/>
    <w:rsid w:val="0023373D"/>
    <w:rsid w:val="002351F3"/>
    <w:rsid w:val="00243C28"/>
    <w:rsid w:val="00250642"/>
    <w:rsid w:val="00251B74"/>
    <w:rsid w:val="002549C3"/>
    <w:rsid w:val="00255BDB"/>
    <w:rsid w:val="0026383A"/>
    <w:rsid w:val="002657EC"/>
    <w:rsid w:val="00265EA8"/>
    <w:rsid w:val="00266F5A"/>
    <w:rsid w:val="002674B7"/>
    <w:rsid w:val="00276BCB"/>
    <w:rsid w:val="002844E1"/>
    <w:rsid w:val="00284ACC"/>
    <w:rsid w:val="00291402"/>
    <w:rsid w:val="0029181A"/>
    <w:rsid w:val="00294843"/>
    <w:rsid w:val="00295D7B"/>
    <w:rsid w:val="0029606C"/>
    <w:rsid w:val="002978D7"/>
    <w:rsid w:val="002A0277"/>
    <w:rsid w:val="002A437B"/>
    <w:rsid w:val="002A5C5E"/>
    <w:rsid w:val="002A6B98"/>
    <w:rsid w:val="002A7B6E"/>
    <w:rsid w:val="002B0939"/>
    <w:rsid w:val="002C1884"/>
    <w:rsid w:val="002C2A2F"/>
    <w:rsid w:val="002C317F"/>
    <w:rsid w:val="002C3A50"/>
    <w:rsid w:val="002C7C1B"/>
    <w:rsid w:val="002D3249"/>
    <w:rsid w:val="002E7827"/>
    <w:rsid w:val="00306843"/>
    <w:rsid w:val="003078A9"/>
    <w:rsid w:val="00314ACD"/>
    <w:rsid w:val="00314CA8"/>
    <w:rsid w:val="0031753B"/>
    <w:rsid w:val="00320D43"/>
    <w:rsid w:val="00324311"/>
    <w:rsid w:val="0032651B"/>
    <w:rsid w:val="00330072"/>
    <w:rsid w:val="00331553"/>
    <w:rsid w:val="003349A1"/>
    <w:rsid w:val="00336C60"/>
    <w:rsid w:val="00337C0D"/>
    <w:rsid w:val="003446DA"/>
    <w:rsid w:val="00345FB0"/>
    <w:rsid w:val="00353E65"/>
    <w:rsid w:val="0035781E"/>
    <w:rsid w:val="00361F7D"/>
    <w:rsid w:val="0036241A"/>
    <w:rsid w:val="00362840"/>
    <w:rsid w:val="003700C4"/>
    <w:rsid w:val="003722AF"/>
    <w:rsid w:val="003763E5"/>
    <w:rsid w:val="003768FC"/>
    <w:rsid w:val="00376E56"/>
    <w:rsid w:val="00381A30"/>
    <w:rsid w:val="00391EAF"/>
    <w:rsid w:val="00392D0E"/>
    <w:rsid w:val="003A439A"/>
    <w:rsid w:val="003A5AD3"/>
    <w:rsid w:val="003A64C6"/>
    <w:rsid w:val="003A701D"/>
    <w:rsid w:val="003B10E8"/>
    <w:rsid w:val="003C03A9"/>
    <w:rsid w:val="003C0DBE"/>
    <w:rsid w:val="003C1F05"/>
    <w:rsid w:val="003C25CD"/>
    <w:rsid w:val="003D1506"/>
    <w:rsid w:val="003D61D9"/>
    <w:rsid w:val="003E08A5"/>
    <w:rsid w:val="003E2588"/>
    <w:rsid w:val="003E7F42"/>
    <w:rsid w:val="003F3C79"/>
    <w:rsid w:val="003F433C"/>
    <w:rsid w:val="003F4ABB"/>
    <w:rsid w:val="003F5053"/>
    <w:rsid w:val="003F5ADB"/>
    <w:rsid w:val="003F6F5D"/>
    <w:rsid w:val="003F753A"/>
    <w:rsid w:val="004052D0"/>
    <w:rsid w:val="00406A68"/>
    <w:rsid w:val="00407102"/>
    <w:rsid w:val="0041266B"/>
    <w:rsid w:val="00416A6A"/>
    <w:rsid w:val="004171F0"/>
    <w:rsid w:val="00417A57"/>
    <w:rsid w:val="00420084"/>
    <w:rsid w:val="00420504"/>
    <w:rsid w:val="00422BF7"/>
    <w:rsid w:val="004235CE"/>
    <w:rsid w:val="0042638F"/>
    <w:rsid w:val="004301F6"/>
    <w:rsid w:val="004305E5"/>
    <w:rsid w:val="004331D1"/>
    <w:rsid w:val="00437E7E"/>
    <w:rsid w:val="0044153D"/>
    <w:rsid w:val="00442A31"/>
    <w:rsid w:val="00450DAD"/>
    <w:rsid w:val="00450E05"/>
    <w:rsid w:val="00456B9F"/>
    <w:rsid w:val="00460DA2"/>
    <w:rsid w:val="00461CC1"/>
    <w:rsid w:val="004635D5"/>
    <w:rsid w:val="00466E96"/>
    <w:rsid w:val="00467138"/>
    <w:rsid w:val="004713D9"/>
    <w:rsid w:val="004737C8"/>
    <w:rsid w:val="00480E91"/>
    <w:rsid w:val="0048167A"/>
    <w:rsid w:val="00483DEA"/>
    <w:rsid w:val="00483F69"/>
    <w:rsid w:val="0049496F"/>
    <w:rsid w:val="004A236D"/>
    <w:rsid w:val="004B1CEC"/>
    <w:rsid w:val="004C546D"/>
    <w:rsid w:val="004F20A1"/>
    <w:rsid w:val="004F3A6C"/>
    <w:rsid w:val="004F7DB0"/>
    <w:rsid w:val="005033F7"/>
    <w:rsid w:val="00504C6F"/>
    <w:rsid w:val="00504E42"/>
    <w:rsid w:val="0051581C"/>
    <w:rsid w:val="00517B9E"/>
    <w:rsid w:val="00530F2C"/>
    <w:rsid w:val="0054677E"/>
    <w:rsid w:val="005548B6"/>
    <w:rsid w:val="00564A48"/>
    <w:rsid w:val="005667AE"/>
    <w:rsid w:val="005720FC"/>
    <w:rsid w:val="00582034"/>
    <w:rsid w:val="005824B1"/>
    <w:rsid w:val="0058319C"/>
    <w:rsid w:val="00585399"/>
    <w:rsid w:val="00591F46"/>
    <w:rsid w:val="005968B6"/>
    <w:rsid w:val="005A0FF9"/>
    <w:rsid w:val="005A18CE"/>
    <w:rsid w:val="005A55B2"/>
    <w:rsid w:val="005A5AAF"/>
    <w:rsid w:val="005A6008"/>
    <w:rsid w:val="005B1027"/>
    <w:rsid w:val="005B1B21"/>
    <w:rsid w:val="005B3006"/>
    <w:rsid w:val="005B36F9"/>
    <w:rsid w:val="005B68A5"/>
    <w:rsid w:val="005C049B"/>
    <w:rsid w:val="005C0A55"/>
    <w:rsid w:val="005C6138"/>
    <w:rsid w:val="005D40F0"/>
    <w:rsid w:val="005E70E0"/>
    <w:rsid w:val="005F424F"/>
    <w:rsid w:val="005F522E"/>
    <w:rsid w:val="006105EF"/>
    <w:rsid w:val="00610979"/>
    <w:rsid w:val="00617920"/>
    <w:rsid w:val="00620453"/>
    <w:rsid w:val="00622849"/>
    <w:rsid w:val="00622997"/>
    <w:rsid w:val="006262F4"/>
    <w:rsid w:val="00626312"/>
    <w:rsid w:val="00634D98"/>
    <w:rsid w:val="0063625C"/>
    <w:rsid w:val="00640346"/>
    <w:rsid w:val="00642C56"/>
    <w:rsid w:val="00643B16"/>
    <w:rsid w:val="00644099"/>
    <w:rsid w:val="00646626"/>
    <w:rsid w:val="00647A19"/>
    <w:rsid w:val="0065047D"/>
    <w:rsid w:val="00652E3C"/>
    <w:rsid w:val="006547DB"/>
    <w:rsid w:val="006559C7"/>
    <w:rsid w:val="00664786"/>
    <w:rsid w:val="00664EE4"/>
    <w:rsid w:val="00671545"/>
    <w:rsid w:val="006729EC"/>
    <w:rsid w:val="00675FD2"/>
    <w:rsid w:val="00680E32"/>
    <w:rsid w:val="006926E8"/>
    <w:rsid w:val="00696910"/>
    <w:rsid w:val="006A0A4C"/>
    <w:rsid w:val="006A2BA6"/>
    <w:rsid w:val="006A55D8"/>
    <w:rsid w:val="006A5761"/>
    <w:rsid w:val="006B4006"/>
    <w:rsid w:val="006B42B2"/>
    <w:rsid w:val="006B4A0E"/>
    <w:rsid w:val="006B73FE"/>
    <w:rsid w:val="006B76C9"/>
    <w:rsid w:val="006C0837"/>
    <w:rsid w:val="006C4525"/>
    <w:rsid w:val="006C61CC"/>
    <w:rsid w:val="006D2437"/>
    <w:rsid w:val="006D4E69"/>
    <w:rsid w:val="006E4657"/>
    <w:rsid w:val="006F12F3"/>
    <w:rsid w:val="00701C70"/>
    <w:rsid w:val="00706B96"/>
    <w:rsid w:val="00711296"/>
    <w:rsid w:val="00711A99"/>
    <w:rsid w:val="00715412"/>
    <w:rsid w:val="00724502"/>
    <w:rsid w:val="007248AF"/>
    <w:rsid w:val="007263EC"/>
    <w:rsid w:val="00732FC8"/>
    <w:rsid w:val="007349B8"/>
    <w:rsid w:val="00740BD1"/>
    <w:rsid w:val="00742771"/>
    <w:rsid w:val="0074295A"/>
    <w:rsid w:val="00752050"/>
    <w:rsid w:val="0076718F"/>
    <w:rsid w:val="00770908"/>
    <w:rsid w:val="00770B5E"/>
    <w:rsid w:val="00770E9C"/>
    <w:rsid w:val="00776701"/>
    <w:rsid w:val="007844DA"/>
    <w:rsid w:val="00790C16"/>
    <w:rsid w:val="00792DCC"/>
    <w:rsid w:val="00793596"/>
    <w:rsid w:val="007939F0"/>
    <w:rsid w:val="007A5A10"/>
    <w:rsid w:val="007B61F9"/>
    <w:rsid w:val="007C0A28"/>
    <w:rsid w:val="007C32D9"/>
    <w:rsid w:val="007C5AF6"/>
    <w:rsid w:val="007D168C"/>
    <w:rsid w:val="007D45A6"/>
    <w:rsid w:val="007E1C1E"/>
    <w:rsid w:val="007E30FE"/>
    <w:rsid w:val="007E4499"/>
    <w:rsid w:val="007E5E1D"/>
    <w:rsid w:val="007E75C1"/>
    <w:rsid w:val="007F2CD1"/>
    <w:rsid w:val="007F41FE"/>
    <w:rsid w:val="0080244E"/>
    <w:rsid w:val="00805362"/>
    <w:rsid w:val="00814ED4"/>
    <w:rsid w:val="00827259"/>
    <w:rsid w:val="00827EFC"/>
    <w:rsid w:val="00834FAF"/>
    <w:rsid w:val="00841338"/>
    <w:rsid w:val="008470BD"/>
    <w:rsid w:val="00850A3C"/>
    <w:rsid w:val="0086117B"/>
    <w:rsid w:val="00872F4D"/>
    <w:rsid w:val="00874018"/>
    <w:rsid w:val="008764D6"/>
    <w:rsid w:val="00882719"/>
    <w:rsid w:val="00882A33"/>
    <w:rsid w:val="0088700B"/>
    <w:rsid w:val="0089050E"/>
    <w:rsid w:val="0089730A"/>
    <w:rsid w:val="00897F9D"/>
    <w:rsid w:val="008A26EA"/>
    <w:rsid w:val="008A2D3B"/>
    <w:rsid w:val="008A3C0D"/>
    <w:rsid w:val="008A4D00"/>
    <w:rsid w:val="008A6CBA"/>
    <w:rsid w:val="008A7510"/>
    <w:rsid w:val="008B3D6B"/>
    <w:rsid w:val="008B4145"/>
    <w:rsid w:val="008B5457"/>
    <w:rsid w:val="008C52F2"/>
    <w:rsid w:val="008D0221"/>
    <w:rsid w:val="008D0258"/>
    <w:rsid w:val="008D220E"/>
    <w:rsid w:val="008D248A"/>
    <w:rsid w:val="008D384F"/>
    <w:rsid w:val="008D4780"/>
    <w:rsid w:val="008D485C"/>
    <w:rsid w:val="008E5302"/>
    <w:rsid w:val="008E737F"/>
    <w:rsid w:val="008F24AF"/>
    <w:rsid w:val="008F6A33"/>
    <w:rsid w:val="00900115"/>
    <w:rsid w:val="00902F31"/>
    <w:rsid w:val="009034F2"/>
    <w:rsid w:val="0090606E"/>
    <w:rsid w:val="00906436"/>
    <w:rsid w:val="0091157C"/>
    <w:rsid w:val="009146DF"/>
    <w:rsid w:val="00914A52"/>
    <w:rsid w:val="009200B8"/>
    <w:rsid w:val="00921351"/>
    <w:rsid w:val="00921B64"/>
    <w:rsid w:val="00921F87"/>
    <w:rsid w:val="0092264E"/>
    <w:rsid w:val="00923315"/>
    <w:rsid w:val="00925344"/>
    <w:rsid w:val="0092728E"/>
    <w:rsid w:val="0093018A"/>
    <w:rsid w:val="00935579"/>
    <w:rsid w:val="0093748F"/>
    <w:rsid w:val="009437AE"/>
    <w:rsid w:val="00955568"/>
    <w:rsid w:val="009558F9"/>
    <w:rsid w:val="009562F4"/>
    <w:rsid w:val="00956F4B"/>
    <w:rsid w:val="00957AA1"/>
    <w:rsid w:val="00967E73"/>
    <w:rsid w:val="00970923"/>
    <w:rsid w:val="0098052A"/>
    <w:rsid w:val="009860EE"/>
    <w:rsid w:val="0099047B"/>
    <w:rsid w:val="00991D02"/>
    <w:rsid w:val="009929E4"/>
    <w:rsid w:val="009948D7"/>
    <w:rsid w:val="00995D2B"/>
    <w:rsid w:val="00995F43"/>
    <w:rsid w:val="00995FD2"/>
    <w:rsid w:val="009970B6"/>
    <w:rsid w:val="009970D3"/>
    <w:rsid w:val="009A1474"/>
    <w:rsid w:val="009A2BB5"/>
    <w:rsid w:val="009A2F23"/>
    <w:rsid w:val="009A69F2"/>
    <w:rsid w:val="009C0C85"/>
    <w:rsid w:val="009C52F0"/>
    <w:rsid w:val="009D1BB5"/>
    <w:rsid w:val="009D256A"/>
    <w:rsid w:val="009D43BC"/>
    <w:rsid w:val="009D5DBD"/>
    <w:rsid w:val="009E0D6F"/>
    <w:rsid w:val="009E0D82"/>
    <w:rsid w:val="009E3BBA"/>
    <w:rsid w:val="009E5BE6"/>
    <w:rsid w:val="009F2E47"/>
    <w:rsid w:val="009F4B32"/>
    <w:rsid w:val="009F4F9D"/>
    <w:rsid w:val="00A00B27"/>
    <w:rsid w:val="00A02CAA"/>
    <w:rsid w:val="00A03A46"/>
    <w:rsid w:val="00A04902"/>
    <w:rsid w:val="00A055CC"/>
    <w:rsid w:val="00A05C08"/>
    <w:rsid w:val="00A073B1"/>
    <w:rsid w:val="00A103F8"/>
    <w:rsid w:val="00A178CD"/>
    <w:rsid w:val="00A2074C"/>
    <w:rsid w:val="00A22A42"/>
    <w:rsid w:val="00A27AC0"/>
    <w:rsid w:val="00A323AF"/>
    <w:rsid w:val="00A35DD5"/>
    <w:rsid w:val="00A364D1"/>
    <w:rsid w:val="00A42DAA"/>
    <w:rsid w:val="00A4313C"/>
    <w:rsid w:val="00A44B30"/>
    <w:rsid w:val="00A50B1C"/>
    <w:rsid w:val="00A51AF7"/>
    <w:rsid w:val="00A54D6F"/>
    <w:rsid w:val="00A70EC7"/>
    <w:rsid w:val="00A715D0"/>
    <w:rsid w:val="00A772CC"/>
    <w:rsid w:val="00A8050D"/>
    <w:rsid w:val="00A81843"/>
    <w:rsid w:val="00A90D92"/>
    <w:rsid w:val="00AA4783"/>
    <w:rsid w:val="00AA4972"/>
    <w:rsid w:val="00AA76F3"/>
    <w:rsid w:val="00AB1481"/>
    <w:rsid w:val="00AB18FC"/>
    <w:rsid w:val="00AB299C"/>
    <w:rsid w:val="00AB5D52"/>
    <w:rsid w:val="00AD0C79"/>
    <w:rsid w:val="00AE1085"/>
    <w:rsid w:val="00AE17F6"/>
    <w:rsid w:val="00AE3DE2"/>
    <w:rsid w:val="00AE43CE"/>
    <w:rsid w:val="00AE5AFE"/>
    <w:rsid w:val="00AE63EF"/>
    <w:rsid w:val="00AF0B73"/>
    <w:rsid w:val="00AF246C"/>
    <w:rsid w:val="00AF49D2"/>
    <w:rsid w:val="00AF60D8"/>
    <w:rsid w:val="00B0674B"/>
    <w:rsid w:val="00B127A6"/>
    <w:rsid w:val="00B2232C"/>
    <w:rsid w:val="00B25CB5"/>
    <w:rsid w:val="00B32035"/>
    <w:rsid w:val="00B34319"/>
    <w:rsid w:val="00B409CA"/>
    <w:rsid w:val="00B51D7D"/>
    <w:rsid w:val="00B54EE7"/>
    <w:rsid w:val="00B61D05"/>
    <w:rsid w:val="00B66D17"/>
    <w:rsid w:val="00B675DE"/>
    <w:rsid w:val="00B707B2"/>
    <w:rsid w:val="00B70F45"/>
    <w:rsid w:val="00B71E84"/>
    <w:rsid w:val="00B76850"/>
    <w:rsid w:val="00B802E0"/>
    <w:rsid w:val="00B90B22"/>
    <w:rsid w:val="00B93101"/>
    <w:rsid w:val="00B934E6"/>
    <w:rsid w:val="00BA070B"/>
    <w:rsid w:val="00BA48DA"/>
    <w:rsid w:val="00BA56FB"/>
    <w:rsid w:val="00BB5994"/>
    <w:rsid w:val="00BB6DF7"/>
    <w:rsid w:val="00BC28A7"/>
    <w:rsid w:val="00BC5290"/>
    <w:rsid w:val="00BC66D5"/>
    <w:rsid w:val="00BD2D8F"/>
    <w:rsid w:val="00BD2EDE"/>
    <w:rsid w:val="00BD48B9"/>
    <w:rsid w:val="00BD57A6"/>
    <w:rsid w:val="00BD7250"/>
    <w:rsid w:val="00BE538B"/>
    <w:rsid w:val="00BE6789"/>
    <w:rsid w:val="00BE7C22"/>
    <w:rsid w:val="00BF47DF"/>
    <w:rsid w:val="00C0192F"/>
    <w:rsid w:val="00C071D4"/>
    <w:rsid w:val="00C130D1"/>
    <w:rsid w:val="00C178D9"/>
    <w:rsid w:val="00C2758B"/>
    <w:rsid w:val="00C27BAE"/>
    <w:rsid w:val="00C30995"/>
    <w:rsid w:val="00C32571"/>
    <w:rsid w:val="00C35EB4"/>
    <w:rsid w:val="00C37EE0"/>
    <w:rsid w:val="00C51AD4"/>
    <w:rsid w:val="00C51DBF"/>
    <w:rsid w:val="00C54C1F"/>
    <w:rsid w:val="00C5602A"/>
    <w:rsid w:val="00C56E4F"/>
    <w:rsid w:val="00C61C18"/>
    <w:rsid w:val="00C64F6C"/>
    <w:rsid w:val="00C66358"/>
    <w:rsid w:val="00C77A87"/>
    <w:rsid w:val="00C828D8"/>
    <w:rsid w:val="00C87B91"/>
    <w:rsid w:val="00C90E83"/>
    <w:rsid w:val="00C91002"/>
    <w:rsid w:val="00C93819"/>
    <w:rsid w:val="00C93ADA"/>
    <w:rsid w:val="00CA2D4C"/>
    <w:rsid w:val="00CC0CC7"/>
    <w:rsid w:val="00CC150E"/>
    <w:rsid w:val="00CC2D62"/>
    <w:rsid w:val="00CD7002"/>
    <w:rsid w:val="00CE00FE"/>
    <w:rsid w:val="00CE5B04"/>
    <w:rsid w:val="00CF3987"/>
    <w:rsid w:val="00CF57DA"/>
    <w:rsid w:val="00D00EC0"/>
    <w:rsid w:val="00D034D6"/>
    <w:rsid w:val="00D07B9F"/>
    <w:rsid w:val="00D2199F"/>
    <w:rsid w:val="00D2262B"/>
    <w:rsid w:val="00D315A6"/>
    <w:rsid w:val="00D32833"/>
    <w:rsid w:val="00D35FE5"/>
    <w:rsid w:val="00D43027"/>
    <w:rsid w:val="00D43B8A"/>
    <w:rsid w:val="00D503C1"/>
    <w:rsid w:val="00D51B87"/>
    <w:rsid w:val="00D561D0"/>
    <w:rsid w:val="00D61AD1"/>
    <w:rsid w:val="00D6745D"/>
    <w:rsid w:val="00D73137"/>
    <w:rsid w:val="00D73E85"/>
    <w:rsid w:val="00D80629"/>
    <w:rsid w:val="00D84E8D"/>
    <w:rsid w:val="00D855F1"/>
    <w:rsid w:val="00D85E43"/>
    <w:rsid w:val="00D92A90"/>
    <w:rsid w:val="00D9463D"/>
    <w:rsid w:val="00D94F35"/>
    <w:rsid w:val="00D974ED"/>
    <w:rsid w:val="00DA0287"/>
    <w:rsid w:val="00DA04D7"/>
    <w:rsid w:val="00DA2DD9"/>
    <w:rsid w:val="00DA5080"/>
    <w:rsid w:val="00DA5609"/>
    <w:rsid w:val="00DB7026"/>
    <w:rsid w:val="00DC3A87"/>
    <w:rsid w:val="00DC3EE6"/>
    <w:rsid w:val="00DC5520"/>
    <w:rsid w:val="00DD202B"/>
    <w:rsid w:val="00DD7313"/>
    <w:rsid w:val="00DE5631"/>
    <w:rsid w:val="00DF07A0"/>
    <w:rsid w:val="00E0055B"/>
    <w:rsid w:val="00E02CFE"/>
    <w:rsid w:val="00E03107"/>
    <w:rsid w:val="00E04C06"/>
    <w:rsid w:val="00E4353D"/>
    <w:rsid w:val="00E50C7E"/>
    <w:rsid w:val="00E6260D"/>
    <w:rsid w:val="00E639DD"/>
    <w:rsid w:val="00E72B63"/>
    <w:rsid w:val="00E77E06"/>
    <w:rsid w:val="00E84860"/>
    <w:rsid w:val="00E85C5F"/>
    <w:rsid w:val="00E9294D"/>
    <w:rsid w:val="00E93832"/>
    <w:rsid w:val="00EA730E"/>
    <w:rsid w:val="00EC1F64"/>
    <w:rsid w:val="00EC3820"/>
    <w:rsid w:val="00EC437C"/>
    <w:rsid w:val="00EC4416"/>
    <w:rsid w:val="00EC4BB7"/>
    <w:rsid w:val="00ED2BAD"/>
    <w:rsid w:val="00ED6FD4"/>
    <w:rsid w:val="00EE3F70"/>
    <w:rsid w:val="00EF6E7A"/>
    <w:rsid w:val="00F02268"/>
    <w:rsid w:val="00F0330B"/>
    <w:rsid w:val="00F07FEA"/>
    <w:rsid w:val="00F22B18"/>
    <w:rsid w:val="00F23D96"/>
    <w:rsid w:val="00F267DD"/>
    <w:rsid w:val="00F32A07"/>
    <w:rsid w:val="00F32E3D"/>
    <w:rsid w:val="00F4323D"/>
    <w:rsid w:val="00F472BE"/>
    <w:rsid w:val="00F50AF8"/>
    <w:rsid w:val="00F52E4D"/>
    <w:rsid w:val="00F56DA8"/>
    <w:rsid w:val="00F6303A"/>
    <w:rsid w:val="00F67015"/>
    <w:rsid w:val="00F7092D"/>
    <w:rsid w:val="00F70C7D"/>
    <w:rsid w:val="00F74DFF"/>
    <w:rsid w:val="00F76382"/>
    <w:rsid w:val="00F80FB6"/>
    <w:rsid w:val="00F814B8"/>
    <w:rsid w:val="00F93CE7"/>
    <w:rsid w:val="00FA24A5"/>
    <w:rsid w:val="00FA5082"/>
    <w:rsid w:val="00FA6386"/>
    <w:rsid w:val="00FA78B3"/>
    <w:rsid w:val="00FB046A"/>
    <w:rsid w:val="00FB307D"/>
    <w:rsid w:val="00FB46C4"/>
    <w:rsid w:val="00FB5140"/>
    <w:rsid w:val="00FB6978"/>
    <w:rsid w:val="00FC026B"/>
    <w:rsid w:val="00FD4C7E"/>
    <w:rsid w:val="00FD682A"/>
    <w:rsid w:val="00FE2E03"/>
    <w:rsid w:val="00FE685A"/>
    <w:rsid w:val="00FE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BC158"/>
  <w15:docId w15:val="{6CA42B30-9F78-42BD-BCFA-4DA2A61AC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51B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480E91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caps/>
      <w:kern w:val="32"/>
      <w:sz w:val="24"/>
      <w:szCs w:val="28"/>
      <w:lang w:eastAsia="fr-FR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5548B6"/>
    <w:pPr>
      <w:numPr>
        <w:ilvl w:val="1"/>
      </w:numPr>
      <w:outlineLvl w:val="1"/>
    </w:pPr>
    <w:rPr>
      <w:sz w:val="20"/>
      <w:szCs w:val="24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C37EE0"/>
    <w:pPr>
      <w:numPr>
        <w:ilvl w:val="2"/>
      </w:numPr>
      <w:outlineLvl w:val="2"/>
    </w:pPr>
    <w:rPr>
      <w:caps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63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383A"/>
  </w:style>
  <w:style w:type="paragraph" w:styleId="Pieddepage">
    <w:name w:val="footer"/>
    <w:basedOn w:val="Normal"/>
    <w:link w:val="PieddepageCar"/>
    <w:uiPriority w:val="99"/>
    <w:unhideWhenUsed/>
    <w:rsid w:val="00263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383A"/>
  </w:style>
  <w:style w:type="character" w:styleId="Numrodepage">
    <w:name w:val="page number"/>
    <w:basedOn w:val="Policepardfaut"/>
    <w:rsid w:val="004F7DB0"/>
    <w:rPr>
      <w:rFonts w:ascii="Arial" w:hAnsi="Arial"/>
      <w:b/>
      <w:sz w:val="20"/>
    </w:rPr>
  </w:style>
  <w:style w:type="table" w:styleId="Grilledutableau">
    <w:name w:val="Table Grid"/>
    <w:basedOn w:val="TableauNormal"/>
    <w:uiPriority w:val="39"/>
    <w:rsid w:val="002047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1"/>
    <w:qFormat/>
    <w:rsid w:val="009F4F9D"/>
    <w:pPr>
      <w:spacing w:after="0" w:line="240" w:lineRule="auto"/>
      <w:ind w:left="708"/>
    </w:pPr>
    <w:rPr>
      <w:rFonts w:ascii="Courier New" w:eastAsia="Times New Roman" w:hAnsi="Courier New"/>
      <w:sz w:val="24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9050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050E"/>
    <w:rPr>
      <w:rFonts w:ascii="Tahoma" w:hAnsi="Tahoma" w:cs="Tahoma"/>
      <w:sz w:val="16"/>
      <w:szCs w:val="16"/>
      <w:lang w:eastAsia="en-US"/>
    </w:rPr>
  </w:style>
  <w:style w:type="paragraph" w:styleId="Corpsdetexte">
    <w:name w:val="Body Text"/>
    <w:basedOn w:val="Normal"/>
    <w:link w:val="CorpsdetexteCar"/>
    <w:rsid w:val="00AE63EF"/>
    <w:pPr>
      <w:tabs>
        <w:tab w:val="left" w:pos="-720"/>
        <w:tab w:val="left" w:pos="0"/>
        <w:tab w:val="left" w:pos="720"/>
      </w:tabs>
      <w:suppressAutoHyphens/>
      <w:spacing w:after="0" w:line="240" w:lineRule="auto"/>
      <w:jc w:val="both"/>
    </w:pPr>
    <w:rPr>
      <w:rFonts w:ascii="Century Gothic" w:eastAsia="Times New Roman" w:hAnsi="Century Gothic"/>
      <w:spacing w:val="-3"/>
      <w:sz w:val="18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AE63EF"/>
    <w:rPr>
      <w:rFonts w:ascii="Century Gothic" w:eastAsia="Times New Roman" w:hAnsi="Century Gothic"/>
      <w:spacing w:val="-3"/>
      <w:sz w:val="18"/>
      <w:lang w:eastAsia="fr-FR"/>
    </w:rPr>
  </w:style>
  <w:style w:type="character" w:customStyle="1" w:styleId="Titre1Car">
    <w:name w:val="Titre 1 Car"/>
    <w:basedOn w:val="Policepardfaut"/>
    <w:link w:val="Titre1"/>
    <w:rsid w:val="00480E91"/>
    <w:rPr>
      <w:rFonts w:asciiTheme="majorHAnsi" w:eastAsiaTheme="majorEastAsia" w:hAnsiTheme="majorHAnsi" w:cs="Arial"/>
      <w:b/>
      <w:bCs/>
      <w:caps/>
      <w:kern w:val="32"/>
      <w:sz w:val="24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548B6"/>
    <w:rPr>
      <w:rFonts w:asciiTheme="majorHAnsi" w:eastAsiaTheme="majorEastAsia" w:hAnsiTheme="majorHAnsi" w:cs="Arial"/>
      <w:b/>
      <w:bCs/>
      <w:caps/>
      <w:kern w:val="32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C37EE0"/>
    <w:rPr>
      <w:rFonts w:asciiTheme="majorHAnsi" w:eastAsiaTheme="majorEastAsia" w:hAnsiTheme="majorHAnsi" w:cs="Arial"/>
      <w:b/>
      <w:bCs/>
      <w:kern w:val="32"/>
      <w:szCs w:val="24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8167A"/>
    <w:pPr>
      <w:keepLines/>
      <w:numPr>
        <w:numId w:val="0"/>
      </w:numPr>
      <w:spacing w:before="480" w:after="0" w:line="276" w:lineRule="auto"/>
      <w:outlineLvl w:val="9"/>
    </w:pPr>
    <w:rPr>
      <w:rFonts w:cstheme="majorBidi"/>
      <w:caps w:val="0"/>
      <w:color w:val="365F91" w:themeColor="accent1" w:themeShade="BF"/>
      <w:kern w:val="0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48167A"/>
    <w:pPr>
      <w:tabs>
        <w:tab w:val="left" w:pos="440"/>
        <w:tab w:val="right" w:leader="dot" w:pos="9062"/>
      </w:tabs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48167A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48167A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48167A"/>
    <w:rPr>
      <w:color w:val="0000FF" w:themeColor="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142D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1C7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1C70"/>
    <w:rPr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701C70"/>
    <w:rPr>
      <w:vertAlign w:val="superscript"/>
    </w:rPr>
  </w:style>
  <w:style w:type="paragraph" w:customStyle="1" w:styleId="Tirets">
    <w:name w:val="Tirets"/>
    <w:basedOn w:val="Corpsdetexte"/>
    <w:next w:val="Corpsdetexte"/>
    <w:qFormat/>
    <w:rsid w:val="002A0277"/>
    <w:pPr>
      <w:numPr>
        <w:numId w:val="2"/>
      </w:numPr>
      <w:tabs>
        <w:tab w:val="clear" w:pos="-720"/>
        <w:tab w:val="clear" w:pos="0"/>
        <w:tab w:val="clear" w:pos="720"/>
      </w:tabs>
      <w:suppressAutoHyphens w:val="0"/>
      <w:spacing w:line="276" w:lineRule="auto"/>
    </w:pPr>
    <w:rPr>
      <w:rFonts w:ascii="Arial Narrow" w:hAnsi="Arial Narrow"/>
      <w:spacing w:val="0"/>
      <w:sz w:val="26"/>
      <w:szCs w:val="22"/>
      <w:lang w:eastAsia="en-US" w:bidi="en-US"/>
    </w:rPr>
  </w:style>
  <w:style w:type="table" w:customStyle="1" w:styleId="TableNormal">
    <w:name w:val="Table Normal"/>
    <w:uiPriority w:val="2"/>
    <w:semiHidden/>
    <w:unhideWhenUsed/>
    <w:qFormat/>
    <w:rsid w:val="005A0FF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1">
    <w:name w:val="Style1"/>
    <w:basedOn w:val="Policepardfaut"/>
    <w:uiPriority w:val="1"/>
    <w:rsid w:val="005A5AAF"/>
    <w:rPr>
      <w:rFonts w:ascii="Century Gothic" w:hAnsi="Century Gothic"/>
      <w:sz w:val="22"/>
    </w:rPr>
  </w:style>
  <w:style w:type="table" w:customStyle="1" w:styleId="TableNormal1">
    <w:name w:val="Table Normal1"/>
    <w:uiPriority w:val="2"/>
    <w:semiHidden/>
    <w:unhideWhenUsed/>
    <w:qFormat/>
    <w:rsid w:val="00F033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0330B"/>
    <w:pPr>
      <w:widowControl w:val="0"/>
      <w:autoSpaceDE w:val="0"/>
      <w:autoSpaceDN w:val="0"/>
      <w:spacing w:after="0" w:line="240" w:lineRule="auto"/>
      <w:ind w:left="107"/>
    </w:pPr>
    <w:rPr>
      <w:rFonts w:cs="Calibri"/>
    </w:rPr>
  </w:style>
  <w:style w:type="paragraph" w:customStyle="1" w:styleId="Default">
    <w:name w:val="Default"/>
    <w:rsid w:val="00276BCB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on%20Drive\Dossiers%20CCAA\01-Supervision%20de%20la%20s&#233;curit&#233;\05_Indications%20techniques,%20outillage%20et%20fourniture%20de%20renseignements%20critiques%20pour%20la%20s&#233;curit&#233;\AOC%20certification%20process\CMR.OPS.FORM.101_POPS_version%201.1_F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9230-87F0-4EEB-8B36-004DF74CFAB2}"/>
      </w:docPartPr>
      <w:docPartBody>
        <w:p w:rsidR="00A90B20" w:rsidRDefault="008964A4">
          <w:r w:rsidRPr="008E574E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A4"/>
    <w:rsid w:val="000445EA"/>
    <w:rsid w:val="00456806"/>
    <w:rsid w:val="005E1F4B"/>
    <w:rsid w:val="00634D98"/>
    <w:rsid w:val="008964A4"/>
    <w:rsid w:val="00A90B20"/>
    <w:rsid w:val="00AB754E"/>
    <w:rsid w:val="00AE1085"/>
    <w:rsid w:val="00B2163E"/>
    <w:rsid w:val="00C32571"/>
    <w:rsid w:val="00D149A7"/>
    <w:rsid w:val="00FA24A5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964A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42DE8-1F02-4DC2-8537-75929D8B1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CMR.OPS.FORM.101_POPS_version 1.1_Fr</Template>
  <TotalTime>1</TotalTime>
  <Pages>6</Pages>
  <Words>2220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Air Ivoire</Company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2026-10-08T12:19:00Z</cp:lastPrinted>
  <dcterms:created xsi:type="dcterms:W3CDTF">2026-10-20T13:35:00Z</dcterms:created>
  <dcterms:modified xsi:type="dcterms:W3CDTF">2026-10-20T13:35:00Z</dcterms:modified>
</cp:coreProperties>
</file>